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F378F" w:rsidP="006E7BF0" w:rsidRDefault="00CF378F" w14:paraId="7A1F3FD5" w14:textId="77777777">
      <w:pPr>
        <w:pStyle w:val="CRTTitle"/>
        <w:rPr>
          <w:sz w:val="56"/>
          <w:szCs w:val="56"/>
        </w:rPr>
      </w:pPr>
    </w:p>
    <w:p w:rsidRPr="00751288" w:rsidR="006E7BF0" w:rsidP="006E7BF0" w:rsidRDefault="00751288" w14:paraId="1D32A3FB" w14:textId="688403F5">
      <w:pPr>
        <w:pStyle w:val="CRTTitle"/>
        <w:rPr>
          <w:sz w:val="56"/>
          <w:szCs w:val="56"/>
        </w:rPr>
      </w:pPr>
      <w:r w:rsidRPr="00751288">
        <w:rPr>
          <w:sz w:val="56"/>
          <w:szCs w:val="56"/>
        </w:rPr>
        <w:t>Construction Environmental Management Plan (CEMP)</w:t>
      </w:r>
    </w:p>
    <w:p w:rsidR="00751288" w:rsidP="00751288" w:rsidRDefault="00790139" w14:paraId="676B3261" w14:textId="372D877A">
      <w:pPr>
        <w:pStyle w:val="CRTSubtitle"/>
        <w:rPr>
          <w:sz w:val="44"/>
          <w:szCs w:val="44"/>
        </w:rPr>
      </w:pPr>
      <w:r>
        <w:rPr>
          <w:sz w:val="44"/>
          <w:szCs w:val="44"/>
        </w:rPr>
        <w:t xml:space="preserve">for </w:t>
      </w:r>
    </w:p>
    <w:p w:rsidR="006E7BF0" w:rsidP="00751288" w:rsidRDefault="00790139" w14:paraId="61ADE152" w14:textId="1458F0D6">
      <w:pPr>
        <w:pStyle w:val="CRTSubtitle"/>
        <w:rPr>
          <w:sz w:val="44"/>
          <w:szCs w:val="44"/>
        </w:rPr>
      </w:pPr>
      <w:r w:rsidRPr="74EBA008" w:rsidR="00790139">
        <w:rPr>
          <w:sz w:val="44"/>
          <w:szCs w:val="44"/>
        </w:rPr>
        <w:t xml:space="preserve">Construction of an open water </w:t>
      </w:r>
      <w:r w:rsidRPr="74EBA008" w:rsidR="00751288">
        <w:rPr>
          <w:sz w:val="44"/>
          <w:szCs w:val="44"/>
        </w:rPr>
        <w:t>reserve</w:t>
      </w:r>
      <w:r w:rsidRPr="74EBA008" w:rsidR="12C2C1D7">
        <w:rPr>
          <w:sz w:val="44"/>
          <w:szCs w:val="44"/>
        </w:rPr>
        <w:t>,</w:t>
      </w:r>
      <w:r w:rsidRPr="74EBA008" w:rsidR="00790139">
        <w:rPr>
          <w:sz w:val="44"/>
          <w:szCs w:val="44"/>
        </w:rPr>
        <w:t xml:space="preserve"> Coppice Lane, Pool Quay</w:t>
      </w:r>
      <w:r w:rsidRPr="74EBA008" w:rsidR="41853354">
        <w:rPr>
          <w:sz w:val="44"/>
          <w:szCs w:val="44"/>
        </w:rPr>
        <w:t xml:space="preserve">, Powys </w:t>
      </w:r>
    </w:p>
    <w:p w:rsidR="00CF378F" w:rsidP="00751288" w:rsidRDefault="00CF378F" w14:paraId="6695AC10" w14:textId="77777777">
      <w:pPr>
        <w:pStyle w:val="CRTSubtitle"/>
        <w:rPr>
          <w:sz w:val="44"/>
          <w:szCs w:val="44"/>
        </w:rPr>
      </w:pPr>
    </w:p>
    <w:p w:rsidR="00CF378F" w:rsidP="00751288" w:rsidRDefault="00CF378F" w14:paraId="13F1172D" w14:textId="77777777">
      <w:pPr>
        <w:pStyle w:val="CRTSubtitle"/>
        <w:rPr>
          <w:sz w:val="44"/>
          <w:szCs w:val="44"/>
        </w:rPr>
      </w:pPr>
    </w:p>
    <w:p w:rsidR="00CF378F" w:rsidP="00751288" w:rsidRDefault="00CF378F" w14:paraId="26818736" w14:textId="6E251D1C">
      <w:pPr>
        <w:pStyle w:val="CRTSubtitle"/>
        <w:rPr>
          <w:sz w:val="44"/>
          <w:szCs w:val="44"/>
        </w:rPr>
      </w:pPr>
      <w:r>
        <w:rPr>
          <w:sz w:val="44"/>
          <w:szCs w:val="44"/>
        </w:rPr>
        <w:t>April, 2024</w:t>
      </w:r>
    </w:p>
    <w:p w:rsidR="00CF378F" w:rsidP="00751288" w:rsidRDefault="00CF378F" w14:paraId="22EB0621" w14:textId="77777777">
      <w:pPr>
        <w:pStyle w:val="CRTSubtitle"/>
        <w:rPr>
          <w:sz w:val="44"/>
          <w:szCs w:val="44"/>
        </w:rPr>
      </w:pPr>
    </w:p>
    <w:p w:rsidR="00CF378F" w:rsidP="00751288" w:rsidRDefault="00CF378F" w14:paraId="79C14DF5" w14:textId="77777777">
      <w:pPr>
        <w:pStyle w:val="CRTSubtitle"/>
        <w:rPr>
          <w:sz w:val="44"/>
          <w:szCs w:val="44"/>
        </w:rPr>
      </w:pPr>
    </w:p>
    <w:p w:rsidR="00526748" w:rsidP="00526748" w:rsidRDefault="00CF378F" w14:paraId="66A9FD19" w14:textId="04ACD843">
      <w:pPr>
        <w:pStyle w:val="CRTBodyText"/>
      </w:pPr>
      <w:r>
        <w:rPr>
          <w:noProof/>
        </w:rPr>
        <w:drawing>
          <wp:inline distT="0" distB="0" distL="0" distR="0" wp14:anchorId="75F13510" wp14:editId="14D9F3C6">
            <wp:extent cx="5528930" cy="762000"/>
            <wp:effectExtent l="0" t="0" r="0" b="0"/>
            <wp:docPr id="1" name="Picture 5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A logo with text on 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74" cy="7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F8" w:rsidP="00790139" w:rsidRDefault="00E716F8" w14:paraId="225FA105" w14:textId="77777777"/>
    <w:p w:rsidR="00751288" w:rsidP="00790139" w:rsidRDefault="00751288" w14:paraId="2C472D3B" w14:textId="77777777"/>
    <w:p w:rsidR="00751288" w:rsidP="00790139" w:rsidRDefault="00751288" w14:paraId="08692A02" w14:textId="77777777"/>
    <w:p w:rsidR="00751288" w:rsidP="00790139" w:rsidRDefault="00751288" w14:paraId="72D745BF" w14:textId="77777777"/>
    <w:p w:rsidR="00751288" w:rsidP="00790139" w:rsidRDefault="00751288" w14:paraId="3AF4E10D" w14:textId="77777777"/>
    <w:p w:rsidRPr="00790139" w:rsidR="00751288" w:rsidP="00790139" w:rsidRDefault="00CF378F" w14:paraId="147CD2E0" w14:textId="2B624A93">
      <w:r w:rsidRPr="00790139">
        <w:t xml:space="preserve">Contents </w:t>
      </w:r>
    </w:p>
    <w:p w:rsidRPr="00790139" w:rsidR="00751288" w:rsidP="00790139" w:rsidRDefault="00751288" w14:paraId="473B4F0B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158"/>
      </w:tblGrid>
      <w:tr w:rsidRPr="00790139" w:rsidR="00CF378F" w:rsidTr="029B8318" w14:paraId="26BAB4C5" w14:textId="77777777">
        <w:tc>
          <w:tcPr>
            <w:tcW w:w="1696" w:type="dxa"/>
            <w:tcMar/>
          </w:tcPr>
          <w:p w:rsidRPr="00790139" w:rsidR="00CF378F" w:rsidP="00790139" w:rsidRDefault="00790139" w14:paraId="01C55525" w14:textId="01428DBE">
            <w:r w:rsidRPr="00790139">
              <w:t xml:space="preserve">Section 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0A602D68" w14:textId="4C6F60A1">
            <w:r w:rsidRPr="00790139">
              <w:t xml:space="preserve">Topic </w:t>
            </w:r>
          </w:p>
        </w:tc>
      </w:tr>
      <w:tr w:rsidRPr="00790139" w:rsidR="00CF378F" w:rsidTr="029B8318" w14:paraId="1A45E41E" w14:textId="77777777">
        <w:tc>
          <w:tcPr>
            <w:tcW w:w="1696" w:type="dxa"/>
            <w:tcMar/>
          </w:tcPr>
          <w:p w:rsidRPr="00790139" w:rsidR="00CF378F" w:rsidP="00790139" w:rsidRDefault="00790139" w14:paraId="63B5A6B2" w14:textId="6A6B63E6">
            <w:pPr>
              <w:rPr>
                <w:b w:val="0"/>
                <w:bCs w:val="0"/>
              </w:rPr>
            </w:pPr>
            <w:r w:rsidRPr="00790139">
              <w:rPr>
                <w:b w:val="0"/>
                <w:bCs w:val="0"/>
              </w:rPr>
              <w:t>1.0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4AC8F403" w14:textId="589F6D21">
            <w:pPr>
              <w:rPr>
                <w:b w:val="0"/>
                <w:bCs w:val="0"/>
              </w:rPr>
            </w:pPr>
            <w:r w:rsidRPr="00790139">
              <w:rPr>
                <w:b w:val="0"/>
                <w:bCs w:val="0"/>
              </w:rPr>
              <w:t xml:space="preserve">Introduction </w:t>
            </w:r>
          </w:p>
        </w:tc>
      </w:tr>
      <w:tr w:rsidRPr="00790139" w:rsidR="00CF378F" w:rsidTr="029B8318" w14:paraId="05F54D94" w14:textId="77777777">
        <w:tc>
          <w:tcPr>
            <w:tcW w:w="1696" w:type="dxa"/>
            <w:tcMar/>
          </w:tcPr>
          <w:p w:rsidRPr="00790139" w:rsidR="00CF378F" w:rsidP="00790139" w:rsidRDefault="00790139" w14:paraId="064D2240" w14:textId="673A8B5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2.0  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5827B270" w14:textId="49FDEBA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Regulatory Framework and Planning Conditions </w:t>
            </w:r>
          </w:p>
        </w:tc>
      </w:tr>
      <w:tr w:rsidRPr="00790139" w:rsidR="00CF378F" w:rsidTr="029B8318" w14:paraId="2D329514" w14:textId="77777777">
        <w:tc>
          <w:tcPr>
            <w:tcW w:w="1696" w:type="dxa"/>
            <w:tcMar/>
          </w:tcPr>
          <w:p w:rsidRPr="00790139" w:rsidR="00CF378F" w:rsidP="00790139" w:rsidRDefault="00790139" w14:paraId="2EADE6E8" w14:textId="648B0B6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3.0 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60801856" w14:textId="797502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Site Location &amp; Project Description</w:t>
            </w:r>
          </w:p>
        </w:tc>
      </w:tr>
      <w:tr w:rsidRPr="00790139" w:rsidR="00CF378F" w:rsidTr="029B8318" w14:paraId="203AB398" w14:textId="77777777">
        <w:tc>
          <w:tcPr>
            <w:tcW w:w="1696" w:type="dxa"/>
            <w:tcMar/>
          </w:tcPr>
          <w:p w:rsidRPr="00790139" w:rsidR="00CF378F" w:rsidP="00790139" w:rsidRDefault="00790139" w14:paraId="088DE115" w14:textId="7527DC4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4.0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46009AAD" w14:textId="45A0AC7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Construction Programme</w:t>
            </w:r>
          </w:p>
        </w:tc>
      </w:tr>
      <w:tr w:rsidRPr="00790139" w:rsidR="00CF378F" w:rsidTr="029B8318" w14:paraId="7067093F" w14:textId="77777777">
        <w:tc>
          <w:tcPr>
            <w:tcW w:w="1696" w:type="dxa"/>
            <w:tcMar/>
          </w:tcPr>
          <w:p w:rsidRPr="00790139" w:rsidR="00CF378F" w:rsidP="00790139" w:rsidRDefault="00790139" w14:paraId="07089268" w14:textId="690ADD4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5.0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6EE55E7E" w14:textId="05C6677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Roles and Responsibilities</w:t>
            </w:r>
          </w:p>
        </w:tc>
      </w:tr>
      <w:tr w:rsidRPr="00790139" w:rsidR="00CF378F" w:rsidTr="029B8318" w14:paraId="098DE6CE" w14:textId="77777777">
        <w:tc>
          <w:tcPr>
            <w:tcW w:w="1696" w:type="dxa"/>
            <w:tcMar/>
          </w:tcPr>
          <w:p w:rsidRPr="00790139" w:rsidR="00CF378F" w:rsidP="00790139" w:rsidRDefault="00790139" w14:paraId="3BDAB14B" w14:textId="28E0CE2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6.0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4FD06A61" w14:textId="0AC3D9E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Information for Contractors and Visitors</w:t>
            </w:r>
          </w:p>
        </w:tc>
      </w:tr>
      <w:tr w:rsidRPr="00790139" w:rsidR="00790139" w:rsidTr="029B8318" w14:paraId="5E8FE14D" w14:textId="77777777">
        <w:tc>
          <w:tcPr>
            <w:tcW w:w="1696" w:type="dxa"/>
            <w:tcMar/>
          </w:tcPr>
          <w:p w:rsidRPr="00790139" w:rsidR="00790139" w:rsidP="00790139" w:rsidRDefault="00790139" w14:paraId="499A55F0" w14:textId="451F5FA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7.0 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40DFA37E" w14:textId="4984F8F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Environmental Assessment</w:t>
            </w:r>
          </w:p>
        </w:tc>
      </w:tr>
      <w:tr w:rsidRPr="00790139" w:rsidR="00790139" w:rsidTr="029B8318" w14:paraId="1AC92990" w14:textId="77777777">
        <w:tc>
          <w:tcPr>
            <w:tcW w:w="1696" w:type="dxa"/>
            <w:tcMar/>
          </w:tcPr>
          <w:p w:rsidRPr="00790139" w:rsidR="00790139" w:rsidP="00790139" w:rsidRDefault="00790139" w14:paraId="708DF45A" w14:textId="3B0E514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8.0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10E420C0" w14:textId="766C3C7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Ecology </w:t>
            </w:r>
          </w:p>
        </w:tc>
      </w:tr>
      <w:tr w:rsidRPr="00790139" w:rsidR="00790139" w:rsidTr="029B8318" w14:paraId="755686DF" w14:textId="77777777">
        <w:tc>
          <w:tcPr>
            <w:tcW w:w="1696" w:type="dxa"/>
            <w:tcMar/>
          </w:tcPr>
          <w:p w:rsidRPr="00790139" w:rsidR="00790139" w:rsidP="00790139" w:rsidRDefault="00790139" w14:paraId="44F59D70" w14:textId="206CEBD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8.1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1DA59BCB" w14:textId="61A11E76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Plants &amp; Habitats</w:t>
            </w:r>
          </w:p>
        </w:tc>
      </w:tr>
      <w:tr w:rsidRPr="00790139" w:rsidR="00790139" w:rsidTr="029B8318" w14:paraId="0E3D5CEA" w14:textId="77777777">
        <w:tc>
          <w:tcPr>
            <w:tcW w:w="1696" w:type="dxa"/>
            <w:tcMar/>
          </w:tcPr>
          <w:p w:rsidRPr="00790139" w:rsidR="00790139" w:rsidP="00790139" w:rsidRDefault="00790139" w14:paraId="7E1241D3" w14:textId="79DF1A1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8.2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1D7435B7" w14:textId="273DCFC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Fish </w:t>
            </w:r>
          </w:p>
        </w:tc>
      </w:tr>
      <w:tr w:rsidRPr="00790139" w:rsidR="00CF378F" w:rsidTr="029B8318" w14:paraId="6C4189A7" w14:textId="77777777">
        <w:tc>
          <w:tcPr>
            <w:tcW w:w="1696" w:type="dxa"/>
            <w:tcMar/>
          </w:tcPr>
          <w:p w:rsidRPr="00790139" w:rsidR="00CF378F" w:rsidP="00790139" w:rsidRDefault="00790139" w14:paraId="23DC1EF7" w14:textId="64B52F8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8.3</w:t>
            </w:r>
          </w:p>
        </w:tc>
        <w:tc>
          <w:tcPr>
            <w:tcW w:w="8158" w:type="dxa"/>
            <w:tcMar/>
          </w:tcPr>
          <w:p w:rsidRPr="00790139" w:rsidR="00CF378F" w:rsidP="00790139" w:rsidRDefault="00790139" w14:paraId="4E9CB110" w14:textId="4348D40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Bats </w:t>
            </w:r>
          </w:p>
        </w:tc>
      </w:tr>
      <w:tr w:rsidRPr="00790139" w:rsidR="00790139" w:rsidTr="029B8318" w14:paraId="77E85825" w14:textId="77777777">
        <w:tc>
          <w:tcPr>
            <w:tcW w:w="1696" w:type="dxa"/>
            <w:tcMar/>
          </w:tcPr>
          <w:p w:rsidRPr="00790139" w:rsidR="00790139" w:rsidP="00790139" w:rsidRDefault="00790139" w14:paraId="58061B69" w14:textId="1BBE87A9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8.4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7D566EDF" w14:textId="77BC91E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Badgers </w:t>
            </w:r>
          </w:p>
        </w:tc>
      </w:tr>
      <w:tr w:rsidRPr="00790139" w:rsidR="00790139" w:rsidTr="029B8318" w14:paraId="697CB82F" w14:textId="77777777">
        <w:tc>
          <w:tcPr>
            <w:tcW w:w="1696" w:type="dxa"/>
            <w:tcMar/>
          </w:tcPr>
          <w:p w:rsidRPr="00790139" w:rsidR="00790139" w:rsidP="00790139" w:rsidRDefault="00790139" w14:paraId="3B7CE4CB" w14:textId="3623AA8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8.5</w:t>
            </w:r>
          </w:p>
        </w:tc>
        <w:tc>
          <w:tcPr>
            <w:tcW w:w="8158" w:type="dxa"/>
            <w:tcMar/>
          </w:tcPr>
          <w:p w:rsidRPr="00790139" w:rsidR="00790139" w:rsidP="00790139" w:rsidRDefault="00790139" w14:paraId="41620C40" w14:textId="77BFEEE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Reptiles </w:t>
            </w:r>
          </w:p>
        </w:tc>
      </w:tr>
      <w:tr w:rsidRPr="00790139" w:rsidR="00790139" w:rsidTr="029B8318" w14:paraId="5E3EA055" w14:textId="77777777">
        <w:tc>
          <w:tcPr>
            <w:tcW w:w="1696" w:type="dxa"/>
            <w:tcMar/>
          </w:tcPr>
          <w:p w:rsidRPr="00790139" w:rsidR="00790139" w:rsidP="00790139" w:rsidRDefault="00790139" w14:paraId="6BA0CCA0" w14:textId="1E3FE8F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8.6</w:t>
            </w:r>
          </w:p>
        </w:tc>
        <w:tc>
          <w:tcPr>
            <w:tcW w:w="8158" w:type="dxa"/>
            <w:tcMar/>
          </w:tcPr>
          <w:p w:rsidRPr="00790139" w:rsidR="00790139" w:rsidP="00790139" w:rsidRDefault="00DE2085" w14:paraId="12D70745" w14:textId="768296C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Amphibians</w:t>
            </w:r>
          </w:p>
        </w:tc>
      </w:tr>
      <w:tr w:rsidRPr="00790139" w:rsidR="00790139" w:rsidTr="029B8318" w14:paraId="7FAF4C0E" w14:textId="77777777">
        <w:tc>
          <w:tcPr>
            <w:tcW w:w="1696" w:type="dxa"/>
            <w:tcMar/>
          </w:tcPr>
          <w:p w:rsidRPr="00790139" w:rsidR="00790139" w:rsidP="00790139" w:rsidRDefault="00DE2085" w14:paraId="6B78CE6A" w14:textId="1418310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8.7</w:t>
            </w:r>
          </w:p>
        </w:tc>
        <w:tc>
          <w:tcPr>
            <w:tcW w:w="8158" w:type="dxa"/>
            <w:tcMar/>
          </w:tcPr>
          <w:p w:rsidRPr="00790139" w:rsidR="00790139" w:rsidP="00790139" w:rsidRDefault="00DE2085" w14:paraId="1493A861" w14:textId="0AF9F8C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Birds </w:t>
            </w:r>
          </w:p>
        </w:tc>
      </w:tr>
      <w:tr w:rsidRPr="00790139" w:rsidR="00790139" w:rsidTr="029B8318" w14:paraId="2F0EAF8A" w14:textId="77777777">
        <w:tc>
          <w:tcPr>
            <w:tcW w:w="1696" w:type="dxa"/>
            <w:tcMar/>
          </w:tcPr>
          <w:p w:rsidRPr="00790139" w:rsidR="00790139" w:rsidP="00790139" w:rsidRDefault="00DE2085" w14:paraId="3C543F0C" w14:textId="67D3F4F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8.8</w:t>
            </w:r>
          </w:p>
        </w:tc>
        <w:tc>
          <w:tcPr>
            <w:tcW w:w="8158" w:type="dxa"/>
            <w:tcMar/>
          </w:tcPr>
          <w:p w:rsidRPr="00790139" w:rsidR="00790139" w:rsidP="00790139" w:rsidRDefault="00DE2085" w14:paraId="07039242" w14:textId="67F5C36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Otters </w:t>
            </w:r>
          </w:p>
        </w:tc>
      </w:tr>
      <w:tr w:rsidRPr="00790139" w:rsidR="00790139" w:rsidTr="029B8318" w14:paraId="0D2799F3" w14:textId="77777777">
        <w:tc>
          <w:tcPr>
            <w:tcW w:w="1696" w:type="dxa"/>
            <w:tcMar/>
          </w:tcPr>
          <w:p w:rsidRPr="00790139" w:rsidR="00790139" w:rsidP="00790139" w:rsidRDefault="00DE2085" w14:paraId="171284C7" w14:textId="05205FD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8.9</w:t>
            </w:r>
          </w:p>
        </w:tc>
        <w:tc>
          <w:tcPr>
            <w:tcW w:w="8158" w:type="dxa"/>
            <w:tcMar/>
          </w:tcPr>
          <w:p w:rsidRPr="00790139" w:rsidR="00790139" w:rsidP="00790139" w:rsidRDefault="00DE2085" w14:paraId="3C7C71D4" w14:textId="4FB2637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Water voles </w:t>
            </w:r>
          </w:p>
        </w:tc>
      </w:tr>
      <w:tr w:rsidRPr="00790139" w:rsidR="00790139" w:rsidTr="029B8318" w14:paraId="3C1E1D37" w14:textId="77777777">
        <w:tc>
          <w:tcPr>
            <w:tcW w:w="1696" w:type="dxa"/>
            <w:tcMar/>
          </w:tcPr>
          <w:p w:rsidRPr="00790139" w:rsidR="00790139" w:rsidP="00790139" w:rsidRDefault="00DE2085" w14:paraId="32B8DC84" w14:textId="7B4E6DA9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8.10</w:t>
            </w:r>
          </w:p>
        </w:tc>
        <w:tc>
          <w:tcPr>
            <w:tcW w:w="8158" w:type="dxa"/>
            <w:tcMar/>
          </w:tcPr>
          <w:p w:rsidRPr="00790139" w:rsidR="00790139" w:rsidP="00790139" w:rsidRDefault="00DE2085" w14:paraId="78F0774F" w14:textId="07BF324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Trees &amp; woodland </w:t>
            </w:r>
          </w:p>
        </w:tc>
      </w:tr>
      <w:tr w:rsidRPr="00790139" w:rsidR="00DE2085" w:rsidTr="029B8318" w14:paraId="095B6D26" w14:textId="77777777">
        <w:tc>
          <w:tcPr>
            <w:tcW w:w="1696" w:type="dxa"/>
            <w:tcMar/>
          </w:tcPr>
          <w:p w:rsidRPr="00790139" w:rsidR="00DE2085" w:rsidP="00790139" w:rsidRDefault="00DE2085" w14:paraId="289DB631" w14:textId="05239A8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8.11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456330FE" w14:textId="083C4F8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Invasive &amp; Injurious Plant Species </w:t>
            </w:r>
          </w:p>
        </w:tc>
      </w:tr>
      <w:tr w:rsidRPr="00790139" w:rsidR="00DE2085" w:rsidTr="029B8318" w14:paraId="0F481017" w14:textId="77777777">
        <w:tc>
          <w:tcPr>
            <w:tcW w:w="1696" w:type="dxa"/>
            <w:tcMar/>
          </w:tcPr>
          <w:p w:rsidRPr="00790139" w:rsidR="00DE2085" w:rsidP="00790139" w:rsidRDefault="00DE2085" w14:paraId="4AFB39AB" w14:textId="58264F8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22E03B1A" w14:textId="055944D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Air Quality </w:t>
            </w:r>
          </w:p>
        </w:tc>
      </w:tr>
      <w:tr w:rsidRPr="00790139" w:rsidR="00DE2085" w:rsidTr="029B8318" w14:paraId="15E82C4F" w14:textId="77777777">
        <w:tc>
          <w:tcPr>
            <w:tcW w:w="1696" w:type="dxa"/>
            <w:tcMar/>
          </w:tcPr>
          <w:p w:rsidRPr="00790139" w:rsidR="00DE2085" w:rsidP="00790139" w:rsidRDefault="00DE2085" w14:paraId="056A2866" w14:textId="4130135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10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549C940A" w14:textId="5219F3C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Waste </w:t>
            </w:r>
          </w:p>
        </w:tc>
      </w:tr>
      <w:tr w:rsidRPr="00790139" w:rsidR="00DE2085" w:rsidTr="029B8318" w14:paraId="17BB2094" w14:textId="77777777">
        <w:tc>
          <w:tcPr>
            <w:tcW w:w="1696" w:type="dxa"/>
            <w:tcMar/>
          </w:tcPr>
          <w:p w:rsidRPr="00790139" w:rsidR="00DE2085" w:rsidP="00790139" w:rsidRDefault="00DE2085" w14:paraId="5F515461" w14:textId="3B5FAB5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4E1F0978" w14:textId="6324960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Heritage </w:t>
            </w:r>
          </w:p>
        </w:tc>
      </w:tr>
      <w:tr w:rsidRPr="00790139" w:rsidR="00DE2085" w:rsidTr="029B8318" w14:paraId="5B39D980" w14:textId="77777777">
        <w:tc>
          <w:tcPr>
            <w:tcW w:w="1696" w:type="dxa"/>
            <w:tcMar/>
          </w:tcPr>
          <w:p w:rsidRPr="00790139" w:rsidR="00DE2085" w:rsidP="00790139" w:rsidRDefault="00DE2085" w14:paraId="1E7D5F1D" w14:textId="644C4F7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12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4AB6A08B" w14:textId="594608B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Water use </w:t>
            </w:r>
          </w:p>
        </w:tc>
      </w:tr>
      <w:tr w:rsidRPr="00790139" w:rsidR="00DE2085" w:rsidTr="029B8318" w14:paraId="7D62F38C" w14:textId="77777777">
        <w:tc>
          <w:tcPr>
            <w:tcW w:w="1696" w:type="dxa"/>
            <w:tcMar/>
          </w:tcPr>
          <w:p w:rsidRPr="00790139" w:rsidR="00DE2085" w:rsidP="00790139" w:rsidRDefault="00DE2085" w14:paraId="4BCE217E" w14:textId="62D47E3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13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3DE7B6F7" w14:textId="2E07F40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Pollution Prevention &amp; Hazardous Materials Storage </w:t>
            </w:r>
          </w:p>
        </w:tc>
      </w:tr>
      <w:tr w:rsidRPr="00790139" w:rsidR="00DE2085" w:rsidTr="029B8318" w14:paraId="6AAA451D" w14:textId="77777777">
        <w:tc>
          <w:tcPr>
            <w:tcW w:w="1696" w:type="dxa"/>
            <w:tcMar/>
          </w:tcPr>
          <w:p w:rsidRPr="00790139" w:rsidR="00DE2085" w:rsidP="00790139" w:rsidRDefault="00DE2085" w14:paraId="41F0061C" w14:textId="4970FBE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302731B2" w14:textId="0356076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Soil &amp; Geology </w:t>
            </w:r>
          </w:p>
        </w:tc>
      </w:tr>
      <w:tr w:rsidRPr="00790139" w:rsidR="00DE2085" w:rsidTr="029B8318" w14:paraId="7F909919" w14:textId="77777777">
        <w:tc>
          <w:tcPr>
            <w:tcW w:w="1696" w:type="dxa"/>
            <w:tcMar/>
          </w:tcPr>
          <w:p w:rsidRPr="00790139" w:rsidR="00DE2085" w:rsidP="00790139" w:rsidRDefault="00DE2085" w14:paraId="3B186A60" w14:textId="00AAB8C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15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32B5B294" w14:textId="04784C0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Construction Lighting</w:t>
            </w:r>
          </w:p>
        </w:tc>
      </w:tr>
      <w:tr w:rsidRPr="00790139" w:rsidR="00DE2085" w:rsidTr="029B8318" w14:paraId="53CACF0A" w14:textId="77777777">
        <w:tc>
          <w:tcPr>
            <w:tcW w:w="1696" w:type="dxa"/>
            <w:tcMar/>
          </w:tcPr>
          <w:p w:rsidRPr="00790139" w:rsidR="00DE2085" w:rsidP="00790139" w:rsidRDefault="00DE2085" w14:paraId="4F0B3931" w14:textId="1F4A765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16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7C9DFB9E" w14:textId="545203D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Noise and Vibration </w:t>
            </w:r>
          </w:p>
        </w:tc>
      </w:tr>
      <w:tr w:rsidRPr="00790139" w:rsidR="00DE2085" w:rsidTr="029B8318" w14:paraId="51CBA83F" w14:textId="77777777">
        <w:tc>
          <w:tcPr>
            <w:tcW w:w="1696" w:type="dxa"/>
            <w:tcMar/>
          </w:tcPr>
          <w:p w:rsidRPr="00790139" w:rsidR="00DE2085" w:rsidP="00790139" w:rsidRDefault="00DE2085" w14:paraId="0801F9B1" w14:textId="680C05E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4ED4B90B" w14:textId="62D83B9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Housekeeping and Security </w:t>
            </w:r>
          </w:p>
        </w:tc>
      </w:tr>
      <w:tr w:rsidRPr="00790139" w:rsidR="00DE2085" w:rsidTr="029B8318" w14:paraId="6C179EEA" w14:textId="77777777">
        <w:tc>
          <w:tcPr>
            <w:tcW w:w="1696" w:type="dxa"/>
            <w:tcMar/>
          </w:tcPr>
          <w:p w:rsidRPr="00790139" w:rsidR="00DE2085" w:rsidP="00790139" w:rsidRDefault="00DE2085" w14:paraId="7EBC51B6" w14:textId="2FD2666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18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1997B56C" w14:textId="11A3F83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Incident Response </w:t>
            </w:r>
          </w:p>
        </w:tc>
      </w:tr>
      <w:tr w:rsidRPr="00790139" w:rsidR="00DE2085" w:rsidTr="029B8318" w14:paraId="73904EB2" w14:textId="77777777">
        <w:tc>
          <w:tcPr>
            <w:tcW w:w="1696" w:type="dxa"/>
            <w:tcMar/>
          </w:tcPr>
          <w:p w:rsidRPr="00790139" w:rsidR="00DE2085" w:rsidP="00790139" w:rsidRDefault="00DE2085" w14:paraId="58B08608" w14:textId="2F609C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19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0712B401" w14:textId="627FD15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Internal Communications </w:t>
            </w:r>
          </w:p>
        </w:tc>
      </w:tr>
      <w:tr w:rsidRPr="00790139" w:rsidR="00DE2085" w:rsidTr="029B8318" w14:paraId="14E3BA69" w14:textId="77777777">
        <w:tc>
          <w:tcPr>
            <w:tcW w:w="1696" w:type="dxa"/>
            <w:tcMar/>
          </w:tcPr>
          <w:p w:rsidRPr="00790139" w:rsidR="00DE2085" w:rsidP="00790139" w:rsidRDefault="00DE2085" w14:paraId="5D9F82C7" w14:textId="47C5FEC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20 </w:t>
            </w:r>
          </w:p>
        </w:tc>
        <w:tc>
          <w:tcPr>
            <w:tcW w:w="8158" w:type="dxa"/>
            <w:tcMar/>
          </w:tcPr>
          <w:p w:rsidRPr="00790139" w:rsidR="00DE2085" w:rsidP="00790139" w:rsidRDefault="00DE2085" w14:paraId="4B68F74A" w14:textId="4C315B4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External Communications </w:t>
            </w:r>
          </w:p>
        </w:tc>
      </w:tr>
    </w:tbl>
    <w:p w:rsidR="029B8318" w:rsidRDefault="029B8318" w14:paraId="35864516" w14:textId="60B0C7A1"/>
    <w:p w:rsidR="735C4FEB" w:rsidRDefault="735C4FEB" w14:paraId="604CB354" w14:textId="3D4A4D9B"/>
    <w:p w:rsidR="735C4FEB" w:rsidRDefault="735C4FEB" w14:paraId="3C9FEA1E" w14:textId="0C1C64ED"/>
    <w:p w:rsidR="735C4FEB" w:rsidRDefault="735C4FEB" w14:paraId="330246AE" w14:textId="5DCB89D1"/>
    <w:p w:rsidR="735C4FEB" w:rsidRDefault="735C4FEB" w14:paraId="2785B503" w14:textId="0F0ED141"/>
    <w:p w:rsidR="735C4FEB" w:rsidRDefault="735C4FEB" w14:paraId="20765AD2" w14:textId="7F8B1F39"/>
    <w:p w:rsidR="00751288" w:rsidP="00790139" w:rsidRDefault="00751288" w14:paraId="6FA00E20" w14:textId="5020432E">
      <w:r w:rsidR="1CB7E95F">
        <w:rPr/>
        <w:t xml:space="preserve">1.0  </w:t>
      </w:r>
      <w:r w:rsidR="00751288">
        <w:rPr/>
        <w:t>Introduction</w:t>
      </w:r>
      <w:r w:rsidR="00751288">
        <w:rPr/>
        <w:t xml:space="preserve"> </w:t>
      </w:r>
    </w:p>
    <w:p w:rsidR="735C4FEB" w:rsidP="735C4FEB" w:rsidRDefault="735C4FEB" w14:paraId="1E40755D" w14:textId="1D594A50">
      <w:pPr>
        <w:pStyle w:val="Normal"/>
      </w:pPr>
    </w:p>
    <w:p w:rsidR="16D5851D" w:rsidP="735C4FEB" w:rsidRDefault="16D5851D" w14:paraId="673B3D3C" w14:textId="04763EE7">
      <w:pPr>
        <w:pStyle w:val="Normal"/>
        <w:rPr>
          <w:b w:val="0"/>
          <w:bCs w:val="0"/>
        </w:rPr>
      </w:pPr>
      <w:r w:rsidRPr="1CDE7961" w:rsidR="16D5851D">
        <w:rPr>
          <w:b w:val="1"/>
          <w:bCs w:val="1"/>
        </w:rPr>
        <w:t>1.1</w:t>
      </w:r>
      <w:r w:rsidR="7371C218">
        <w:rPr>
          <w:b w:val="0"/>
          <w:bCs w:val="0"/>
        </w:rPr>
        <w:t xml:space="preserve">  </w:t>
      </w:r>
      <w:r w:rsidR="16D5851D">
        <w:rPr>
          <w:b w:val="0"/>
          <w:bCs w:val="0"/>
        </w:rPr>
        <w:t>The</w:t>
      </w:r>
      <w:r w:rsidR="16D5851D">
        <w:rPr>
          <w:b w:val="0"/>
          <w:bCs w:val="0"/>
        </w:rPr>
        <w:t xml:space="preserve"> aim of the Construction Environmental Management Plan (CEMP) is to set out the responsibilities with regards to compliance with legislation a</w:t>
      </w:r>
      <w:r w:rsidR="42CAD944">
        <w:rPr>
          <w:b w:val="0"/>
          <w:bCs w:val="0"/>
        </w:rPr>
        <w:t>nd to implement any mitigation measures.</w:t>
      </w:r>
    </w:p>
    <w:p w:rsidR="735C4FEB" w:rsidP="735C4FEB" w:rsidRDefault="735C4FEB" w14:paraId="1F20438D" w14:textId="7690FCCC">
      <w:pPr>
        <w:pStyle w:val="Normal"/>
        <w:rPr>
          <w:b w:val="0"/>
          <w:bCs w:val="0"/>
        </w:rPr>
      </w:pPr>
    </w:p>
    <w:p w:rsidR="42CAD944" w:rsidP="735C4FEB" w:rsidRDefault="42CAD944" w14:paraId="0C71290B" w14:textId="0627038D">
      <w:pPr>
        <w:pStyle w:val="Normal"/>
        <w:rPr>
          <w:b w:val="0"/>
          <w:bCs w:val="0"/>
        </w:rPr>
      </w:pPr>
      <w:r w:rsidRPr="1CDE7961" w:rsidR="42CAD944">
        <w:rPr>
          <w:b w:val="1"/>
          <w:bCs w:val="1"/>
        </w:rPr>
        <w:t>1.2</w:t>
      </w:r>
      <w:r w:rsidRPr="1CDE7961" w:rsidR="2A0EADB5">
        <w:rPr>
          <w:b w:val="1"/>
          <w:bCs w:val="1"/>
        </w:rPr>
        <w:t xml:space="preserve"> </w:t>
      </w:r>
      <w:r w:rsidR="2A0EADB5">
        <w:rPr>
          <w:b w:val="0"/>
          <w:bCs w:val="0"/>
        </w:rPr>
        <w:t xml:space="preserve"> </w:t>
      </w:r>
      <w:r w:rsidR="42CAD944">
        <w:rPr>
          <w:b w:val="0"/>
          <w:bCs w:val="0"/>
        </w:rPr>
        <w:t>This</w:t>
      </w:r>
      <w:r w:rsidR="42CAD944">
        <w:rPr>
          <w:b w:val="0"/>
          <w:bCs w:val="0"/>
        </w:rPr>
        <w:t xml:space="preserve"> CEMP details management measures to minimise environmental and community related impacts from the construction phase of the development.</w:t>
      </w:r>
    </w:p>
    <w:p w:rsidR="735C4FEB" w:rsidP="735C4FEB" w:rsidRDefault="735C4FEB" w14:paraId="04D736D5" w14:textId="2907C6B7">
      <w:pPr>
        <w:pStyle w:val="Normal"/>
        <w:rPr>
          <w:b w:val="0"/>
          <w:bCs w:val="0"/>
        </w:rPr>
      </w:pPr>
    </w:p>
    <w:p w:rsidR="72ED8FF6" w:rsidP="735C4FEB" w:rsidRDefault="72ED8FF6" w14:paraId="7B4A6A6D" w14:textId="6FD34810">
      <w:pPr>
        <w:pStyle w:val="Normal"/>
        <w:rPr>
          <w:b w:val="0"/>
          <w:bCs w:val="0"/>
        </w:rPr>
      </w:pPr>
      <w:r w:rsidRPr="1CDE7961" w:rsidR="72ED8FF6">
        <w:rPr>
          <w:b w:val="1"/>
          <w:bCs w:val="1"/>
        </w:rPr>
        <w:t>1.3</w:t>
      </w:r>
      <w:r w:rsidRPr="1CDE7961" w:rsidR="375B01E9">
        <w:rPr>
          <w:b w:val="1"/>
          <w:bCs w:val="1"/>
        </w:rPr>
        <w:t xml:space="preserve"> </w:t>
      </w:r>
      <w:r w:rsidR="375B01E9">
        <w:rPr>
          <w:b w:val="0"/>
          <w:bCs w:val="0"/>
        </w:rPr>
        <w:t xml:space="preserve"> </w:t>
      </w:r>
      <w:r w:rsidR="72ED8FF6">
        <w:rPr>
          <w:b w:val="0"/>
          <w:bCs w:val="0"/>
        </w:rPr>
        <w:t>It</w:t>
      </w:r>
      <w:r w:rsidR="72ED8FF6">
        <w:rPr>
          <w:b w:val="0"/>
          <w:bCs w:val="0"/>
        </w:rPr>
        <w:t xml:space="preserve"> also provides a framework within which the measures will be implemen</w:t>
      </w:r>
      <w:r w:rsidR="58E8665C">
        <w:rPr>
          <w:b w:val="0"/>
          <w:bCs w:val="0"/>
        </w:rPr>
        <w:t xml:space="preserve">ted throughout the project. </w:t>
      </w:r>
    </w:p>
    <w:p w:rsidR="735C4FEB" w:rsidP="735C4FEB" w:rsidRDefault="735C4FEB" w14:paraId="79A92398" w14:textId="6A901E43">
      <w:pPr>
        <w:pStyle w:val="Normal"/>
        <w:rPr>
          <w:b w:val="0"/>
          <w:bCs w:val="0"/>
        </w:rPr>
      </w:pPr>
    </w:p>
    <w:p w:rsidR="58E8665C" w:rsidP="735C4FEB" w:rsidRDefault="58E8665C" w14:paraId="71DF9052" w14:textId="454C42B6">
      <w:pPr>
        <w:pStyle w:val="Normal"/>
        <w:rPr>
          <w:b w:val="0"/>
          <w:bCs w:val="0"/>
        </w:rPr>
      </w:pPr>
      <w:r w:rsidRPr="1CDE7961" w:rsidR="58E8665C">
        <w:rPr>
          <w:b w:val="1"/>
          <w:bCs w:val="1"/>
        </w:rPr>
        <w:t>1.4</w:t>
      </w:r>
      <w:r w:rsidRPr="1CDE7961" w:rsidR="0EE15C07">
        <w:rPr>
          <w:b w:val="1"/>
          <w:bCs w:val="1"/>
        </w:rPr>
        <w:t xml:space="preserve"> </w:t>
      </w:r>
      <w:r w:rsidR="0EE15C07">
        <w:rPr>
          <w:b w:val="0"/>
          <w:bCs w:val="0"/>
        </w:rPr>
        <w:t xml:space="preserve"> </w:t>
      </w:r>
      <w:r w:rsidR="58E8665C">
        <w:rPr>
          <w:b w:val="0"/>
          <w:bCs w:val="0"/>
        </w:rPr>
        <w:t>The</w:t>
      </w:r>
      <w:r w:rsidR="19F1A786">
        <w:rPr>
          <w:b w:val="0"/>
          <w:bCs w:val="0"/>
        </w:rPr>
        <w:t xml:space="preserve"> CEMP provides project-specific management measures and is a dynamic document, which is to be reviewed if activities or conditions </w:t>
      </w:r>
      <w:r w:rsidR="7C8054FF">
        <w:rPr>
          <w:b w:val="0"/>
          <w:bCs w:val="0"/>
        </w:rPr>
        <w:t>o</w:t>
      </w:r>
      <w:r w:rsidR="19F1A786">
        <w:rPr>
          <w:b w:val="0"/>
          <w:bCs w:val="0"/>
        </w:rPr>
        <w:t xml:space="preserve">nsite change </w:t>
      </w:r>
      <w:r w:rsidR="094DA702">
        <w:rPr>
          <w:b w:val="0"/>
          <w:bCs w:val="0"/>
        </w:rPr>
        <w:t>that may influence management measures</w:t>
      </w:r>
      <w:r w:rsidR="094DA702">
        <w:rPr>
          <w:b w:val="0"/>
          <w:bCs w:val="0"/>
        </w:rPr>
        <w:t>.</w:t>
      </w:r>
      <w:r w:rsidR="19F1A786">
        <w:rPr>
          <w:b w:val="0"/>
          <w:bCs w:val="0"/>
        </w:rPr>
        <w:t xml:space="preserve"> </w:t>
      </w:r>
      <w:r w:rsidR="58E8665C">
        <w:rPr>
          <w:b w:val="0"/>
          <w:bCs w:val="0"/>
        </w:rPr>
        <w:t xml:space="preserve"> </w:t>
      </w:r>
      <w:r w:rsidR="16D5851D">
        <w:rPr>
          <w:b w:val="0"/>
          <w:bCs w:val="0"/>
        </w:rPr>
        <w:t xml:space="preserve"> </w:t>
      </w:r>
    </w:p>
    <w:p w:rsidR="735C4FEB" w:rsidP="735C4FEB" w:rsidRDefault="735C4FEB" w14:paraId="4D62A6FB" w14:textId="6755C59A">
      <w:pPr>
        <w:pStyle w:val="Normal"/>
        <w:rPr>
          <w:b w:val="0"/>
          <w:bCs w:val="0"/>
        </w:rPr>
      </w:pPr>
    </w:p>
    <w:p w:rsidR="771C2B2A" w:rsidP="735C4FEB" w:rsidRDefault="771C2B2A" w14:paraId="72A79056" w14:textId="4337206A">
      <w:pPr>
        <w:pStyle w:val="Normal"/>
        <w:rPr>
          <w:b w:val="0"/>
          <w:bCs w:val="0"/>
        </w:rPr>
      </w:pPr>
      <w:r w:rsidRPr="1CDE7961" w:rsidR="771C2B2A">
        <w:rPr>
          <w:b w:val="1"/>
          <w:bCs w:val="1"/>
        </w:rPr>
        <w:t>1.5</w:t>
      </w:r>
      <w:r w:rsidR="59FE7640">
        <w:rPr>
          <w:b w:val="0"/>
          <w:bCs w:val="0"/>
        </w:rPr>
        <w:t xml:space="preserve">  This</w:t>
      </w:r>
      <w:r w:rsidR="59FE7640">
        <w:rPr>
          <w:b w:val="0"/>
          <w:bCs w:val="0"/>
        </w:rPr>
        <w:t xml:space="preserve"> document has been developed to avoid, </w:t>
      </w:r>
      <w:r w:rsidR="59FE7640">
        <w:rPr>
          <w:b w:val="0"/>
          <w:bCs w:val="0"/>
        </w:rPr>
        <w:t>minimise</w:t>
      </w:r>
      <w:r w:rsidR="59FE7640">
        <w:rPr>
          <w:b w:val="0"/>
          <w:bCs w:val="0"/>
        </w:rPr>
        <w:t xml:space="preserve"> and mitigate against any construction effects on the environment and surrounding community</w:t>
      </w:r>
      <w:r w:rsidR="59FE7640">
        <w:rPr>
          <w:b w:val="0"/>
          <w:bCs w:val="0"/>
        </w:rPr>
        <w:t xml:space="preserve">.  </w:t>
      </w:r>
      <w:r w:rsidR="59FE7640">
        <w:rPr>
          <w:b w:val="0"/>
          <w:bCs w:val="0"/>
        </w:rPr>
        <w:t xml:space="preserve">It should be considered a living document with </w:t>
      </w:r>
      <w:r w:rsidR="1759DF55">
        <w:rPr>
          <w:b w:val="0"/>
          <w:bCs w:val="0"/>
        </w:rPr>
        <w:t xml:space="preserve">reviews being undertaken at regular intervals and </w:t>
      </w:r>
      <w:r w:rsidR="1759DF55">
        <w:rPr>
          <w:b w:val="0"/>
          <w:bCs w:val="0"/>
        </w:rPr>
        <w:t>new information</w:t>
      </w:r>
      <w:r w:rsidR="1759DF55">
        <w:rPr>
          <w:b w:val="0"/>
          <w:bCs w:val="0"/>
        </w:rPr>
        <w:t xml:space="preserve"> added as </w:t>
      </w:r>
      <w:r w:rsidR="1759DF55">
        <w:rPr>
          <w:b w:val="0"/>
          <w:bCs w:val="0"/>
        </w:rPr>
        <w:t>approp</w:t>
      </w:r>
      <w:r w:rsidR="1759DF55">
        <w:rPr>
          <w:b w:val="0"/>
          <w:bCs w:val="0"/>
        </w:rPr>
        <w:t>riate</w:t>
      </w:r>
      <w:r w:rsidR="1759DF55">
        <w:rPr>
          <w:b w:val="0"/>
          <w:bCs w:val="0"/>
        </w:rPr>
        <w:t xml:space="preserve">.  </w:t>
      </w:r>
    </w:p>
    <w:p w:rsidR="771C2B2A" w:rsidP="735C4FEB" w:rsidRDefault="771C2B2A" w14:paraId="63838583" w14:textId="7421202C">
      <w:pPr>
        <w:pStyle w:val="Normal"/>
        <w:rPr>
          <w:b w:val="0"/>
          <w:bCs w:val="0"/>
        </w:rPr>
      </w:pPr>
    </w:p>
    <w:p w:rsidR="771C2B2A" w:rsidP="735C4FEB" w:rsidRDefault="771C2B2A" w14:paraId="286E205B" w14:textId="2D5C9F93">
      <w:pPr>
        <w:pStyle w:val="Normal"/>
        <w:rPr>
          <w:b w:val="0"/>
          <w:bCs w:val="0"/>
        </w:rPr>
      </w:pPr>
      <w:r w:rsidRPr="1CDE7961" w:rsidR="1759DF55">
        <w:rPr>
          <w:b w:val="1"/>
          <w:bCs w:val="1"/>
        </w:rPr>
        <w:t>1.6</w:t>
      </w:r>
      <w:r w:rsidR="1759DF55">
        <w:rPr>
          <w:b w:val="0"/>
          <w:bCs w:val="0"/>
        </w:rPr>
        <w:t xml:space="preserve">   For the purposes of this document, the working area is defined as any area where there will be a requirement for temporary or permanent works to </w:t>
      </w:r>
      <w:r w:rsidR="1759DF55">
        <w:rPr>
          <w:b w:val="0"/>
          <w:bCs w:val="0"/>
        </w:rPr>
        <w:t>facilitate</w:t>
      </w:r>
      <w:r w:rsidR="1759DF55">
        <w:rPr>
          <w:b w:val="0"/>
          <w:bCs w:val="0"/>
        </w:rPr>
        <w:t xml:space="preserve"> the constru</w:t>
      </w:r>
      <w:r w:rsidR="21D2E7CC">
        <w:rPr>
          <w:b w:val="0"/>
          <w:bCs w:val="0"/>
        </w:rPr>
        <w:t>c</w:t>
      </w:r>
      <w:r w:rsidR="1759DF55">
        <w:rPr>
          <w:b w:val="0"/>
          <w:bCs w:val="0"/>
        </w:rPr>
        <w:t>tion of the development</w:t>
      </w:r>
      <w:r w:rsidR="1759DF55">
        <w:rPr>
          <w:b w:val="0"/>
          <w:bCs w:val="0"/>
        </w:rPr>
        <w:t>.</w:t>
      </w:r>
      <w:r w:rsidR="4CC625A7">
        <w:rPr>
          <w:b w:val="0"/>
          <w:bCs w:val="0"/>
        </w:rPr>
        <w:t xml:space="preserve">  </w:t>
      </w:r>
      <w:r w:rsidR="4CC625A7">
        <w:rPr>
          <w:b w:val="0"/>
          <w:bCs w:val="0"/>
        </w:rPr>
        <w:t xml:space="preserve">This includes areas </w:t>
      </w:r>
      <w:r w:rsidR="4CC625A7">
        <w:rPr>
          <w:b w:val="0"/>
          <w:bCs w:val="0"/>
        </w:rPr>
        <w:t>required</w:t>
      </w:r>
      <w:r w:rsidR="4CC625A7">
        <w:rPr>
          <w:b w:val="0"/>
          <w:bCs w:val="0"/>
        </w:rPr>
        <w:t xml:space="preserve"> for access, temporary </w:t>
      </w:r>
      <w:r w:rsidR="4CC625A7">
        <w:rPr>
          <w:b w:val="0"/>
          <w:bCs w:val="0"/>
        </w:rPr>
        <w:t>construction</w:t>
      </w:r>
      <w:r w:rsidR="4CC625A7">
        <w:rPr>
          <w:b w:val="0"/>
          <w:bCs w:val="0"/>
        </w:rPr>
        <w:t xml:space="preserve"> and temporary storage areas</w:t>
      </w:r>
      <w:r w:rsidR="4CC625A7">
        <w:rPr>
          <w:b w:val="0"/>
          <w:bCs w:val="0"/>
        </w:rPr>
        <w:t xml:space="preserve">.  </w:t>
      </w:r>
      <w:r w:rsidR="1759DF55">
        <w:rPr>
          <w:b w:val="0"/>
          <w:bCs w:val="0"/>
        </w:rPr>
        <w:t xml:space="preserve"> </w:t>
      </w:r>
      <w:r w:rsidR="1759DF55">
        <w:rPr>
          <w:b w:val="0"/>
          <w:bCs w:val="0"/>
        </w:rPr>
        <w:t xml:space="preserve"> </w:t>
      </w:r>
      <w:r w:rsidR="59FE7640">
        <w:rPr>
          <w:b w:val="0"/>
          <w:bCs w:val="0"/>
        </w:rPr>
        <w:t xml:space="preserve"> </w:t>
      </w:r>
    </w:p>
    <w:p w:rsidR="00751288" w:rsidP="00790139" w:rsidRDefault="00751288" w14:paraId="54EE4829" w14:textId="77777777"/>
    <w:p w:rsidR="1CDE7961" w:rsidP="1CDE7961" w:rsidRDefault="1CDE7961" w14:paraId="3BC4AA58" w14:textId="67C6CEC4">
      <w:pPr>
        <w:pStyle w:val="Normal"/>
      </w:pPr>
    </w:p>
    <w:p w:rsidR="00751288" w:rsidP="00790139" w:rsidRDefault="00751288" w14:paraId="15D96246" w14:textId="22007929">
      <w:r w:rsidR="4E528F06">
        <w:rPr/>
        <w:t xml:space="preserve">2.0  </w:t>
      </w:r>
      <w:r w:rsidR="1B79A2B7">
        <w:rPr/>
        <w:t>Regulatory</w:t>
      </w:r>
      <w:r w:rsidR="1B79A2B7">
        <w:rPr/>
        <w:t xml:space="preserve"> Framework &amp; Planning Conditions</w:t>
      </w:r>
    </w:p>
    <w:p w:rsidR="00751288" w:rsidP="00790139" w:rsidRDefault="00751288" w14:paraId="5467A38A" w14:textId="77777777"/>
    <w:p w:rsidR="00751288" w:rsidP="00790139" w:rsidRDefault="00751288" w14:paraId="57B575E5" w14:textId="57FD575E">
      <w:pPr>
        <w:rPr>
          <w:b w:val="0"/>
          <w:bCs w:val="0"/>
        </w:rPr>
      </w:pPr>
      <w:r w:rsidR="1C72205D">
        <w:rPr/>
        <w:t xml:space="preserve">2.1  </w:t>
      </w:r>
      <w:r w:rsidR="1C72205D">
        <w:rPr>
          <w:b w:val="0"/>
          <w:bCs w:val="0"/>
        </w:rPr>
        <w:t>The</w:t>
      </w:r>
      <w:r w:rsidR="1C72205D">
        <w:rPr>
          <w:b w:val="0"/>
          <w:bCs w:val="0"/>
        </w:rPr>
        <w:t xml:space="preserve"> proposed scheme is to construct a</w:t>
      </w:r>
      <w:r w:rsidR="5EC5AEE3">
        <w:rPr>
          <w:b w:val="0"/>
          <w:bCs w:val="0"/>
        </w:rPr>
        <w:t xml:space="preserve">n </w:t>
      </w:r>
      <w:r w:rsidR="1C72205D">
        <w:rPr>
          <w:b w:val="0"/>
          <w:bCs w:val="0"/>
        </w:rPr>
        <w:t>open water reserve which si</w:t>
      </w:r>
      <w:r w:rsidR="15973E75">
        <w:rPr>
          <w:b w:val="0"/>
          <w:bCs w:val="0"/>
        </w:rPr>
        <w:t xml:space="preserve">ts next to the Montgomery canal and will be connected to the canal by an inlet/outlet </w:t>
      </w:r>
      <w:r w:rsidR="56398D0A">
        <w:rPr>
          <w:b w:val="0"/>
          <w:bCs w:val="0"/>
        </w:rPr>
        <w:t>structure</w:t>
      </w:r>
      <w:r w:rsidR="15973E75">
        <w:rPr>
          <w:b w:val="0"/>
          <w:bCs w:val="0"/>
        </w:rPr>
        <w:t>, which will provide the water for the reserve</w:t>
      </w:r>
      <w:r w:rsidR="15973E75">
        <w:rPr>
          <w:b w:val="0"/>
          <w:bCs w:val="0"/>
        </w:rPr>
        <w:t xml:space="preserve">.  </w:t>
      </w:r>
    </w:p>
    <w:p w:rsidR="3E2FBC2C" w:rsidP="3E2FBC2C" w:rsidRDefault="3E2FBC2C" w14:paraId="3ED016CA" w14:textId="256477B3">
      <w:pPr>
        <w:pStyle w:val="Normal"/>
        <w:rPr>
          <w:b w:val="0"/>
          <w:bCs w:val="0"/>
        </w:rPr>
      </w:pPr>
    </w:p>
    <w:p w:rsidR="66D64B38" w:rsidP="1CDE7961" w:rsidRDefault="66D64B38" w14:paraId="11BC3613" w14:textId="38E6CE9D">
      <w:pPr>
        <w:pStyle w:val="Normal"/>
        <w:rPr>
          <w:b w:val="0"/>
          <w:bCs w:val="0"/>
        </w:rPr>
      </w:pPr>
      <w:r w:rsidRPr="3E2FBC2C" w:rsidR="66D64B38">
        <w:rPr>
          <w:b w:val="1"/>
          <w:bCs w:val="1"/>
        </w:rPr>
        <w:t>2.</w:t>
      </w:r>
      <w:r w:rsidRPr="3E2FBC2C" w:rsidR="3C36153D">
        <w:rPr>
          <w:b w:val="1"/>
          <w:bCs w:val="1"/>
        </w:rPr>
        <w:t>2</w:t>
      </w:r>
      <w:r w:rsidR="66D64B38">
        <w:rPr>
          <w:b w:val="0"/>
          <w:bCs w:val="0"/>
        </w:rPr>
        <w:t xml:space="preserve">  The</w:t>
      </w:r>
      <w:r w:rsidR="66D64B38">
        <w:rPr>
          <w:b w:val="0"/>
          <w:bCs w:val="0"/>
        </w:rPr>
        <w:t xml:space="preserve"> CEMP provides the frame</w:t>
      </w:r>
      <w:r w:rsidR="463E2749">
        <w:rPr>
          <w:b w:val="0"/>
          <w:bCs w:val="0"/>
        </w:rPr>
        <w:t>work for which commitments made in the Canal &amp; River Trust’s (t</w:t>
      </w:r>
      <w:r w:rsidR="5768524B">
        <w:rPr>
          <w:b w:val="0"/>
          <w:bCs w:val="0"/>
        </w:rPr>
        <w:t>he Trust) Environmental Appraisal (</w:t>
      </w:r>
      <w:r w:rsidR="5768524B">
        <w:rPr>
          <w:b w:val="0"/>
          <w:bCs w:val="0"/>
        </w:rPr>
        <w:t>EApp</w:t>
      </w:r>
      <w:r w:rsidR="5768524B">
        <w:rPr>
          <w:b w:val="0"/>
          <w:bCs w:val="0"/>
        </w:rPr>
        <w:t>) can be realised</w:t>
      </w:r>
      <w:r w:rsidR="5768524B">
        <w:rPr>
          <w:b w:val="0"/>
          <w:bCs w:val="0"/>
        </w:rPr>
        <w:t xml:space="preserve">.  </w:t>
      </w:r>
      <w:r w:rsidR="5768524B">
        <w:rPr>
          <w:b w:val="0"/>
          <w:bCs w:val="0"/>
        </w:rPr>
        <w:t xml:space="preserve">The CEMP </w:t>
      </w:r>
      <w:r w:rsidR="3D215B48">
        <w:rPr>
          <w:b w:val="0"/>
          <w:bCs w:val="0"/>
        </w:rPr>
        <w:t xml:space="preserve">outlines the </w:t>
      </w:r>
      <w:r w:rsidR="34836790">
        <w:rPr>
          <w:b w:val="0"/>
          <w:bCs w:val="0"/>
        </w:rPr>
        <w:t>construction</w:t>
      </w:r>
      <w:r w:rsidR="3D215B48">
        <w:rPr>
          <w:b w:val="0"/>
          <w:bCs w:val="0"/>
        </w:rPr>
        <w:t xml:space="preserve"> phases with the primary aim of reducing any adverse impacts from construction on local sensitive receptors</w:t>
      </w:r>
      <w:r w:rsidR="3D215B48">
        <w:rPr>
          <w:b w:val="0"/>
          <w:bCs w:val="0"/>
        </w:rPr>
        <w:t xml:space="preserve">.  </w:t>
      </w:r>
    </w:p>
    <w:p w:rsidR="1CDE7961" w:rsidP="1CDE7961" w:rsidRDefault="1CDE7961" w14:paraId="22C4491F" w14:textId="6816058B">
      <w:pPr>
        <w:pStyle w:val="Normal"/>
        <w:rPr>
          <w:b w:val="0"/>
          <w:bCs w:val="0"/>
        </w:rPr>
      </w:pPr>
    </w:p>
    <w:p w:rsidR="3D215B48" w:rsidP="08EF8016" w:rsidRDefault="3D215B48" w14:paraId="066807C1" w14:textId="58F4692F">
      <w:pPr>
        <w:pStyle w:val="Normal"/>
        <w:rPr>
          <w:b w:val="0"/>
          <w:bCs w:val="0"/>
          <w:highlight w:val="green"/>
        </w:rPr>
      </w:pPr>
      <w:r w:rsidRPr="3E2FBC2C" w:rsidR="3D215B48">
        <w:rPr>
          <w:b w:val="1"/>
          <w:bCs w:val="1"/>
        </w:rPr>
        <w:t>2.</w:t>
      </w:r>
      <w:r w:rsidRPr="3E2FBC2C" w:rsidR="21EA1F7C">
        <w:rPr>
          <w:b w:val="1"/>
          <w:bCs w:val="1"/>
        </w:rPr>
        <w:t>3</w:t>
      </w:r>
      <w:r w:rsidRPr="3E2FBC2C" w:rsidR="3D215B48">
        <w:rPr>
          <w:b w:val="1"/>
          <w:bCs w:val="1"/>
        </w:rPr>
        <w:t xml:space="preserve">  </w:t>
      </w:r>
      <w:r w:rsidR="3D215B48">
        <w:rPr>
          <w:b w:val="0"/>
          <w:bCs w:val="0"/>
        </w:rPr>
        <w:t>This</w:t>
      </w:r>
      <w:r w:rsidR="3D215B48">
        <w:rPr>
          <w:b w:val="0"/>
          <w:bCs w:val="0"/>
        </w:rPr>
        <w:t xml:space="preserve"> CEMP forms part of the pre application</w:t>
      </w:r>
      <w:r w:rsidR="7CC2D0B6">
        <w:rPr>
          <w:b w:val="0"/>
          <w:bCs w:val="0"/>
        </w:rPr>
        <w:t>/planning</w:t>
      </w:r>
      <w:r w:rsidR="3D215B48">
        <w:rPr>
          <w:b w:val="0"/>
          <w:bCs w:val="0"/>
        </w:rPr>
        <w:t xml:space="preserve"> </w:t>
      </w:r>
      <w:r w:rsidR="3D215B48">
        <w:rPr>
          <w:b w:val="0"/>
          <w:bCs w:val="0"/>
        </w:rPr>
        <w:t>pac</w:t>
      </w:r>
      <w:r w:rsidR="080F3B20">
        <w:rPr>
          <w:b w:val="0"/>
          <w:bCs w:val="0"/>
        </w:rPr>
        <w:t>k</w:t>
      </w:r>
      <w:r w:rsidR="5CC646A3">
        <w:rPr>
          <w:b w:val="0"/>
          <w:bCs w:val="0"/>
        </w:rPr>
        <w:t>a</w:t>
      </w:r>
      <w:r w:rsidR="080F3B20">
        <w:rPr>
          <w:b w:val="0"/>
          <w:bCs w:val="0"/>
        </w:rPr>
        <w:t>ge</w:t>
      </w:r>
      <w:r w:rsidR="080F3B20">
        <w:rPr>
          <w:b w:val="0"/>
          <w:bCs w:val="0"/>
        </w:rPr>
        <w:t xml:space="preserve"> of </w:t>
      </w:r>
      <w:r w:rsidR="080F3B20">
        <w:rPr>
          <w:b w:val="0"/>
          <w:bCs w:val="0"/>
        </w:rPr>
        <w:t>doc</w:t>
      </w:r>
      <w:r w:rsidR="080F3B20">
        <w:rPr>
          <w:b w:val="0"/>
          <w:bCs w:val="0"/>
        </w:rPr>
        <w:t>uments</w:t>
      </w:r>
      <w:r w:rsidR="7668642E">
        <w:rPr>
          <w:b w:val="0"/>
          <w:bCs w:val="0"/>
        </w:rPr>
        <w:t>.</w:t>
      </w:r>
      <w:r w:rsidR="0DE15538">
        <w:rPr>
          <w:b w:val="0"/>
          <w:bCs w:val="0"/>
        </w:rPr>
        <w:t xml:space="preserve"> </w:t>
      </w:r>
    </w:p>
    <w:p w:rsidR="08EF8016" w:rsidP="08EF8016" w:rsidRDefault="08EF8016" w14:paraId="09C55167" w14:textId="500438C5">
      <w:pPr>
        <w:pStyle w:val="Normal"/>
        <w:rPr>
          <w:b w:val="0"/>
          <w:bCs w:val="0"/>
        </w:rPr>
      </w:pPr>
    </w:p>
    <w:p w:rsidR="0DE15538" w:rsidP="08EF8016" w:rsidRDefault="0DE15538" w14:paraId="7F58B03E" w14:textId="60FE6B38">
      <w:pPr>
        <w:pStyle w:val="Normal"/>
        <w:rPr>
          <w:b w:val="0"/>
          <w:bCs w:val="0"/>
        </w:rPr>
      </w:pPr>
      <w:r w:rsidRPr="3E2FBC2C" w:rsidR="0DE15538">
        <w:rPr>
          <w:b w:val="1"/>
          <w:bCs w:val="1"/>
        </w:rPr>
        <w:t>2.</w:t>
      </w:r>
      <w:r w:rsidRPr="3E2FBC2C" w:rsidR="171D06CE">
        <w:rPr>
          <w:b w:val="1"/>
          <w:bCs w:val="1"/>
        </w:rPr>
        <w:t>4</w:t>
      </w:r>
      <w:r w:rsidR="0DE15538">
        <w:rPr>
          <w:b w:val="0"/>
          <w:bCs w:val="0"/>
        </w:rPr>
        <w:t xml:space="preserve">  For</w:t>
      </w:r>
      <w:r w:rsidR="0DE15538">
        <w:rPr>
          <w:b w:val="0"/>
          <w:bCs w:val="0"/>
        </w:rPr>
        <w:t xml:space="preserve"> the purposes of this planning, Development doe</w:t>
      </w:r>
      <w:r w:rsidR="3DA763EF">
        <w:rPr>
          <w:b w:val="0"/>
          <w:bCs w:val="0"/>
        </w:rPr>
        <w:t>s not refer to any of the following enabling works:</w:t>
      </w:r>
    </w:p>
    <w:p w:rsidR="3DA763EF" w:rsidP="08EF8016" w:rsidRDefault="3DA763EF" w14:paraId="3CA5B0CF" w14:textId="535D405E">
      <w:pPr>
        <w:pStyle w:val="Normal"/>
        <w:rPr>
          <w:b w:val="0"/>
          <w:bCs w:val="0"/>
        </w:rPr>
      </w:pPr>
      <w:r w:rsidR="3DA763EF">
        <w:rPr>
          <w:b w:val="0"/>
          <w:bCs w:val="0"/>
        </w:rPr>
        <w:t>-</w:t>
      </w:r>
      <w:r w:rsidR="0DE15538">
        <w:rPr>
          <w:b w:val="0"/>
          <w:bCs w:val="0"/>
        </w:rPr>
        <w:t xml:space="preserve"> </w:t>
      </w:r>
      <w:r w:rsidR="5B1A8997">
        <w:rPr>
          <w:b w:val="0"/>
          <w:bCs w:val="0"/>
        </w:rPr>
        <w:t>site investigations</w:t>
      </w:r>
    </w:p>
    <w:p w:rsidR="5B1A8997" w:rsidP="08EF8016" w:rsidRDefault="5B1A8997" w14:paraId="02B7E4F3" w14:textId="4CF8BB12">
      <w:pPr>
        <w:pStyle w:val="Normal"/>
        <w:rPr>
          <w:b w:val="0"/>
          <w:bCs w:val="0"/>
        </w:rPr>
      </w:pPr>
      <w:r w:rsidR="5B1A8997">
        <w:rPr>
          <w:b w:val="0"/>
          <w:bCs w:val="0"/>
        </w:rPr>
        <w:t xml:space="preserve">- ecological </w:t>
      </w:r>
      <w:r w:rsidR="5B1A8997">
        <w:rPr>
          <w:b w:val="0"/>
          <w:bCs w:val="0"/>
        </w:rPr>
        <w:t>management</w:t>
      </w:r>
      <w:r w:rsidR="5B1A8997">
        <w:rPr>
          <w:b w:val="0"/>
          <w:bCs w:val="0"/>
        </w:rPr>
        <w:t xml:space="preserve"> measures</w:t>
      </w:r>
    </w:p>
    <w:p w:rsidR="5B1A8997" w:rsidP="08EF8016" w:rsidRDefault="5B1A8997" w14:paraId="10B194FD" w14:textId="4958464E">
      <w:pPr>
        <w:pStyle w:val="Normal"/>
        <w:rPr>
          <w:b w:val="0"/>
          <w:bCs w:val="0"/>
        </w:rPr>
      </w:pPr>
      <w:r w:rsidR="5B1A8997">
        <w:rPr>
          <w:b w:val="0"/>
          <w:bCs w:val="0"/>
        </w:rPr>
        <w:t xml:space="preserve">- archaeological </w:t>
      </w:r>
      <w:r w:rsidR="5B1A8997">
        <w:rPr>
          <w:b w:val="0"/>
          <w:bCs w:val="0"/>
        </w:rPr>
        <w:t>investigations</w:t>
      </w:r>
    </w:p>
    <w:p w:rsidR="5B1A8997" w:rsidP="08EF8016" w:rsidRDefault="5B1A8997" w14:paraId="347213AB" w14:textId="603924C9">
      <w:pPr>
        <w:pStyle w:val="Normal"/>
        <w:rPr>
          <w:b w:val="0"/>
          <w:bCs w:val="0"/>
        </w:rPr>
      </w:pPr>
      <w:r w:rsidR="5B1A8997">
        <w:rPr>
          <w:b w:val="0"/>
          <w:bCs w:val="0"/>
        </w:rPr>
        <w:t xml:space="preserve">- tree/vegetation management </w:t>
      </w:r>
    </w:p>
    <w:p w:rsidR="08EF8016" w:rsidP="08EF8016" w:rsidRDefault="08EF8016" w14:paraId="032D76C0" w14:textId="4196BFBB">
      <w:pPr>
        <w:pStyle w:val="Normal"/>
        <w:rPr>
          <w:b w:val="0"/>
          <w:bCs w:val="0"/>
        </w:rPr>
      </w:pPr>
    </w:p>
    <w:p w:rsidR="5B1A8997" w:rsidP="08EF8016" w:rsidRDefault="5B1A8997" w14:paraId="0A2A7F77" w14:textId="7850008C">
      <w:pPr>
        <w:pStyle w:val="Normal"/>
        <w:rPr>
          <w:b w:val="0"/>
          <w:bCs w:val="0"/>
        </w:rPr>
      </w:pPr>
      <w:r w:rsidRPr="3E2FBC2C" w:rsidR="5B1A8997">
        <w:rPr>
          <w:b w:val="1"/>
          <w:bCs w:val="1"/>
        </w:rPr>
        <w:t>2.</w:t>
      </w:r>
      <w:r w:rsidRPr="3E2FBC2C" w:rsidR="549A9B46">
        <w:rPr>
          <w:b w:val="1"/>
          <w:bCs w:val="1"/>
        </w:rPr>
        <w:t>5</w:t>
      </w:r>
      <w:r w:rsidR="5B1A8997">
        <w:rPr>
          <w:b w:val="0"/>
          <w:bCs w:val="0"/>
        </w:rPr>
        <w:t xml:space="preserve">  If</w:t>
      </w:r>
      <w:r w:rsidR="5B1A8997">
        <w:rPr>
          <w:b w:val="0"/>
          <w:bCs w:val="0"/>
        </w:rPr>
        <w:t xml:space="preserve"> work on site is related to clearing </w:t>
      </w:r>
      <w:r w:rsidR="5B1A8997">
        <w:rPr>
          <w:b w:val="0"/>
          <w:bCs w:val="0"/>
        </w:rPr>
        <w:t>of</w:t>
      </w:r>
      <w:r w:rsidR="5B1A8997">
        <w:rPr>
          <w:b w:val="0"/>
          <w:bCs w:val="0"/>
        </w:rPr>
        <w:t xml:space="preserve"> t</w:t>
      </w:r>
      <w:r w:rsidR="5B1A8997">
        <w:rPr>
          <w:b w:val="0"/>
          <w:bCs w:val="0"/>
        </w:rPr>
        <w:t>he</w:t>
      </w:r>
      <w:r w:rsidR="5B1A8997">
        <w:rPr>
          <w:b w:val="0"/>
          <w:bCs w:val="0"/>
        </w:rPr>
        <w:t xml:space="preserve"> site, it would not be considered as commencement or development</w:t>
      </w:r>
      <w:r w:rsidR="5B1A8997">
        <w:rPr>
          <w:b w:val="0"/>
          <w:bCs w:val="0"/>
        </w:rPr>
        <w:t xml:space="preserve">.  </w:t>
      </w:r>
      <w:r w:rsidR="5B1A8997">
        <w:rPr>
          <w:b w:val="0"/>
          <w:bCs w:val="0"/>
        </w:rPr>
        <w:t xml:space="preserve">  </w:t>
      </w:r>
    </w:p>
    <w:p w:rsidR="08EF8016" w:rsidP="08EF8016" w:rsidRDefault="08EF8016" w14:paraId="39B4785F" w14:textId="02BC3CBE">
      <w:pPr>
        <w:pStyle w:val="Normal"/>
        <w:rPr>
          <w:b w:val="0"/>
          <w:bCs w:val="0"/>
        </w:rPr>
      </w:pPr>
    </w:p>
    <w:p w:rsidR="08EF8016" w:rsidP="08EF8016" w:rsidRDefault="08EF8016" w14:paraId="2589A08B" w14:textId="0C688587">
      <w:pPr>
        <w:pStyle w:val="Normal"/>
        <w:rPr>
          <w:b w:val="0"/>
          <w:bCs w:val="0"/>
        </w:rPr>
      </w:pPr>
    </w:p>
    <w:p w:rsidR="732F7D1F" w:rsidP="08EF8016" w:rsidRDefault="732F7D1F" w14:paraId="2930A14B" w14:textId="0E5287E9">
      <w:pPr>
        <w:pStyle w:val="Normal"/>
        <w:rPr>
          <w:b w:val="1"/>
          <w:bCs w:val="1"/>
        </w:rPr>
      </w:pPr>
      <w:r w:rsidRPr="08EF8016" w:rsidR="732F7D1F">
        <w:rPr>
          <w:b w:val="1"/>
          <w:bCs w:val="1"/>
        </w:rPr>
        <w:t>3.0  Site</w:t>
      </w:r>
      <w:r w:rsidRPr="08EF8016" w:rsidR="732F7D1F">
        <w:rPr>
          <w:b w:val="1"/>
          <w:bCs w:val="1"/>
        </w:rPr>
        <w:t xml:space="preserve"> Location &amp; Project Description </w:t>
      </w:r>
    </w:p>
    <w:p w:rsidR="08EF8016" w:rsidP="08EF8016" w:rsidRDefault="08EF8016" w14:paraId="46544DB8" w14:textId="4B9C3171">
      <w:pPr>
        <w:pStyle w:val="Normal"/>
        <w:rPr>
          <w:b w:val="0"/>
          <w:bCs w:val="0"/>
        </w:rPr>
      </w:pPr>
    </w:p>
    <w:p w:rsidR="732F7D1F" w:rsidP="08EF8016" w:rsidRDefault="732F7D1F" w14:paraId="71699F77" w14:textId="27D87FEC">
      <w:pPr>
        <w:pStyle w:val="Normal"/>
        <w:rPr>
          <w:b w:val="0"/>
          <w:bCs w:val="0"/>
        </w:rPr>
      </w:pPr>
      <w:r w:rsidRPr="3E2FBC2C" w:rsidR="732F7D1F">
        <w:rPr>
          <w:b w:val="1"/>
          <w:bCs w:val="1"/>
        </w:rPr>
        <w:t xml:space="preserve">3.1  </w:t>
      </w:r>
      <w:r w:rsidR="732F7D1F">
        <w:rPr>
          <w:b w:val="0"/>
          <w:bCs w:val="0"/>
        </w:rPr>
        <w:t>Th</w:t>
      </w:r>
      <w:r w:rsidR="253C8198">
        <w:rPr>
          <w:b w:val="0"/>
          <w:bCs w:val="0"/>
        </w:rPr>
        <w:t>e</w:t>
      </w:r>
      <w:r w:rsidR="253C8198">
        <w:rPr>
          <w:b w:val="0"/>
          <w:bCs w:val="0"/>
        </w:rPr>
        <w:t xml:space="preserve"> CEMP has been produced </w:t>
      </w:r>
      <w:r w:rsidR="60F42982">
        <w:rPr>
          <w:b w:val="0"/>
          <w:bCs w:val="0"/>
        </w:rPr>
        <w:t>to support a pre application and planning application</w:t>
      </w:r>
      <w:r w:rsidR="59CFE461">
        <w:rPr>
          <w:b w:val="0"/>
          <w:bCs w:val="0"/>
        </w:rPr>
        <w:t xml:space="preserve">.  </w:t>
      </w:r>
      <w:r w:rsidR="59CFE461">
        <w:rPr>
          <w:b w:val="0"/>
          <w:bCs w:val="0"/>
        </w:rPr>
        <w:t>The work involves the excavation of a pond</w:t>
      </w:r>
      <w:r w:rsidR="0794EA06">
        <w:rPr>
          <w:b w:val="0"/>
          <w:bCs w:val="0"/>
        </w:rPr>
        <w:t>/</w:t>
      </w:r>
      <w:r w:rsidR="0794EA06">
        <w:rPr>
          <w:b w:val="0"/>
          <w:bCs w:val="0"/>
        </w:rPr>
        <w:t xml:space="preserve">reserve </w:t>
      </w:r>
      <w:r w:rsidR="17C4F683">
        <w:rPr>
          <w:b w:val="0"/>
          <w:bCs w:val="0"/>
        </w:rPr>
        <w:t xml:space="preserve">(Figure 2) </w:t>
      </w:r>
      <w:r w:rsidR="59CFE461">
        <w:rPr>
          <w:b w:val="0"/>
          <w:bCs w:val="0"/>
        </w:rPr>
        <w:t xml:space="preserve"> which</w:t>
      </w:r>
      <w:r w:rsidR="59CFE461">
        <w:rPr>
          <w:b w:val="0"/>
          <w:bCs w:val="0"/>
        </w:rPr>
        <w:t xml:space="preserve"> will be connected to the Montgomery canal by an inlet/outlet structure</w:t>
      </w:r>
      <w:r w:rsidR="195479C1">
        <w:rPr>
          <w:b w:val="0"/>
          <w:bCs w:val="0"/>
        </w:rPr>
        <w:t xml:space="preserve"> and will be </w:t>
      </w:r>
      <w:r w:rsidR="3CA70A2E">
        <w:rPr>
          <w:b w:val="0"/>
          <w:bCs w:val="0"/>
        </w:rPr>
        <w:t xml:space="preserve">naturally </w:t>
      </w:r>
      <w:r w:rsidR="195479C1">
        <w:rPr>
          <w:b w:val="0"/>
          <w:bCs w:val="0"/>
        </w:rPr>
        <w:t>filled with water from th</w:t>
      </w:r>
      <w:r w:rsidR="195479C1">
        <w:rPr>
          <w:b w:val="0"/>
          <w:bCs w:val="0"/>
        </w:rPr>
        <w:t>e c</w:t>
      </w:r>
      <w:r w:rsidR="195479C1">
        <w:rPr>
          <w:b w:val="0"/>
          <w:bCs w:val="0"/>
        </w:rPr>
        <w:t>anal</w:t>
      </w:r>
      <w:r w:rsidR="195479C1">
        <w:rPr>
          <w:b w:val="0"/>
          <w:bCs w:val="0"/>
        </w:rPr>
        <w:t xml:space="preserve">.  </w:t>
      </w:r>
      <w:r w:rsidR="55698949">
        <w:rPr>
          <w:b w:val="0"/>
          <w:bCs w:val="0"/>
        </w:rPr>
        <w:t xml:space="preserve">The NGR for the site is </w:t>
      </w:r>
      <w:r w:rsidR="0ACD2C18">
        <w:rPr>
          <w:b w:val="0"/>
          <w:bCs w:val="0"/>
        </w:rPr>
        <w:t>SJ 25592</w:t>
      </w:r>
      <w:r w:rsidR="0ACD2C18">
        <w:rPr>
          <w:b w:val="0"/>
          <w:bCs w:val="0"/>
        </w:rPr>
        <w:t xml:space="preserve"> 13</w:t>
      </w:r>
      <w:r w:rsidR="0ACD2C18">
        <w:rPr>
          <w:b w:val="0"/>
          <w:bCs w:val="0"/>
        </w:rPr>
        <w:t>107)</w:t>
      </w:r>
      <w:r w:rsidR="0ACD2C18">
        <w:rPr>
          <w:b w:val="0"/>
          <w:bCs w:val="0"/>
        </w:rPr>
        <w:t xml:space="preserve">.  </w:t>
      </w:r>
    </w:p>
    <w:p w:rsidR="08EF8016" w:rsidP="08EF8016" w:rsidRDefault="08EF8016" w14:paraId="1CBD73EB" w14:textId="4894ACFC">
      <w:pPr>
        <w:pStyle w:val="Normal"/>
        <w:rPr>
          <w:b w:val="0"/>
          <w:bCs w:val="0"/>
        </w:rPr>
      </w:pPr>
    </w:p>
    <w:p w:rsidR="169E4424" w:rsidP="08EF8016" w:rsidRDefault="169E4424" w14:paraId="59C6A588" w14:textId="185F33C5">
      <w:pPr>
        <w:pStyle w:val="Normal"/>
        <w:rPr>
          <w:b w:val="0"/>
          <w:bCs w:val="0"/>
        </w:rPr>
      </w:pPr>
      <w:r w:rsidRPr="7357C395" w:rsidR="169E4424">
        <w:rPr>
          <w:b w:val="1"/>
          <w:bCs w:val="1"/>
        </w:rPr>
        <w:t>3.2</w:t>
      </w:r>
      <w:r w:rsidRPr="7357C395" w:rsidR="0CB3BD9F">
        <w:rPr>
          <w:b w:val="1"/>
          <w:bCs w:val="1"/>
        </w:rPr>
        <w:t xml:space="preserve">  </w:t>
      </w:r>
      <w:r w:rsidR="0CB3BD9F">
        <w:rPr>
          <w:b w:val="0"/>
          <w:bCs w:val="0"/>
        </w:rPr>
        <w:t>The</w:t>
      </w:r>
      <w:r w:rsidR="0CB3BD9F">
        <w:rPr>
          <w:b w:val="0"/>
          <w:bCs w:val="0"/>
        </w:rPr>
        <w:t xml:space="preserve"> </w:t>
      </w:r>
      <w:r w:rsidR="2ED60CF4">
        <w:rPr>
          <w:b w:val="0"/>
          <w:bCs w:val="0"/>
        </w:rPr>
        <w:t xml:space="preserve">red line boundary and </w:t>
      </w:r>
      <w:r w:rsidR="327B34A7">
        <w:rPr>
          <w:b w:val="0"/>
          <w:bCs w:val="0"/>
        </w:rPr>
        <w:t>blue line (</w:t>
      </w:r>
      <w:r w:rsidR="2ED60CF4">
        <w:rPr>
          <w:b w:val="0"/>
          <w:bCs w:val="0"/>
        </w:rPr>
        <w:t>land purchase</w:t>
      </w:r>
      <w:r w:rsidR="41EB4276">
        <w:rPr>
          <w:b w:val="0"/>
          <w:bCs w:val="0"/>
        </w:rPr>
        <w:t>)</w:t>
      </w:r>
      <w:r w:rsidR="2ED60CF4">
        <w:rPr>
          <w:b w:val="0"/>
          <w:bCs w:val="0"/>
        </w:rPr>
        <w:t xml:space="preserve"> boundary </w:t>
      </w:r>
      <w:r w:rsidR="0CB3BD9F">
        <w:rPr>
          <w:b w:val="0"/>
          <w:bCs w:val="0"/>
        </w:rPr>
        <w:t>for the proposed scheme</w:t>
      </w:r>
      <w:r w:rsidR="71D4B4BF">
        <w:rPr>
          <w:b w:val="0"/>
          <w:bCs w:val="0"/>
        </w:rPr>
        <w:t xml:space="preserve"> (Figure 1</w:t>
      </w:r>
      <w:r w:rsidR="71D4B4BF">
        <w:rPr>
          <w:b w:val="0"/>
          <w:bCs w:val="0"/>
        </w:rPr>
        <w:t xml:space="preserve">) </w:t>
      </w:r>
      <w:r w:rsidR="674F173E">
        <w:rPr>
          <w:b w:val="0"/>
          <w:bCs w:val="0"/>
        </w:rPr>
        <w:t>is</w:t>
      </w:r>
      <w:r w:rsidR="674F173E">
        <w:rPr>
          <w:b w:val="0"/>
          <w:bCs w:val="0"/>
        </w:rPr>
        <w:t xml:space="preserve"> shown below</w:t>
      </w:r>
      <w:r w:rsidR="674F173E">
        <w:rPr>
          <w:b w:val="0"/>
          <w:bCs w:val="0"/>
        </w:rPr>
        <w:t xml:space="preserve">.  </w:t>
      </w:r>
      <w:r w:rsidR="674F173E">
        <w:rPr>
          <w:b w:val="0"/>
          <w:bCs w:val="0"/>
        </w:rPr>
        <w:t>The land for the</w:t>
      </w:r>
      <w:r w:rsidR="28C6A98F">
        <w:rPr>
          <w:b w:val="0"/>
          <w:bCs w:val="0"/>
        </w:rPr>
        <w:t xml:space="preserve"> reserve is currently being </w:t>
      </w:r>
      <w:r w:rsidR="28C6A98F">
        <w:rPr>
          <w:b w:val="0"/>
          <w:bCs w:val="0"/>
        </w:rPr>
        <w:t>purchased</w:t>
      </w:r>
      <w:r w:rsidR="28C6A98F">
        <w:rPr>
          <w:b w:val="0"/>
          <w:bCs w:val="0"/>
        </w:rPr>
        <w:t xml:space="preserve"> by the Canal &amp; River Trust</w:t>
      </w:r>
      <w:r w:rsidR="28C6A98F">
        <w:rPr>
          <w:b w:val="0"/>
          <w:bCs w:val="0"/>
        </w:rPr>
        <w:t xml:space="preserve">.  </w:t>
      </w:r>
    </w:p>
    <w:p w:rsidR="6603C9AC" w:rsidP="6603C9AC" w:rsidRDefault="6603C9AC" w14:paraId="2A1EB1B2" w14:textId="62B060C2">
      <w:pPr>
        <w:pStyle w:val="Normal"/>
        <w:rPr>
          <w:b w:val="0"/>
          <w:bCs w:val="0"/>
        </w:rPr>
      </w:pPr>
    </w:p>
    <w:p w:rsidR="3248C08D" w:rsidP="3E2FBC2C" w:rsidRDefault="3248C08D" w14:paraId="50657E96" w14:textId="6016357F">
      <w:pPr>
        <w:pStyle w:val="Normal"/>
        <w:rPr>
          <w:b w:val="0"/>
          <w:bCs w:val="0"/>
          <w:sz w:val="18"/>
          <w:szCs w:val="18"/>
        </w:rPr>
      </w:pPr>
      <w:r w:rsidRPr="3E2FBC2C" w:rsidR="3248C08D">
        <w:rPr>
          <w:b w:val="0"/>
          <w:bCs w:val="0"/>
          <w:sz w:val="18"/>
          <w:szCs w:val="18"/>
        </w:rPr>
        <w:t xml:space="preserve">Figure </w:t>
      </w:r>
      <w:r w:rsidRPr="3E2FBC2C" w:rsidR="3248C08D">
        <w:rPr>
          <w:b w:val="0"/>
          <w:bCs w:val="0"/>
          <w:sz w:val="18"/>
          <w:szCs w:val="18"/>
        </w:rPr>
        <w:t>1</w:t>
      </w:r>
      <w:r w:rsidRPr="3E2FBC2C" w:rsidR="2CBC0C49">
        <w:rPr>
          <w:b w:val="0"/>
          <w:bCs w:val="0"/>
          <w:sz w:val="18"/>
          <w:szCs w:val="18"/>
        </w:rPr>
        <w:t xml:space="preserve">  Wern</w:t>
      </w:r>
      <w:r w:rsidRPr="3E2FBC2C" w:rsidR="2CBC0C49">
        <w:rPr>
          <w:b w:val="0"/>
          <w:bCs w:val="0"/>
          <w:sz w:val="18"/>
          <w:szCs w:val="18"/>
        </w:rPr>
        <w:t xml:space="preserve"> reserve – red and blue line boundary </w:t>
      </w:r>
    </w:p>
    <w:p w:rsidR="08EF8016" w:rsidP="08EF8016" w:rsidRDefault="08EF8016" w14:paraId="308435A0" w14:textId="48293792">
      <w:pPr>
        <w:pStyle w:val="Normal"/>
      </w:pPr>
    </w:p>
    <w:p w:rsidR="08EF8016" w:rsidP="08EF8016" w:rsidRDefault="08EF8016" w14:paraId="6AC33BF4" w14:textId="5680E934">
      <w:pPr>
        <w:pStyle w:val="Normal"/>
      </w:pPr>
      <w:r w:rsidR="6F50531E">
        <w:drawing>
          <wp:inline wp14:editId="5834B54E" wp14:anchorId="40A46871">
            <wp:extent cx="4576476" cy="3232092"/>
            <wp:effectExtent l="0" t="0" r="0" b="0"/>
            <wp:docPr id="13188340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d04df991614f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6476" cy="323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2FBC2C" w:rsidP="3E2FBC2C" w:rsidRDefault="3E2FBC2C" w14:paraId="18406422" w14:textId="65D9A8CF">
      <w:pPr>
        <w:pStyle w:val="Normal"/>
        <w:rPr>
          <w:b w:val="0"/>
          <w:bCs w:val="0"/>
          <w:sz w:val="18"/>
          <w:szCs w:val="18"/>
          <w:highlight w:val="green"/>
        </w:rPr>
      </w:pPr>
    </w:p>
    <w:p w:rsidR="3E2FBC2C" w:rsidP="3E2FBC2C" w:rsidRDefault="3E2FBC2C" w14:paraId="78253663" w14:textId="2C9B0ED1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4671359E" w14:textId="117E1A74">
      <w:pPr>
        <w:pStyle w:val="Normal"/>
        <w:rPr>
          <w:b w:val="0"/>
          <w:bCs w:val="0"/>
          <w:sz w:val="18"/>
          <w:szCs w:val="18"/>
        </w:rPr>
      </w:pPr>
    </w:p>
    <w:p w:rsidR="08EF8016" w:rsidP="3E2FBC2C" w:rsidRDefault="08EF8016" w14:paraId="56DCEE00" w14:textId="5D220C1F">
      <w:pPr>
        <w:pStyle w:val="Normal"/>
        <w:rPr>
          <w:b w:val="0"/>
          <w:bCs w:val="0"/>
          <w:sz w:val="18"/>
          <w:szCs w:val="18"/>
        </w:rPr>
      </w:pPr>
      <w:r w:rsidRPr="3E2FBC2C" w:rsidR="740CBB6E">
        <w:rPr>
          <w:b w:val="0"/>
          <w:bCs w:val="0"/>
          <w:sz w:val="18"/>
          <w:szCs w:val="18"/>
        </w:rPr>
        <w:t xml:space="preserve">Figure 2   Wern </w:t>
      </w:r>
      <w:r w:rsidRPr="3E2FBC2C" w:rsidR="20C2ADFC">
        <w:rPr>
          <w:b w:val="0"/>
          <w:bCs w:val="0"/>
          <w:sz w:val="18"/>
          <w:szCs w:val="18"/>
        </w:rPr>
        <w:t xml:space="preserve">reserve – general arrangement </w:t>
      </w:r>
    </w:p>
    <w:p w:rsidR="3E2FBC2C" w:rsidP="3E2FBC2C" w:rsidRDefault="3E2FBC2C" w14:paraId="3C95D78C" w14:textId="4AF2DB2C">
      <w:pPr>
        <w:pStyle w:val="Normal"/>
        <w:rPr>
          <w:b w:val="0"/>
          <w:bCs w:val="0"/>
          <w:sz w:val="18"/>
          <w:szCs w:val="18"/>
        </w:rPr>
      </w:pPr>
    </w:p>
    <w:p w:rsidR="20C2ADFC" w:rsidP="3E2FBC2C" w:rsidRDefault="20C2ADFC" w14:paraId="0F308C96" w14:textId="7E99289E">
      <w:pPr>
        <w:pStyle w:val="Normal"/>
      </w:pPr>
      <w:r w:rsidR="20C2ADFC">
        <w:drawing>
          <wp:inline wp14:editId="07BC5FEE" wp14:anchorId="78B0A590">
            <wp:extent cx="5933332" cy="4190476"/>
            <wp:effectExtent l="0" t="0" r="0" b="0"/>
            <wp:docPr id="10942047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19e2d010744a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2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005083" w:rsidP="08EF8016" w:rsidRDefault="14005083" w14:paraId="4822EC97" w14:textId="6510D9CE">
      <w:pPr>
        <w:pStyle w:val="Normal"/>
        <w:rPr>
          <w:b w:val="0"/>
          <w:bCs w:val="0"/>
        </w:rPr>
      </w:pPr>
      <w:r w:rsidR="14005083">
        <w:rPr>
          <w:b w:val="0"/>
          <w:bCs w:val="0"/>
        </w:rPr>
        <w:t xml:space="preserve"> </w:t>
      </w:r>
    </w:p>
    <w:p w:rsidR="08EF8016" w:rsidP="08EF8016" w:rsidRDefault="08EF8016" w14:paraId="3BCD0D75" w14:textId="2CFE83BA">
      <w:pPr>
        <w:pStyle w:val="Normal"/>
        <w:rPr>
          <w:b w:val="0"/>
          <w:bCs w:val="0"/>
        </w:rPr>
      </w:pPr>
    </w:p>
    <w:p w:rsidR="4CF2A219" w:rsidP="08EF8016" w:rsidRDefault="4CF2A219" w14:paraId="2A2D508E" w14:textId="6F3B1AFE">
      <w:pPr>
        <w:pStyle w:val="Normal"/>
        <w:rPr>
          <w:b w:val="0"/>
          <w:bCs w:val="0"/>
        </w:rPr>
      </w:pPr>
      <w:r w:rsidRPr="08EF8016" w:rsidR="4CF2A219">
        <w:rPr>
          <w:b w:val="1"/>
          <w:bCs w:val="1"/>
        </w:rPr>
        <w:t xml:space="preserve">3.3 </w:t>
      </w:r>
      <w:r w:rsidR="4CF2A219">
        <w:rPr>
          <w:b w:val="0"/>
          <w:bCs w:val="0"/>
        </w:rPr>
        <w:t xml:space="preserve"> The</w:t>
      </w:r>
      <w:r w:rsidR="4CF2A219">
        <w:rPr>
          <w:b w:val="0"/>
          <w:bCs w:val="0"/>
        </w:rPr>
        <w:t xml:space="preserve"> </w:t>
      </w:r>
      <w:r w:rsidR="61C73411">
        <w:rPr>
          <w:b w:val="0"/>
          <w:bCs w:val="0"/>
        </w:rPr>
        <w:t>site is</w:t>
      </w:r>
      <w:r w:rsidR="78A1CD2F">
        <w:rPr>
          <w:b w:val="0"/>
          <w:bCs w:val="0"/>
        </w:rPr>
        <w:t xml:space="preserve"> approximately</w:t>
      </w:r>
      <w:r w:rsidR="61C73411">
        <w:rPr>
          <w:b w:val="0"/>
          <w:bCs w:val="0"/>
        </w:rPr>
        <w:t xml:space="preserve"> </w:t>
      </w:r>
      <w:r w:rsidR="10E23FD6">
        <w:rPr>
          <w:b w:val="0"/>
          <w:bCs w:val="0"/>
        </w:rPr>
        <w:t>6km north of W</w:t>
      </w:r>
      <w:r w:rsidR="10E23FD6">
        <w:rPr>
          <w:b w:val="0"/>
          <w:bCs w:val="0"/>
        </w:rPr>
        <w:t>els</w:t>
      </w:r>
      <w:r w:rsidR="10E23FD6">
        <w:rPr>
          <w:b w:val="0"/>
          <w:bCs w:val="0"/>
        </w:rPr>
        <w:t>hpool</w:t>
      </w:r>
      <w:r w:rsidR="10E23FD6">
        <w:rPr>
          <w:b w:val="0"/>
          <w:bCs w:val="0"/>
        </w:rPr>
        <w:t>.</w:t>
      </w:r>
    </w:p>
    <w:p w:rsidR="08EF8016" w:rsidP="08EF8016" w:rsidRDefault="08EF8016" w14:paraId="35E7754C" w14:textId="3F80099B">
      <w:pPr>
        <w:pStyle w:val="Normal"/>
        <w:rPr>
          <w:b w:val="0"/>
          <w:bCs w:val="0"/>
        </w:rPr>
      </w:pPr>
    </w:p>
    <w:p w:rsidR="3746B261" w:rsidP="08EF8016" w:rsidRDefault="3746B261" w14:paraId="180CADBA" w14:textId="3497D8F3">
      <w:pPr>
        <w:pStyle w:val="Normal"/>
        <w:spacing w:before="0" w:beforeAutospacing="off" w:after="0" w:afterAutospacing="off"/>
        <w:ind w:left="0" w:right="0"/>
        <w:rPr>
          <w:b w:val="0"/>
          <w:bCs w:val="0"/>
          <w:noProof w:val="0"/>
          <w:lang w:val="en-GB"/>
        </w:rPr>
      </w:pPr>
      <w:r w:rsidRPr="3E2FBC2C" w:rsidR="3746B261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3.4 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The site is 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comprised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of 3 irregular parcels of improved </w:t>
      </w:r>
      <w:r w:rsidRPr="3E2FBC2C" w:rsidR="237C16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grassland,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which has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been used for grazing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It is bounded by the Montgomery canal, Coppice Lane and 3 residential properties</w:t>
      </w:r>
      <w:r w:rsidRPr="3E2FBC2C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</w:p>
    <w:p w:rsidR="3746B261" w:rsidP="08EF8016" w:rsidRDefault="3746B261" w14:paraId="6FB5DD28" w14:textId="50078125">
      <w:pPr>
        <w:spacing w:before="0" w:beforeAutospacing="off" w:after="0" w:afterAutospacing="off"/>
        <w:ind w:left="709" w:right="0"/>
        <w:rPr>
          <w:b w:val="0"/>
          <w:bCs w:val="0"/>
          <w:noProof w:val="0"/>
          <w:lang w:val="en-GB"/>
        </w:rPr>
      </w:pP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</w:t>
      </w:r>
    </w:p>
    <w:p w:rsidR="3746B261" w:rsidP="08EF8016" w:rsidRDefault="3746B261" w14:paraId="2C56F658" w14:textId="6D9535E6">
      <w:pPr>
        <w:spacing w:before="0" w:beforeAutospacing="off" w:after="0" w:afterAutospacing="off"/>
        <w:ind w:left="0" w:right="0"/>
        <w:rPr>
          <w:b w:val="0"/>
          <w:bCs w:val="0"/>
          <w:noProof w:val="0"/>
          <w:lang w:val="en-GB"/>
        </w:rPr>
      </w:pP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The site is 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almost entirely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bound by mature hedgerow and trees along the southern, 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western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and eastern boundaries. Vegetation along the northern boundary with the canal includes belts of scrub and grassland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08EF8016" w:rsidR="3746B2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A mature outgrown hedgerow and several mature trees extend through the centre of the site. </w:t>
      </w:r>
    </w:p>
    <w:p w:rsidR="08EF8016" w:rsidP="08EF8016" w:rsidRDefault="08EF8016" w14:paraId="17651AEF" w14:textId="1E45110B">
      <w:pPr>
        <w:pStyle w:val="Normal"/>
        <w:spacing w:before="0" w:beforeAutospacing="off" w:after="0" w:afterAutospacing="off"/>
        <w:ind w:left="0" w:right="0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3839AD2D" w:rsidP="08EF8016" w:rsidRDefault="3839AD2D" w14:paraId="0ED12D10" w14:textId="6DD486FC">
      <w:pPr>
        <w:pStyle w:val="Normal"/>
        <w:spacing w:before="0" w:beforeAutospacing="off" w:after="0" w:afterAutospacing="off"/>
        <w:ind w:left="0" w:right="0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  <w:r w:rsidRPr="08EF8016" w:rsidR="3839AD2D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>3.5</w:t>
      </w:r>
      <w:r w:rsidRPr="08EF8016" w:rsidR="3839AD2D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 There</w:t>
      </w:r>
      <w:r w:rsidRPr="08EF8016" w:rsidR="3839AD2D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are no hospitals</w:t>
      </w:r>
      <w:r w:rsidRPr="08EF8016" w:rsidR="6BA0EEA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, care homes or schools in the immediate vicinity</w:t>
      </w:r>
      <w:r w:rsidRPr="08EF8016" w:rsidR="6BA0EEA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</w:p>
    <w:p w:rsidR="08EF8016" w:rsidP="08EF8016" w:rsidRDefault="08EF8016" w14:paraId="3220A6E0" w14:textId="29F08E30">
      <w:pPr>
        <w:pStyle w:val="Normal"/>
        <w:spacing w:before="0" w:beforeAutospacing="off" w:after="0" w:afterAutospacing="off"/>
        <w:ind w:left="0" w:right="0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301F4C21" w:rsidP="08EF8016" w:rsidRDefault="301F4C21" w14:paraId="244914CE" w14:textId="3013FF2A">
      <w:pPr>
        <w:pStyle w:val="Normal"/>
        <w:spacing w:before="0" w:beforeAutospacing="off" w:after="0" w:afterAutospacing="off"/>
        <w:ind w:left="0" w:right="0"/>
        <w:rPr>
          <w:b w:val="0"/>
          <w:bCs w:val="0"/>
        </w:rPr>
      </w:pPr>
      <w:r w:rsidRPr="08EF8016" w:rsidR="301F4C21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>3.6</w:t>
      </w:r>
      <w:r w:rsidRPr="08EF8016" w:rsidR="59758FBE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 </w:t>
      </w:r>
      <w:r w:rsidRPr="08EF8016" w:rsidR="645C4262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  </w:t>
      </w:r>
      <w:r w:rsidRPr="08EF8016" w:rsidR="645C4262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The construction work will take place within the development</w:t>
      </w:r>
      <w:r w:rsidRPr="08EF8016" w:rsidR="14BD311D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site</w:t>
      </w:r>
      <w:r w:rsidRPr="08EF8016" w:rsidR="645C4262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08EF8016" w:rsidR="645C4262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A small amount of hedgerow will need </w:t>
      </w:r>
      <w:r w:rsidRPr="08EF8016" w:rsidR="43AEB4FB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to be removed</w:t>
      </w:r>
      <w:r w:rsidRPr="08EF8016" w:rsidR="43AEB4FB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08EF8016" w:rsidR="43AEB4FB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The reserve design has been altered to avoid the</w:t>
      </w:r>
      <w:r w:rsidRPr="08EF8016" w:rsidR="1985FD30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notable oak tree</w:t>
      </w:r>
      <w:r w:rsidRPr="08EF8016" w:rsidR="1985FD30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08EF8016" w:rsidR="43AEB4FB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</w:t>
      </w:r>
      <w:r w:rsidRPr="08EF8016" w:rsidR="6095F39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S</w:t>
      </w:r>
      <w:r w:rsidR="7B0D2BF8">
        <w:rPr>
          <w:b w:val="0"/>
          <w:bCs w:val="0"/>
        </w:rPr>
        <w:t xml:space="preserve">ome of the excavated soil will be reused on site as part of landscaping surrounding the </w:t>
      </w:r>
      <w:r w:rsidR="4A328BF9">
        <w:rPr>
          <w:b w:val="0"/>
          <w:bCs w:val="0"/>
        </w:rPr>
        <w:t>reserve</w:t>
      </w:r>
      <w:r w:rsidR="482A9387">
        <w:rPr>
          <w:b w:val="0"/>
          <w:bCs w:val="0"/>
        </w:rPr>
        <w:t xml:space="preserve"> and there is scope to create more complex habitat on the site.  </w:t>
      </w:r>
    </w:p>
    <w:p w:rsidR="08EF8016" w:rsidP="08EF8016" w:rsidRDefault="08EF8016" w14:paraId="5AEE485A" w14:textId="681BCB98">
      <w:pPr>
        <w:pStyle w:val="Normal"/>
        <w:spacing w:before="0" w:beforeAutospacing="off" w:after="0" w:afterAutospacing="off"/>
        <w:ind w:left="0" w:right="0"/>
        <w:rPr>
          <w:b w:val="0"/>
          <w:bCs w:val="0"/>
        </w:rPr>
      </w:pPr>
    </w:p>
    <w:p w:rsidR="482A9387" w:rsidP="08EF8016" w:rsidRDefault="482A9387" w14:paraId="74B65A9D" w14:textId="013BB6A5">
      <w:pPr>
        <w:pStyle w:val="Normal"/>
        <w:spacing w:before="0" w:beforeAutospacing="off" w:after="0" w:afterAutospacing="off"/>
        <w:ind w:left="0" w:right="0"/>
        <w:rPr>
          <w:b w:val="0"/>
          <w:bCs w:val="0"/>
        </w:rPr>
      </w:pPr>
      <w:r w:rsidRPr="08EF8016" w:rsidR="482A9387">
        <w:rPr>
          <w:b w:val="1"/>
          <w:bCs w:val="1"/>
        </w:rPr>
        <w:t xml:space="preserve">3.7 </w:t>
      </w:r>
      <w:r w:rsidR="482A9387">
        <w:rPr>
          <w:b w:val="0"/>
          <w:bCs w:val="0"/>
        </w:rPr>
        <w:t xml:space="preserve"> A</w:t>
      </w:r>
      <w:r w:rsidR="482A9387">
        <w:rPr>
          <w:b w:val="0"/>
          <w:bCs w:val="0"/>
        </w:rPr>
        <w:t xml:space="preserve"> </w:t>
      </w:r>
      <w:r w:rsidR="482A9387">
        <w:rPr>
          <w:b w:val="0"/>
          <w:bCs w:val="0"/>
        </w:rPr>
        <w:t>PRoW</w:t>
      </w:r>
      <w:r w:rsidR="482A9387">
        <w:rPr>
          <w:b w:val="0"/>
          <w:bCs w:val="0"/>
        </w:rPr>
        <w:t xml:space="preserve"> which currently crosses the site, will be diverted with</w:t>
      </w:r>
      <w:r w:rsidR="2CAB0ADD">
        <w:rPr>
          <w:b w:val="0"/>
          <w:bCs w:val="0"/>
        </w:rPr>
        <w:t>in</w:t>
      </w:r>
      <w:r w:rsidR="482A9387">
        <w:rPr>
          <w:b w:val="0"/>
          <w:bCs w:val="0"/>
        </w:rPr>
        <w:t xml:space="preserve"> the </w:t>
      </w:r>
      <w:r w:rsidR="482A9387">
        <w:rPr>
          <w:b w:val="0"/>
          <w:bCs w:val="0"/>
        </w:rPr>
        <w:t>site boundary.</w:t>
      </w:r>
    </w:p>
    <w:p w:rsidR="08EF8016" w:rsidP="08EF8016" w:rsidRDefault="08EF8016" w14:paraId="63CA4BDD" w14:textId="46F6A065">
      <w:pPr>
        <w:pStyle w:val="Normal"/>
        <w:spacing w:before="0" w:beforeAutospacing="off" w:after="0" w:afterAutospacing="off"/>
        <w:ind w:left="0" w:right="0"/>
        <w:rPr>
          <w:b w:val="0"/>
          <w:bCs w:val="0"/>
        </w:rPr>
      </w:pPr>
    </w:p>
    <w:p w:rsidR="482A9387" w:rsidP="0C2576F1" w:rsidRDefault="482A9387" w14:paraId="65193C0E" w14:textId="46A38600">
      <w:pPr>
        <w:pStyle w:val="Normal"/>
        <w:spacing w:before="0" w:beforeAutospacing="off" w:after="0" w:afterAutospacing="off"/>
        <w:ind w:left="0" w:right="0"/>
        <w:rPr>
          <w:b w:val="0"/>
          <w:bCs w:val="0"/>
        </w:rPr>
      </w:pPr>
      <w:r w:rsidRPr="0C2576F1" w:rsidR="482A9387">
        <w:rPr>
          <w:b w:val="1"/>
          <w:bCs w:val="1"/>
        </w:rPr>
        <w:t xml:space="preserve">3.8  </w:t>
      </w:r>
      <w:r w:rsidR="2AF85F0C">
        <w:rPr>
          <w:b w:val="0"/>
          <w:bCs w:val="0"/>
        </w:rPr>
        <w:t>The</w:t>
      </w:r>
      <w:r w:rsidR="2AF85F0C">
        <w:rPr>
          <w:b w:val="0"/>
          <w:bCs w:val="0"/>
        </w:rPr>
        <w:t xml:space="preserve"> </w:t>
      </w:r>
      <w:r w:rsidR="22124DD8">
        <w:rPr>
          <w:b w:val="0"/>
          <w:bCs w:val="0"/>
        </w:rPr>
        <w:t xml:space="preserve">reserve has been designed to </w:t>
      </w:r>
      <w:r w:rsidR="2AF85F0C">
        <w:rPr>
          <w:b w:val="0"/>
          <w:bCs w:val="0"/>
        </w:rPr>
        <w:t xml:space="preserve">provide </w:t>
      </w:r>
      <w:r w:rsidR="53E73C46">
        <w:rPr>
          <w:b w:val="0"/>
          <w:bCs w:val="0"/>
        </w:rPr>
        <w:t>addit</w:t>
      </w:r>
      <w:r w:rsidR="53E73C46">
        <w:rPr>
          <w:b w:val="0"/>
          <w:bCs w:val="0"/>
        </w:rPr>
        <w:t>ional aqua</w:t>
      </w:r>
      <w:r w:rsidR="53E73C46">
        <w:rPr>
          <w:b w:val="0"/>
          <w:bCs w:val="0"/>
        </w:rPr>
        <w:t xml:space="preserve">tic habitat and will enhance biodiversity.  </w:t>
      </w:r>
    </w:p>
    <w:p w:rsidR="08EF8016" w:rsidP="08EF8016" w:rsidRDefault="08EF8016" w14:paraId="198E941E" w14:textId="715C624E">
      <w:pPr>
        <w:pStyle w:val="Normal"/>
        <w:rPr>
          <w:b w:val="0"/>
          <w:bCs w:val="0"/>
        </w:rPr>
      </w:pPr>
    </w:p>
    <w:p w:rsidR="121A53CC" w:rsidP="0C2576F1" w:rsidRDefault="121A53CC" w14:paraId="232AB867" w14:textId="2D6C0368">
      <w:pPr>
        <w:pStyle w:val="Normal"/>
        <w:rPr>
          <w:b w:val="0"/>
          <w:bCs w:val="0"/>
        </w:rPr>
      </w:pPr>
      <w:r w:rsidRPr="0C2576F1" w:rsidR="121A53CC">
        <w:rPr>
          <w:b w:val="1"/>
          <w:bCs w:val="1"/>
        </w:rPr>
        <w:t xml:space="preserve">3.9  </w:t>
      </w:r>
      <w:r w:rsidR="121A53CC">
        <w:rPr>
          <w:b w:val="0"/>
          <w:bCs w:val="0"/>
        </w:rPr>
        <w:t>The</w:t>
      </w:r>
      <w:r w:rsidR="121A53CC">
        <w:rPr>
          <w:b w:val="0"/>
          <w:bCs w:val="0"/>
        </w:rPr>
        <w:t xml:space="preserve"> works include: </w:t>
      </w:r>
    </w:p>
    <w:p w:rsidR="35EA922B" w:rsidP="0C2576F1" w:rsidRDefault="35EA922B" w14:paraId="77CE0B9A" w14:textId="61FA3C8A">
      <w:pPr>
        <w:pStyle w:val="Normal"/>
        <w:rPr>
          <w:b w:val="0"/>
          <w:bCs w:val="0"/>
        </w:rPr>
      </w:pPr>
      <w:r w:rsidR="35EA922B">
        <w:rPr>
          <w:b w:val="0"/>
          <w:bCs w:val="0"/>
        </w:rPr>
        <w:t xml:space="preserve">- </w:t>
      </w:r>
      <w:r w:rsidR="35EA922B">
        <w:rPr>
          <w:b w:val="0"/>
          <w:bCs w:val="0"/>
        </w:rPr>
        <w:t>Establish</w:t>
      </w:r>
      <w:r w:rsidR="0BB3C7E0">
        <w:rPr>
          <w:b w:val="0"/>
          <w:bCs w:val="0"/>
        </w:rPr>
        <w:t>ing</w:t>
      </w:r>
      <w:r w:rsidR="35EA922B">
        <w:rPr>
          <w:b w:val="0"/>
          <w:bCs w:val="0"/>
        </w:rPr>
        <w:t xml:space="preserve"> a temporary site access and causeway over the canal (single vehicle crossing) for constr</w:t>
      </w:r>
      <w:r w:rsidR="1B34D27E">
        <w:rPr>
          <w:b w:val="0"/>
          <w:bCs w:val="0"/>
        </w:rPr>
        <w:t>uction vehicles.</w:t>
      </w:r>
    </w:p>
    <w:p w:rsidR="1B34D27E" w:rsidP="0C2576F1" w:rsidRDefault="1B34D27E" w14:paraId="6C6FA6BC" w14:textId="337CE495">
      <w:pPr>
        <w:pStyle w:val="Normal"/>
        <w:rPr>
          <w:b w:val="0"/>
          <w:bCs w:val="0"/>
        </w:rPr>
      </w:pPr>
      <w:r w:rsidR="1B34D27E">
        <w:rPr>
          <w:b w:val="0"/>
          <w:bCs w:val="0"/>
        </w:rPr>
        <w:t>-</w:t>
      </w:r>
      <w:r w:rsidR="35EA922B">
        <w:rPr>
          <w:b w:val="0"/>
          <w:bCs w:val="0"/>
        </w:rPr>
        <w:t xml:space="preserve"> </w:t>
      </w:r>
      <w:r w:rsidR="1BA39B28">
        <w:rPr>
          <w:b w:val="0"/>
          <w:bCs w:val="0"/>
        </w:rPr>
        <w:t>Establish</w:t>
      </w:r>
      <w:r w:rsidR="0041183C">
        <w:rPr>
          <w:b w:val="0"/>
          <w:bCs w:val="0"/>
        </w:rPr>
        <w:t>ing</w:t>
      </w:r>
      <w:r w:rsidR="1BA39B28">
        <w:rPr>
          <w:b w:val="0"/>
          <w:bCs w:val="0"/>
        </w:rPr>
        <w:t xml:space="preserve"> a site compound and welfare facilities</w:t>
      </w:r>
      <w:r w:rsidR="1BA39B28">
        <w:rPr>
          <w:b w:val="0"/>
          <w:bCs w:val="0"/>
        </w:rPr>
        <w:t xml:space="preserve">.  </w:t>
      </w:r>
    </w:p>
    <w:p w:rsidR="1BA39B28" w:rsidP="3E2FBC2C" w:rsidRDefault="1BA39B28" w14:paraId="7499BEAD" w14:textId="6FBACF37">
      <w:pPr>
        <w:pStyle w:val="Normal"/>
        <w:rPr>
          <w:b w:val="0"/>
          <w:bCs w:val="0"/>
        </w:rPr>
      </w:pPr>
      <w:r w:rsidR="1BA39B28">
        <w:rPr>
          <w:b w:val="0"/>
          <w:bCs w:val="0"/>
        </w:rPr>
        <w:t>- Excavation of existing ground to form a new reserve profile (</w:t>
      </w:r>
      <w:r w:rsidR="060026EF">
        <w:rPr>
          <w:b w:val="0"/>
          <w:bCs w:val="0"/>
        </w:rPr>
        <w:t xml:space="preserve">the reserve will provide </w:t>
      </w:r>
      <w:r w:rsidR="060026EF">
        <w:rPr>
          <w:b w:val="0"/>
          <w:bCs w:val="0"/>
        </w:rPr>
        <w:t>approx</w:t>
      </w:r>
      <w:r w:rsidR="060026EF">
        <w:rPr>
          <w:b w:val="0"/>
          <w:bCs w:val="0"/>
        </w:rPr>
        <w:t xml:space="preserve"> 1 ha of open water, to a depth of 1.5m)</w:t>
      </w:r>
      <w:r w:rsidR="02486755">
        <w:rPr>
          <w:b w:val="0"/>
          <w:bCs w:val="0"/>
        </w:rPr>
        <w:t xml:space="preserve">.  </w:t>
      </w:r>
    </w:p>
    <w:p w:rsidR="2F8B2C25" w:rsidP="0C2576F1" w:rsidRDefault="2F8B2C25" w14:paraId="3E24065F" w14:textId="45C60FF1">
      <w:pPr>
        <w:pStyle w:val="Normal"/>
        <w:rPr>
          <w:b w:val="0"/>
          <w:bCs w:val="0"/>
        </w:rPr>
      </w:pPr>
      <w:r w:rsidR="2F8B2C25">
        <w:rPr>
          <w:b w:val="0"/>
          <w:bCs w:val="0"/>
        </w:rPr>
        <w:t xml:space="preserve">- </w:t>
      </w:r>
      <w:r w:rsidR="767CC489">
        <w:rPr>
          <w:b w:val="0"/>
          <w:bCs w:val="0"/>
        </w:rPr>
        <w:t xml:space="preserve">Approx </w:t>
      </w:r>
      <w:r w:rsidR="4A691AF1">
        <w:rPr>
          <w:b w:val="0"/>
          <w:bCs w:val="0"/>
        </w:rPr>
        <w:t>4</w:t>
      </w:r>
      <w:r w:rsidR="580814E4">
        <w:rPr>
          <w:b w:val="0"/>
          <w:bCs w:val="0"/>
        </w:rPr>
        <w:t>3</w:t>
      </w:r>
      <w:r w:rsidR="4A691AF1">
        <w:rPr>
          <w:b w:val="0"/>
          <w:bCs w:val="0"/>
        </w:rPr>
        <w:t>,000 m3 of soil will be excavated</w:t>
      </w:r>
      <w:r w:rsidR="5C35776F">
        <w:rPr>
          <w:b w:val="0"/>
          <w:bCs w:val="0"/>
        </w:rPr>
        <w:t xml:space="preserve">, it </w:t>
      </w:r>
      <w:r w:rsidR="152E644F">
        <w:rPr>
          <w:b w:val="0"/>
          <w:bCs w:val="0"/>
        </w:rPr>
        <w:t xml:space="preserve">is </w:t>
      </w:r>
      <w:r w:rsidR="5C35776F">
        <w:rPr>
          <w:b w:val="0"/>
          <w:bCs w:val="0"/>
        </w:rPr>
        <w:t xml:space="preserve">expected that 60% </w:t>
      </w:r>
      <w:r w:rsidR="4206180B">
        <w:rPr>
          <w:b w:val="0"/>
          <w:bCs w:val="0"/>
        </w:rPr>
        <w:t xml:space="preserve">of </w:t>
      </w:r>
      <w:r w:rsidR="56285E49">
        <w:rPr>
          <w:b w:val="0"/>
          <w:bCs w:val="0"/>
        </w:rPr>
        <w:t>soil arising</w:t>
      </w:r>
      <w:r w:rsidR="549026C2">
        <w:rPr>
          <w:b w:val="0"/>
          <w:bCs w:val="0"/>
        </w:rPr>
        <w:t xml:space="preserve">s </w:t>
      </w:r>
      <w:r w:rsidR="3B53D1CD">
        <w:rPr>
          <w:b w:val="0"/>
          <w:bCs w:val="0"/>
        </w:rPr>
        <w:t xml:space="preserve">will </w:t>
      </w:r>
      <w:r w:rsidR="2BA97BFB">
        <w:rPr>
          <w:b w:val="0"/>
          <w:bCs w:val="0"/>
        </w:rPr>
        <w:t xml:space="preserve">be </w:t>
      </w:r>
      <w:r w:rsidR="3B53D1CD">
        <w:rPr>
          <w:b w:val="0"/>
          <w:bCs w:val="0"/>
        </w:rPr>
        <w:t>reu</w:t>
      </w:r>
      <w:r w:rsidR="235578F3">
        <w:rPr>
          <w:b w:val="0"/>
          <w:bCs w:val="0"/>
        </w:rPr>
        <w:t>s</w:t>
      </w:r>
      <w:r w:rsidR="3B53D1CD">
        <w:rPr>
          <w:b w:val="0"/>
          <w:bCs w:val="0"/>
        </w:rPr>
        <w:t xml:space="preserve">ed on site in </w:t>
      </w:r>
      <w:r w:rsidR="3B53D1CD">
        <w:rPr>
          <w:b w:val="0"/>
          <w:bCs w:val="0"/>
        </w:rPr>
        <w:t>lan</w:t>
      </w:r>
      <w:r w:rsidR="37619BA1">
        <w:rPr>
          <w:b w:val="0"/>
          <w:bCs w:val="0"/>
        </w:rPr>
        <w:t>d</w:t>
      </w:r>
      <w:r w:rsidR="3B53D1CD">
        <w:rPr>
          <w:b w:val="0"/>
          <w:bCs w:val="0"/>
        </w:rPr>
        <w:t>scaped</w:t>
      </w:r>
      <w:r w:rsidR="3B53D1CD">
        <w:rPr>
          <w:b w:val="0"/>
          <w:bCs w:val="0"/>
        </w:rPr>
        <w:t xml:space="preserve"> areas</w:t>
      </w:r>
      <w:r w:rsidR="3B53D1CD">
        <w:rPr>
          <w:b w:val="0"/>
          <w:bCs w:val="0"/>
        </w:rPr>
        <w:t xml:space="preserve">.  </w:t>
      </w:r>
      <w:r w:rsidR="3B53D1CD">
        <w:rPr>
          <w:b w:val="0"/>
          <w:bCs w:val="0"/>
        </w:rPr>
        <w:t>T</w:t>
      </w:r>
      <w:r w:rsidR="549026C2">
        <w:rPr>
          <w:b w:val="0"/>
          <w:bCs w:val="0"/>
        </w:rPr>
        <w:t xml:space="preserve">he </w:t>
      </w:r>
      <w:r w:rsidR="549026C2">
        <w:rPr>
          <w:b w:val="0"/>
          <w:bCs w:val="0"/>
        </w:rPr>
        <w:t>remainin</w:t>
      </w:r>
      <w:r w:rsidR="6D5FA271">
        <w:rPr>
          <w:b w:val="0"/>
          <w:bCs w:val="0"/>
        </w:rPr>
        <w:t>g</w:t>
      </w:r>
      <w:r w:rsidR="549026C2">
        <w:rPr>
          <w:b w:val="0"/>
          <w:bCs w:val="0"/>
        </w:rPr>
        <w:t xml:space="preserve"> soil </w:t>
      </w:r>
      <w:r w:rsidR="2CE4BABB">
        <w:rPr>
          <w:b w:val="0"/>
          <w:bCs w:val="0"/>
        </w:rPr>
        <w:t>will need to be removed from</w:t>
      </w:r>
      <w:r w:rsidR="549026C2">
        <w:rPr>
          <w:b w:val="0"/>
          <w:bCs w:val="0"/>
        </w:rPr>
        <w:t xml:space="preserve"> site and either reused locally (in agreed schemes) or taken to a landfill site for disposal</w:t>
      </w:r>
      <w:r w:rsidR="549026C2">
        <w:rPr>
          <w:b w:val="0"/>
          <w:bCs w:val="0"/>
        </w:rPr>
        <w:t xml:space="preserve">.  </w:t>
      </w:r>
    </w:p>
    <w:p w:rsidR="2F8B2C25" w:rsidP="0C2576F1" w:rsidRDefault="2F8B2C25" w14:paraId="3968DA22" w14:textId="68E4A3E4">
      <w:pPr>
        <w:pStyle w:val="Normal"/>
        <w:rPr>
          <w:b w:val="0"/>
          <w:bCs w:val="0"/>
        </w:rPr>
      </w:pPr>
      <w:r w:rsidR="46CFB0C8">
        <w:rPr>
          <w:b w:val="0"/>
          <w:bCs w:val="0"/>
        </w:rPr>
        <w:t xml:space="preserve">- The landscaping will be designed to enhance the biodiversity of the area.  </w:t>
      </w:r>
    </w:p>
    <w:p w:rsidR="2F8B2C25" w:rsidP="0C2576F1" w:rsidRDefault="2F8B2C25" w14:paraId="6786EC57" w14:textId="324C9285">
      <w:pPr>
        <w:pStyle w:val="Normal"/>
        <w:rPr>
          <w:b w:val="0"/>
          <w:bCs w:val="0"/>
        </w:rPr>
      </w:pPr>
      <w:r w:rsidR="53E91A53">
        <w:rPr>
          <w:b w:val="0"/>
          <w:bCs w:val="0"/>
        </w:rPr>
        <w:t xml:space="preserve">- </w:t>
      </w:r>
      <w:r w:rsidR="064504DF">
        <w:rPr>
          <w:b w:val="0"/>
          <w:bCs w:val="0"/>
        </w:rPr>
        <w:t>I</w:t>
      </w:r>
      <w:r w:rsidR="53E91A53">
        <w:rPr>
          <w:b w:val="0"/>
          <w:bCs w:val="0"/>
        </w:rPr>
        <w:t>nstallation of pumps to temporarily pump canal water over the causeway</w:t>
      </w:r>
      <w:r w:rsidR="53E91A53">
        <w:rPr>
          <w:b w:val="0"/>
          <w:bCs w:val="0"/>
        </w:rPr>
        <w:t xml:space="preserve">.  </w:t>
      </w:r>
      <w:r w:rsidR="53E91A53">
        <w:rPr>
          <w:b w:val="0"/>
          <w:bCs w:val="0"/>
        </w:rPr>
        <w:t xml:space="preserve">Pipes to be installed in the causeway </w:t>
      </w:r>
      <w:r w:rsidR="68D1DF36">
        <w:rPr>
          <w:b w:val="0"/>
          <w:bCs w:val="0"/>
        </w:rPr>
        <w:t xml:space="preserve">to </w:t>
      </w:r>
      <w:r w:rsidR="68D1DF36">
        <w:rPr>
          <w:b w:val="0"/>
          <w:bCs w:val="0"/>
        </w:rPr>
        <w:t>maintain</w:t>
      </w:r>
      <w:r w:rsidR="68D1DF36">
        <w:rPr>
          <w:b w:val="0"/>
          <w:bCs w:val="0"/>
        </w:rPr>
        <w:t xml:space="preserve"> some water flow</w:t>
      </w:r>
      <w:r w:rsidR="68D1DF36">
        <w:rPr>
          <w:b w:val="0"/>
          <w:bCs w:val="0"/>
        </w:rPr>
        <w:t xml:space="preserve">.  </w:t>
      </w:r>
    </w:p>
    <w:p w:rsidR="63989FE4" w:rsidP="0C2576F1" w:rsidRDefault="63989FE4" w14:paraId="59602824" w14:textId="78F9047F">
      <w:pPr>
        <w:pStyle w:val="Normal"/>
        <w:spacing w:before="0" w:beforeAutospacing="off" w:after="0" w:afterAutospacing="off"/>
        <w:ind w:left="0" w:right="0"/>
        <w:jc w:val="both"/>
        <w:rPr>
          <w:b w:val="0"/>
          <w:bCs w:val="0"/>
          <w:noProof w:val="0"/>
          <w:lang w:val="en-GB"/>
        </w:rPr>
      </w:pPr>
      <w:r w:rsidRPr="0C2576F1" w:rsidR="63989FE4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-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Decommissioning of existing water supply lines that cross the site</w:t>
      </w:r>
      <w:r w:rsidRPr="0C2576F1" w:rsidR="18F495E9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and laying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new water supply lines and connecting to the existing (</w:t>
      </w:r>
      <w:r w:rsidRPr="0C2576F1" w:rsidR="642A149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work currently being confirmed with Severn Trent Water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).</w:t>
      </w:r>
    </w:p>
    <w:p w:rsidR="5132E4B6" w:rsidP="0C2576F1" w:rsidRDefault="5132E4B6" w14:paraId="055ACC38" w14:textId="58A26634">
      <w:pPr>
        <w:spacing w:before="0" w:beforeAutospacing="off" w:after="0" w:afterAutospacing="off"/>
        <w:ind w:left="0" w:right="0"/>
        <w:jc w:val="both"/>
        <w:rPr>
          <w:b w:val="0"/>
          <w:bCs w:val="0"/>
          <w:noProof w:val="0"/>
          <w:lang w:val="en-GB"/>
        </w:rPr>
      </w:pPr>
      <w:r w:rsidRPr="0C2576F1" w:rsidR="5132E4B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-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Constructing</w:t>
      </w:r>
      <w:r w:rsidRPr="0C2576F1" w:rsidR="3E33F98A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1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reinforced concrete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weir to connect the reserve to the canal, part of which will require localized dewatering of the canal. </w:t>
      </w:r>
    </w:p>
    <w:p w:rsidR="7F769DE3" w:rsidP="0C2576F1" w:rsidRDefault="7F769DE3" w14:paraId="49C28376" w14:textId="4F7378EB">
      <w:pPr>
        <w:spacing w:before="0" w:beforeAutospacing="off" w:after="0" w:afterAutospacing="off"/>
        <w:ind w:left="0" w:right="0"/>
        <w:jc w:val="both"/>
        <w:rPr>
          <w:b w:val="0"/>
          <w:bCs w:val="0"/>
          <w:noProof w:val="0"/>
          <w:lang w:val="en-GB"/>
        </w:rPr>
      </w:pPr>
      <w:r w:rsidRPr="0C2576F1" w:rsidR="7F769DE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-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Public Right of Way (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PRoW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) diversion – this will require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very little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work (as current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PRoW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is grassed and a like for like </w:t>
      </w:r>
      <w:r w:rsidRPr="0C2576F1" w:rsidR="4B508074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diversion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is 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required</w:t>
      </w:r>
      <w:r w:rsidRPr="0C2576F1" w:rsidR="139A3ED0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)</w:t>
      </w:r>
      <w:r w:rsidRPr="0C2576F1" w:rsidR="78E9A05C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.</w:t>
      </w:r>
    </w:p>
    <w:p w:rsidR="5731FD76" w:rsidP="3E2FBC2C" w:rsidRDefault="5731FD76" w14:paraId="63837569" w14:textId="530EFB7C">
      <w:pPr>
        <w:pStyle w:val="Normal"/>
        <w:spacing w:before="0" w:beforeAutospacing="off" w:after="0" w:afterAutospacing="off"/>
        <w:ind w:left="0" w:right="0"/>
        <w:jc w:val="both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0C2576F1" w:rsidP="0C2576F1" w:rsidRDefault="0C2576F1" w14:paraId="07196679" w14:textId="1564AC27">
      <w:pPr>
        <w:pStyle w:val="Normal"/>
        <w:rPr>
          <w:b w:val="0"/>
          <w:bCs w:val="0"/>
          <w:highlight w:val="yellow"/>
        </w:rPr>
      </w:pPr>
    </w:p>
    <w:p w:rsidR="732F7D1F" w:rsidP="08EF8016" w:rsidRDefault="732F7D1F" w14:paraId="639FB978" w14:textId="456AFBBD">
      <w:pPr>
        <w:pStyle w:val="Normal"/>
        <w:rPr>
          <w:b w:val="1"/>
          <w:bCs w:val="1"/>
        </w:rPr>
      </w:pPr>
      <w:r w:rsidRPr="3E2FBC2C" w:rsidR="4F80FD43">
        <w:rPr>
          <w:b w:val="1"/>
          <w:bCs w:val="1"/>
        </w:rPr>
        <w:t xml:space="preserve">4.0 Construction Programme </w:t>
      </w:r>
    </w:p>
    <w:p w:rsidR="3E2FBC2C" w:rsidP="3E2FBC2C" w:rsidRDefault="3E2FBC2C" w14:paraId="368B8B95" w14:textId="56F29443">
      <w:pPr>
        <w:pStyle w:val="Normal"/>
        <w:rPr>
          <w:b w:val="1"/>
          <w:bCs w:val="1"/>
        </w:rPr>
      </w:pPr>
    </w:p>
    <w:p w:rsidR="4F80FD43" w:rsidP="08EF8016" w:rsidRDefault="4F80FD43" w14:paraId="192A532C" w14:textId="2EA28A96">
      <w:pPr>
        <w:pStyle w:val="Normal"/>
        <w:rPr>
          <w:b w:val="1"/>
          <w:bCs w:val="1"/>
        </w:rPr>
      </w:pPr>
      <w:r w:rsidR="4F80FD43">
        <w:rPr>
          <w:b w:val="0"/>
          <w:bCs w:val="0"/>
        </w:rPr>
        <w:t>To be supplied once a contractor has been appointed</w:t>
      </w:r>
      <w:r w:rsidR="4F80FD43">
        <w:rPr>
          <w:b w:val="0"/>
          <w:bCs w:val="0"/>
        </w:rPr>
        <w:t xml:space="preserve">.  </w:t>
      </w:r>
    </w:p>
    <w:p w:rsidR="6603C9AC" w:rsidP="6603C9AC" w:rsidRDefault="6603C9AC" w14:paraId="19286300" w14:textId="14056D40">
      <w:pPr>
        <w:pStyle w:val="Normal"/>
        <w:rPr>
          <w:b w:val="0"/>
          <w:bCs w:val="0"/>
        </w:rPr>
      </w:pPr>
    </w:p>
    <w:p w:rsidR="3E2FBC2C" w:rsidP="3E2FBC2C" w:rsidRDefault="3E2FBC2C" w14:paraId="4A98B03D" w14:textId="1003457D">
      <w:pPr>
        <w:pStyle w:val="Normal"/>
        <w:rPr>
          <w:b w:val="0"/>
          <w:bCs w:val="0"/>
        </w:rPr>
      </w:pPr>
    </w:p>
    <w:p w:rsidR="01C132F6" w:rsidP="6603C9AC" w:rsidRDefault="01C132F6" w14:paraId="5D4E5F10" w14:textId="0E5CF4F1">
      <w:pPr>
        <w:pStyle w:val="Normal"/>
        <w:rPr>
          <w:b w:val="0"/>
          <w:bCs w:val="0"/>
        </w:rPr>
      </w:pPr>
      <w:r w:rsidRPr="46DCBBB0" w:rsidR="01C132F6">
        <w:rPr>
          <w:b w:val="1"/>
          <w:bCs w:val="1"/>
        </w:rPr>
        <w:t>5.</w:t>
      </w:r>
      <w:r w:rsidRPr="46DCBBB0" w:rsidR="22C5385E">
        <w:rPr>
          <w:b w:val="1"/>
          <w:bCs w:val="1"/>
        </w:rPr>
        <w:t>0</w:t>
      </w:r>
      <w:r w:rsidRPr="46DCBBB0" w:rsidR="01C132F6">
        <w:rPr>
          <w:b w:val="1"/>
          <w:bCs w:val="1"/>
        </w:rPr>
        <w:t xml:space="preserve"> Roles and Responsibilities</w:t>
      </w:r>
    </w:p>
    <w:p w:rsidR="46DCBBB0" w:rsidP="46DCBBB0" w:rsidRDefault="46DCBBB0" w14:paraId="2489408F" w14:textId="721EA2AC">
      <w:pPr>
        <w:pStyle w:val="Normal"/>
        <w:rPr>
          <w:b w:val="0"/>
          <w:bCs w:val="0"/>
        </w:rPr>
      </w:pPr>
    </w:p>
    <w:p w:rsidR="189B4F74" w:rsidP="05B1347A" w:rsidRDefault="189B4F74" w14:paraId="17205426" w14:textId="482D6E61">
      <w:pPr>
        <w:pStyle w:val="Normal"/>
        <w:rPr>
          <w:b w:val="0"/>
          <w:bCs w:val="0"/>
        </w:rPr>
      </w:pPr>
      <w:r w:rsidR="189B4F74">
        <w:rPr>
          <w:b w:val="0"/>
          <w:bCs w:val="0"/>
        </w:rPr>
        <w:t xml:space="preserve">These will be supplied once a </w:t>
      </w:r>
      <w:r w:rsidR="189B4F74">
        <w:rPr>
          <w:b w:val="0"/>
          <w:bCs w:val="0"/>
        </w:rPr>
        <w:t>contractor</w:t>
      </w:r>
      <w:r w:rsidR="189B4F74">
        <w:rPr>
          <w:b w:val="0"/>
          <w:bCs w:val="0"/>
        </w:rPr>
        <w:t xml:space="preserve"> is appointed</w:t>
      </w:r>
      <w:r w:rsidR="189B4F74">
        <w:rPr>
          <w:b w:val="0"/>
          <w:bCs w:val="0"/>
        </w:rPr>
        <w:t xml:space="preserve">.  </w:t>
      </w:r>
    </w:p>
    <w:p w:rsidR="05B1347A" w:rsidP="05B1347A" w:rsidRDefault="05B1347A" w14:paraId="138518AD" w14:textId="5A1AC588">
      <w:pPr>
        <w:pStyle w:val="Normal"/>
        <w:rPr>
          <w:b w:val="0"/>
          <w:bCs w:val="0"/>
        </w:rPr>
      </w:pPr>
    </w:p>
    <w:p w:rsidR="73D80B8B" w:rsidP="05B1347A" w:rsidRDefault="73D80B8B" w14:paraId="4D7AB7E0" w14:textId="0F2F97E3">
      <w:pPr>
        <w:pStyle w:val="Normal"/>
        <w:rPr>
          <w:b w:val="0"/>
          <w:bCs w:val="0"/>
        </w:rPr>
      </w:pPr>
      <w:r w:rsidRPr="3E2FBC2C" w:rsidR="73D80B8B">
        <w:rPr>
          <w:b w:val="1"/>
          <w:bCs w:val="1"/>
        </w:rPr>
        <w:t xml:space="preserve">5.1  </w:t>
      </w:r>
      <w:r w:rsidR="73D80B8B">
        <w:rPr>
          <w:b w:val="0"/>
          <w:bCs w:val="0"/>
        </w:rPr>
        <w:t xml:space="preserve"> </w:t>
      </w:r>
      <w:r w:rsidR="139B9A76">
        <w:rPr>
          <w:b w:val="0"/>
          <w:bCs w:val="0"/>
        </w:rPr>
        <w:t xml:space="preserve">The contractor will </w:t>
      </w:r>
      <w:r w:rsidR="139B9A76">
        <w:rPr>
          <w:b w:val="0"/>
          <w:bCs w:val="0"/>
        </w:rPr>
        <w:t>be responsible for</w:t>
      </w:r>
      <w:r w:rsidR="139B9A76">
        <w:rPr>
          <w:b w:val="0"/>
          <w:bCs w:val="0"/>
        </w:rPr>
        <w:t xml:space="preserve"> ensuring that the CEMP is developed held on site </w:t>
      </w:r>
      <w:r w:rsidR="139B9A76">
        <w:rPr>
          <w:b w:val="0"/>
          <w:bCs w:val="0"/>
        </w:rPr>
        <w:t>a</w:t>
      </w:r>
      <w:r w:rsidR="75F4CB80">
        <w:rPr>
          <w:b w:val="0"/>
          <w:bCs w:val="0"/>
        </w:rPr>
        <w:t>n</w:t>
      </w:r>
      <w:r w:rsidR="139B9A76">
        <w:rPr>
          <w:b w:val="0"/>
          <w:bCs w:val="0"/>
        </w:rPr>
        <w:t>d</w:t>
      </w:r>
      <w:r w:rsidR="139B9A76">
        <w:rPr>
          <w:b w:val="0"/>
          <w:bCs w:val="0"/>
        </w:rPr>
        <w:t xml:space="preserve"> updated </w:t>
      </w:r>
      <w:r w:rsidR="6042A896">
        <w:rPr>
          <w:b w:val="0"/>
          <w:bCs w:val="0"/>
        </w:rPr>
        <w:t>throughout the project</w:t>
      </w:r>
      <w:r w:rsidR="6042A896">
        <w:rPr>
          <w:b w:val="0"/>
          <w:bCs w:val="0"/>
        </w:rPr>
        <w:t>.</w:t>
      </w:r>
      <w:r w:rsidR="186DE65F">
        <w:rPr>
          <w:b w:val="0"/>
          <w:bCs w:val="0"/>
        </w:rPr>
        <w:t xml:space="preserve">  </w:t>
      </w:r>
      <w:r w:rsidR="37172AA6">
        <w:rPr>
          <w:b w:val="0"/>
          <w:bCs w:val="0"/>
        </w:rPr>
        <w:t xml:space="preserve">They will ensure </w:t>
      </w:r>
      <w:r w:rsidR="6042A896">
        <w:rPr>
          <w:b w:val="0"/>
          <w:bCs w:val="0"/>
        </w:rPr>
        <w:t xml:space="preserve">that all contractors and visitors are aware of and </w:t>
      </w:r>
      <w:r w:rsidR="6042A896">
        <w:rPr>
          <w:b w:val="0"/>
          <w:bCs w:val="0"/>
        </w:rPr>
        <w:t>comp</w:t>
      </w:r>
      <w:r w:rsidR="24464040">
        <w:rPr>
          <w:b w:val="0"/>
          <w:bCs w:val="0"/>
        </w:rPr>
        <w:t>l</w:t>
      </w:r>
      <w:r w:rsidR="6042A896">
        <w:rPr>
          <w:b w:val="0"/>
          <w:bCs w:val="0"/>
        </w:rPr>
        <w:t>y</w:t>
      </w:r>
      <w:r w:rsidR="6042A896">
        <w:rPr>
          <w:b w:val="0"/>
          <w:bCs w:val="0"/>
        </w:rPr>
        <w:t xml:space="preserve"> with</w:t>
      </w:r>
      <w:r w:rsidR="6042A896">
        <w:rPr>
          <w:b w:val="0"/>
          <w:bCs w:val="0"/>
        </w:rPr>
        <w:t xml:space="preserve"> i</w:t>
      </w:r>
      <w:r w:rsidR="6042A896">
        <w:rPr>
          <w:b w:val="0"/>
          <w:bCs w:val="0"/>
        </w:rPr>
        <w:t>t</w:t>
      </w:r>
      <w:r w:rsidR="6042A896">
        <w:rPr>
          <w:b w:val="0"/>
          <w:bCs w:val="0"/>
        </w:rPr>
        <w:t>.</w:t>
      </w:r>
    </w:p>
    <w:p w:rsidR="05B1347A" w:rsidP="05B1347A" w:rsidRDefault="05B1347A" w14:paraId="5C88FC2A" w14:textId="09D0036A">
      <w:pPr>
        <w:pStyle w:val="Normal"/>
        <w:rPr>
          <w:b w:val="0"/>
          <w:bCs w:val="0"/>
        </w:rPr>
      </w:pPr>
    </w:p>
    <w:p w:rsidR="28434788" w:rsidP="05B1347A" w:rsidRDefault="28434788" w14:paraId="34BDB997" w14:textId="21BBFD50">
      <w:pPr>
        <w:pStyle w:val="Normal"/>
        <w:rPr>
          <w:b w:val="0"/>
          <w:bCs w:val="0"/>
        </w:rPr>
      </w:pPr>
      <w:r w:rsidRPr="3E2FBC2C" w:rsidR="28434788">
        <w:rPr>
          <w:b w:val="1"/>
          <w:bCs w:val="1"/>
        </w:rPr>
        <w:t xml:space="preserve">5.2 </w:t>
      </w:r>
      <w:r w:rsidR="28434788">
        <w:rPr>
          <w:b w:val="0"/>
          <w:bCs w:val="0"/>
        </w:rPr>
        <w:t xml:space="preserve"> </w:t>
      </w:r>
      <w:r w:rsidR="19588E85">
        <w:rPr>
          <w:b w:val="0"/>
          <w:bCs w:val="0"/>
        </w:rPr>
        <w:t>The</w:t>
      </w:r>
      <w:r w:rsidR="19588E85">
        <w:rPr>
          <w:b w:val="0"/>
          <w:bCs w:val="0"/>
        </w:rPr>
        <w:t xml:space="preserve"> contractor will e</w:t>
      </w:r>
      <w:r w:rsidR="28434788">
        <w:rPr>
          <w:b w:val="0"/>
          <w:bCs w:val="0"/>
        </w:rPr>
        <w:t>nsure</w:t>
      </w:r>
      <w:r w:rsidR="28434788">
        <w:rPr>
          <w:b w:val="0"/>
          <w:bCs w:val="0"/>
        </w:rPr>
        <w:t xml:space="preserve"> that the site and all stored materials and chemicals are safe and </w:t>
      </w:r>
      <w:r w:rsidR="28434788">
        <w:rPr>
          <w:b w:val="0"/>
          <w:bCs w:val="0"/>
        </w:rPr>
        <w:t>secure</w:t>
      </w:r>
      <w:r w:rsidR="0B8CA62D">
        <w:rPr>
          <w:b w:val="0"/>
          <w:bCs w:val="0"/>
        </w:rPr>
        <w:t xml:space="preserve"> and site will be kept in a tidy and orderly manner. </w:t>
      </w:r>
    </w:p>
    <w:p w:rsidR="05B1347A" w:rsidP="05B1347A" w:rsidRDefault="05B1347A" w14:paraId="19C61D58" w14:textId="7B2D756D">
      <w:pPr>
        <w:pStyle w:val="Normal"/>
        <w:rPr>
          <w:b w:val="0"/>
          <w:bCs w:val="0"/>
        </w:rPr>
      </w:pPr>
    </w:p>
    <w:p w:rsidR="3904E806" w:rsidP="05B1347A" w:rsidRDefault="3904E806" w14:paraId="31D46882" w14:textId="19EE3E83">
      <w:pPr>
        <w:pStyle w:val="Normal"/>
        <w:rPr>
          <w:b w:val="0"/>
          <w:bCs w:val="0"/>
        </w:rPr>
      </w:pPr>
      <w:r w:rsidR="3904E806">
        <w:rPr>
          <w:b w:val="0"/>
          <w:bCs w:val="0"/>
        </w:rPr>
        <w:t xml:space="preserve">The contractor will ensure that emergency egress arrangements are in place, first aid </w:t>
      </w:r>
      <w:r w:rsidR="0367F68A">
        <w:rPr>
          <w:b w:val="0"/>
          <w:bCs w:val="0"/>
        </w:rPr>
        <w:t>facilities</w:t>
      </w:r>
      <w:r w:rsidR="3904E806">
        <w:rPr>
          <w:b w:val="0"/>
          <w:bCs w:val="0"/>
        </w:rPr>
        <w:t xml:space="preserve"> and appropriately</w:t>
      </w:r>
      <w:r w:rsidR="374FE64F">
        <w:rPr>
          <w:b w:val="0"/>
          <w:bCs w:val="0"/>
        </w:rPr>
        <w:t xml:space="preserve"> trained first aid staff, spill kits and appropriately trained staff</w:t>
      </w:r>
      <w:r w:rsidR="374FE64F">
        <w:rPr>
          <w:b w:val="0"/>
          <w:bCs w:val="0"/>
        </w:rPr>
        <w:t xml:space="preserve">.  </w:t>
      </w:r>
    </w:p>
    <w:p w:rsidR="05B1347A" w:rsidP="05B1347A" w:rsidRDefault="05B1347A" w14:paraId="4124E991" w14:textId="1486D04C">
      <w:pPr>
        <w:pStyle w:val="Normal"/>
        <w:rPr>
          <w:b w:val="0"/>
          <w:bCs w:val="0"/>
        </w:rPr>
      </w:pPr>
    </w:p>
    <w:p w:rsidR="581B0B02" w:rsidP="05B1347A" w:rsidRDefault="581B0B02" w14:paraId="1316E1CB" w14:textId="791C6B8B">
      <w:pPr>
        <w:pStyle w:val="Normal"/>
        <w:rPr>
          <w:b w:val="0"/>
          <w:bCs w:val="0"/>
        </w:rPr>
      </w:pPr>
      <w:r w:rsidRPr="3E2FBC2C" w:rsidR="581B0B02">
        <w:rPr>
          <w:b w:val="1"/>
          <w:bCs w:val="1"/>
        </w:rPr>
        <w:t>5.3</w:t>
      </w:r>
      <w:r w:rsidR="581B0B02">
        <w:rPr>
          <w:b w:val="0"/>
          <w:bCs w:val="0"/>
        </w:rPr>
        <w:t xml:space="preserve"> The contractor will ensure that all activities are carried out </w:t>
      </w:r>
      <w:r w:rsidR="581B0B02">
        <w:rPr>
          <w:b w:val="0"/>
          <w:bCs w:val="0"/>
        </w:rPr>
        <w:t>in accordance with</w:t>
      </w:r>
      <w:r w:rsidR="581B0B02">
        <w:rPr>
          <w:b w:val="0"/>
          <w:bCs w:val="0"/>
        </w:rPr>
        <w:t xml:space="preserve"> associated RAMS and records wil</w:t>
      </w:r>
      <w:r w:rsidR="74F3979A">
        <w:rPr>
          <w:b w:val="0"/>
          <w:bCs w:val="0"/>
        </w:rPr>
        <w:t>l be kept of any incidents/near misses.</w:t>
      </w:r>
    </w:p>
    <w:p w:rsidR="05B1347A" w:rsidP="05B1347A" w:rsidRDefault="05B1347A" w14:paraId="4E779026" w14:textId="4D55B80E">
      <w:pPr>
        <w:pStyle w:val="Normal"/>
        <w:rPr>
          <w:b w:val="1"/>
          <w:bCs w:val="1"/>
        </w:rPr>
      </w:pPr>
    </w:p>
    <w:p w:rsidR="3E2FBC2C" w:rsidP="3E2FBC2C" w:rsidRDefault="3E2FBC2C" w14:paraId="259D466B" w14:textId="6FCB3B50">
      <w:pPr>
        <w:pStyle w:val="Normal"/>
        <w:rPr>
          <w:b w:val="1"/>
          <w:bCs w:val="1"/>
        </w:rPr>
      </w:pPr>
    </w:p>
    <w:p w:rsidR="74F3979A" w:rsidP="05B1347A" w:rsidRDefault="74F3979A" w14:paraId="61832302" w14:textId="0812CBD6">
      <w:pPr>
        <w:pStyle w:val="Normal"/>
        <w:rPr>
          <w:b w:val="0"/>
          <w:bCs w:val="0"/>
        </w:rPr>
      </w:pPr>
      <w:r w:rsidRPr="05B1347A" w:rsidR="74F3979A">
        <w:rPr>
          <w:b w:val="1"/>
          <w:bCs w:val="1"/>
        </w:rPr>
        <w:t>6.0  Information</w:t>
      </w:r>
      <w:r w:rsidRPr="05B1347A" w:rsidR="74F3979A">
        <w:rPr>
          <w:b w:val="1"/>
          <w:bCs w:val="1"/>
        </w:rPr>
        <w:t xml:space="preserve"> for Contractors and Visitors</w:t>
      </w:r>
      <w:r w:rsidR="74F3979A">
        <w:rPr>
          <w:b w:val="0"/>
          <w:bCs w:val="0"/>
        </w:rPr>
        <w:t xml:space="preserve"> </w:t>
      </w:r>
    </w:p>
    <w:p w:rsidR="05B1347A" w:rsidP="05B1347A" w:rsidRDefault="05B1347A" w14:paraId="1B7DB303" w14:textId="5ED9F807">
      <w:pPr>
        <w:pStyle w:val="Normal"/>
        <w:rPr>
          <w:b w:val="0"/>
          <w:bCs w:val="0"/>
        </w:rPr>
      </w:pPr>
    </w:p>
    <w:p w:rsidR="37C5DF57" w:rsidP="05B1347A" w:rsidRDefault="37C5DF57" w14:paraId="12034F45" w14:textId="211D2F43">
      <w:pPr>
        <w:pStyle w:val="Normal"/>
        <w:rPr>
          <w:b w:val="0"/>
          <w:bCs w:val="0"/>
        </w:rPr>
      </w:pPr>
      <w:r w:rsidRPr="3E2FBC2C" w:rsidR="37C5DF57">
        <w:rPr>
          <w:b w:val="1"/>
          <w:bCs w:val="1"/>
        </w:rPr>
        <w:t>6.1</w:t>
      </w:r>
      <w:r w:rsidR="37C5DF57">
        <w:rPr>
          <w:b w:val="0"/>
          <w:bCs w:val="0"/>
        </w:rPr>
        <w:t xml:space="preserve">  All</w:t>
      </w:r>
      <w:r w:rsidR="37C5DF57">
        <w:rPr>
          <w:b w:val="0"/>
          <w:bCs w:val="0"/>
        </w:rPr>
        <w:t xml:space="preserve"> contractors and visitors will be made aware of Health and Safety and Environmental appr</w:t>
      </w:r>
      <w:r w:rsidR="518FD496">
        <w:rPr>
          <w:b w:val="0"/>
          <w:bCs w:val="0"/>
        </w:rPr>
        <w:t>aisal</w:t>
      </w:r>
      <w:r w:rsidR="109ED5F2">
        <w:rPr>
          <w:b w:val="0"/>
          <w:bCs w:val="0"/>
        </w:rPr>
        <w:t>/CEMP</w:t>
      </w:r>
      <w:r w:rsidR="518FD496">
        <w:rPr>
          <w:b w:val="0"/>
          <w:bCs w:val="0"/>
        </w:rPr>
        <w:t xml:space="preserve">.  </w:t>
      </w:r>
    </w:p>
    <w:p w:rsidR="05B1347A" w:rsidP="05B1347A" w:rsidRDefault="05B1347A" w14:paraId="7E3949F0" w14:textId="6FD29858">
      <w:pPr>
        <w:pStyle w:val="Normal"/>
        <w:rPr>
          <w:b w:val="0"/>
          <w:bCs w:val="0"/>
        </w:rPr>
      </w:pPr>
    </w:p>
    <w:p w:rsidR="518FD496" w:rsidP="05B1347A" w:rsidRDefault="518FD496" w14:paraId="39CEBDB2" w14:textId="3F3F8DD8">
      <w:pPr>
        <w:pStyle w:val="Normal"/>
        <w:rPr>
          <w:b w:val="0"/>
          <w:bCs w:val="0"/>
        </w:rPr>
      </w:pPr>
      <w:r w:rsidRPr="3E2FBC2C" w:rsidR="518FD496">
        <w:rPr>
          <w:b w:val="1"/>
          <w:bCs w:val="1"/>
        </w:rPr>
        <w:t xml:space="preserve">6.2 </w:t>
      </w:r>
      <w:r w:rsidR="518FD496">
        <w:rPr>
          <w:b w:val="0"/>
          <w:bCs w:val="0"/>
        </w:rPr>
        <w:t xml:space="preserve"> The</w:t>
      </w:r>
      <w:r w:rsidR="518FD496">
        <w:rPr>
          <w:b w:val="0"/>
          <w:bCs w:val="0"/>
        </w:rPr>
        <w:t xml:space="preserve"> onsite project manager will </w:t>
      </w:r>
      <w:r w:rsidR="518FD496">
        <w:rPr>
          <w:b w:val="0"/>
          <w:bCs w:val="0"/>
        </w:rPr>
        <w:t>be responsible for</w:t>
      </w:r>
      <w:r w:rsidR="518FD496">
        <w:rPr>
          <w:b w:val="0"/>
          <w:bCs w:val="0"/>
        </w:rPr>
        <w:t xml:space="preserve"> </w:t>
      </w:r>
      <w:r w:rsidR="7EBCB81F">
        <w:rPr>
          <w:b w:val="0"/>
          <w:bCs w:val="0"/>
        </w:rPr>
        <w:t>monitoring</w:t>
      </w:r>
      <w:r w:rsidR="4E15CF4B">
        <w:rPr>
          <w:b w:val="0"/>
          <w:bCs w:val="0"/>
        </w:rPr>
        <w:t xml:space="preserve"> communications between all relevant parties to the project ensuring that all environmental matters to the project are </w:t>
      </w:r>
      <w:r w:rsidR="30FBCC5C">
        <w:rPr>
          <w:b w:val="0"/>
          <w:bCs w:val="0"/>
        </w:rPr>
        <w:t>discussed</w:t>
      </w:r>
      <w:r w:rsidR="4E15CF4B">
        <w:rPr>
          <w:b w:val="0"/>
          <w:bCs w:val="0"/>
        </w:rPr>
        <w:t xml:space="preserve"> and managed</w:t>
      </w:r>
      <w:r w:rsidR="4E15CF4B">
        <w:rPr>
          <w:b w:val="0"/>
          <w:bCs w:val="0"/>
        </w:rPr>
        <w:t xml:space="preserve">.  </w:t>
      </w:r>
      <w:r w:rsidR="4E15CF4B">
        <w:rPr>
          <w:b w:val="0"/>
          <w:bCs w:val="0"/>
        </w:rPr>
        <w:t>All communications will be</w:t>
      </w:r>
      <w:r w:rsidR="39B13C8A">
        <w:rPr>
          <w:b w:val="0"/>
          <w:bCs w:val="0"/>
        </w:rPr>
        <w:t xml:space="preserve"> </w:t>
      </w:r>
      <w:r w:rsidR="4F8EDD0B">
        <w:rPr>
          <w:b w:val="0"/>
          <w:bCs w:val="0"/>
        </w:rPr>
        <w:t>documented</w:t>
      </w:r>
      <w:r w:rsidR="39B13C8A">
        <w:rPr>
          <w:b w:val="0"/>
          <w:bCs w:val="0"/>
        </w:rPr>
        <w:t xml:space="preserve"> in the fortnightly site meetings and sent to all </w:t>
      </w:r>
      <w:r w:rsidR="1905D2FF">
        <w:rPr>
          <w:b w:val="0"/>
          <w:bCs w:val="0"/>
        </w:rPr>
        <w:t>relevant</w:t>
      </w:r>
      <w:r w:rsidR="39B13C8A">
        <w:rPr>
          <w:b w:val="0"/>
          <w:bCs w:val="0"/>
        </w:rPr>
        <w:t xml:space="preserve"> parties</w:t>
      </w:r>
      <w:r w:rsidR="39B13C8A">
        <w:rPr>
          <w:b w:val="0"/>
          <w:bCs w:val="0"/>
        </w:rPr>
        <w:t xml:space="preserve">.  </w:t>
      </w:r>
    </w:p>
    <w:p w:rsidR="05B1347A" w:rsidP="05B1347A" w:rsidRDefault="05B1347A" w14:paraId="04568760" w14:textId="51855285">
      <w:pPr>
        <w:pStyle w:val="Normal"/>
        <w:rPr>
          <w:b w:val="0"/>
          <w:bCs w:val="0"/>
        </w:rPr>
      </w:pPr>
    </w:p>
    <w:p w:rsidR="39B13C8A" w:rsidP="05B1347A" w:rsidRDefault="39B13C8A" w14:paraId="26331BC6" w14:textId="025CACF4">
      <w:pPr>
        <w:pStyle w:val="Normal"/>
        <w:rPr>
          <w:b w:val="0"/>
          <w:bCs w:val="0"/>
        </w:rPr>
      </w:pPr>
      <w:r w:rsidRPr="3E2FBC2C" w:rsidR="39B13C8A">
        <w:rPr>
          <w:b w:val="1"/>
          <w:bCs w:val="1"/>
        </w:rPr>
        <w:t>6.3</w:t>
      </w:r>
      <w:r w:rsidR="39B13C8A">
        <w:rPr>
          <w:b w:val="0"/>
          <w:bCs w:val="0"/>
        </w:rPr>
        <w:t xml:space="preserve">  The</w:t>
      </w:r>
      <w:r w:rsidR="39B13C8A">
        <w:rPr>
          <w:b w:val="0"/>
          <w:bCs w:val="0"/>
        </w:rPr>
        <w:t xml:space="preserve"> relevant site layout and locations plans</w:t>
      </w:r>
      <w:r w:rsidR="434FF692">
        <w:rPr>
          <w:b w:val="0"/>
          <w:bCs w:val="0"/>
        </w:rPr>
        <w:t>/</w:t>
      </w:r>
      <w:r w:rsidR="39B13C8A">
        <w:rPr>
          <w:b w:val="0"/>
          <w:bCs w:val="0"/>
        </w:rPr>
        <w:t xml:space="preserve">CDM </w:t>
      </w:r>
      <w:r w:rsidR="7FFE6542">
        <w:rPr>
          <w:b w:val="0"/>
          <w:bCs w:val="0"/>
        </w:rPr>
        <w:t>drawing</w:t>
      </w:r>
      <w:r w:rsidR="39B13C8A">
        <w:rPr>
          <w:b w:val="0"/>
          <w:bCs w:val="0"/>
        </w:rPr>
        <w:t xml:space="preserve"> </w:t>
      </w:r>
      <w:r w:rsidR="54D945A6">
        <w:rPr>
          <w:b w:val="0"/>
          <w:bCs w:val="0"/>
        </w:rPr>
        <w:t>detailing</w:t>
      </w:r>
      <w:r w:rsidR="39B13C8A">
        <w:rPr>
          <w:b w:val="0"/>
          <w:bCs w:val="0"/>
        </w:rPr>
        <w:t xml:space="preserve"> the location and </w:t>
      </w:r>
      <w:r w:rsidR="0A1111BC">
        <w:rPr>
          <w:b w:val="0"/>
          <w:bCs w:val="0"/>
        </w:rPr>
        <w:t>construction</w:t>
      </w:r>
      <w:r w:rsidR="39B13C8A">
        <w:rPr>
          <w:b w:val="0"/>
          <w:bCs w:val="0"/>
        </w:rPr>
        <w:t xml:space="preserve"> of the site compound, storage locations and car </w:t>
      </w:r>
      <w:r w:rsidR="7E288988">
        <w:rPr>
          <w:b w:val="0"/>
          <w:bCs w:val="0"/>
        </w:rPr>
        <w:t>parking</w:t>
      </w:r>
      <w:r w:rsidR="39B13C8A">
        <w:rPr>
          <w:b w:val="0"/>
          <w:bCs w:val="0"/>
        </w:rPr>
        <w:t xml:space="preserve"> are to be displ</w:t>
      </w:r>
      <w:r w:rsidR="049F1C62">
        <w:rPr>
          <w:b w:val="0"/>
          <w:bCs w:val="0"/>
        </w:rPr>
        <w:t>ayed on inform</w:t>
      </w:r>
      <w:r w:rsidR="25C24569">
        <w:rPr>
          <w:b w:val="0"/>
          <w:bCs w:val="0"/>
        </w:rPr>
        <w:t>ation</w:t>
      </w:r>
      <w:r w:rsidR="049F1C62">
        <w:rPr>
          <w:b w:val="0"/>
          <w:bCs w:val="0"/>
        </w:rPr>
        <w:t xml:space="preserve"> boar</w:t>
      </w:r>
      <w:r w:rsidR="402D70B2">
        <w:rPr>
          <w:b w:val="0"/>
          <w:bCs w:val="0"/>
        </w:rPr>
        <w:t>d</w:t>
      </w:r>
      <w:r w:rsidR="049F1C62">
        <w:rPr>
          <w:b w:val="0"/>
          <w:bCs w:val="0"/>
        </w:rPr>
        <w:t>s in the main site cabin</w:t>
      </w:r>
      <w:r w:rsidR="049F1C62">
        <w:rPr>
          <w:b w:val="0"/>
          <w:bCs w:val="0"/>
        </w:rPr>
        <w:t xml:space="preserve">.  </w:t>
      </w:r>
    </w:p>
    <w:p w:rsidR="05B1347A" w:rsidP="05B1347A" w:rsidRDefault="05B1347A" w14:paraId="7A63F6A2" w14:textId="68791E92">
      <w:pPr>
        <w:pStyle w:val="Normal"/>
        <w:rPr>
          <w:b w:val="0"/>
          <w:bCs w:val="0"/>
        </w:rPr>
      </w:pPr>
    </w:p>
    <w:p w:rsidR="3E2FBC2C" w:rsidP="3E2FBC2C" w:rsidRDefault="3E2FBC2C" w14:paraId="6FB5BBA0" w14:textId="19F671DA">
      <w:pPr>
        <w:pStyle w:val="Normal"/>
        <w:rPr>
          <w:b w:val="0"/>
          <w:bCs w:val="0"/>
        </w:rPr>
      </w:pPr>
    </w:p>
    <w:p w:rsidR="2AB20C47" w:rsidP="05B1347A" w:rsidRDefault="2AB20C47" w14:paraId="38220F1C" w14:textId="50E8BD78">
      <w:pPr>
        <w:pStyle w:val="Normal"/>
        <w:rPr>
          <w:b w:val="0"/>
          <w:bCs w:val="0"/>
        </w:rPr>
      </w:pPr>
      <w:r w:rsidRPr="3E2FBC2C" w:rsidR="2AB20C47">
        <w:rPr>
          <w:b w:val="1"/>
          <w:bCs w:val="1"/>
        </w:rPr>
        <w:t>7</w:t>
      </w:r>
      <w:r w:rsidRPr="3E2FBC2C" w:rsidR="2AB20C47">
        <w:rPr>
          <w:b w:val="1"/>
          <w:bCs w:val="1"/>
        </w:rPr>
        <w:t xml:space="preserve">.0  </w:t>
      </w:r>
      <w:r w:rsidRPr="3E2FBC2C" w:rsidR="2AB20C47">
        <w:rPr>
          <w:b w:val="1"/>
          <w:bCs w:val="1"/>
        </w:rPr>
        <w:t>E</w:t>
      </w:r>
      <w:r w:rsidRPr="3E2FBC2C" w:rsidR="2AB20C47">
        <w:rPr>
          <w:b w:val="1"/>
          <w:bCs w:val="1"/>
        </w:rPr>
        <w:t>n</w:t>
      </w:r>
      <w:r w:rsidRPr="3E2FBC2C" w:rsidR="2AB20C47">
        <w:rPr>
          <w:b w:val="1"/>
          <w:bCs w:val="1"/>
        </w:rPr>
        <w:t>vironmental</w:t>
      </w:r>
      <w:r w:rsidRPr="3E2FBC2C" w:rsidR="2AB20C47">
        <w:rPr>
          <w:b w:val="1"/>
          <w:bCs w:val="1"/>
        </w:rPr>
        <w:t xml:space="preserve"> Assessment</w:t>
      </w:r>
      <w:r w:rsidRPr="3E2FBC2C" w:rsidR="2AB20C47">
        <w:rPr>
          <w:b w:val="1"/>
          <w:bCs w:val="1"/>
        </w:rPr>
        <w:t xml:space="preserve"> </w:t>
      </w:r>
    </w:p>
    <w:p w:rsidR="05B1347A" w:rsidP="3E2FBC2C" w:rsidRDefault="05B1347A" w14:paraId="57D64AA6" w14:textId="06BD6422">
      <w:pPr>
        <w:pStyle w:val="Normal"/>
        <w:rPr>
          <w:b w:val="1"/>
          <w:bCs w:val="1"/>
        </w:rPr>
      </w:pPr>
    </w:p>
    <w:p w:rsidR="05B1347A" w:rsidP="05B1347A" w:rsidRDefault="05B1347A" w14:paraId="2BF7A5F5" w14:textId="232D480A">
      <w:pPr>
        <w:pStyle w:val="Normal"/>
        <w:rPr>
          <w:b w:val="0"/>
          <w:bCs w:val="0"/>
        </w:rPr>
      </w:pPr>
      <w:r w:rsidRPr="3E2FBC2C" w:rsidR="73A408EF">
        <w:rPr>
          <w:b w:val="1"/>
          <w:bCs w:val="1"/>
        </w:rPr>
        <w:t xml:space="preserve">7.1  </w:t>
      </w:r>
      <w:r w:rsidR="73A408EF">
        <w:rPr>
          <w:b w:val="0"/>
          <w:bCs w:val="0"/>
        </w:rPr>
        <w:t>The</w:t>
      </w:r>
      <w:r w:rsidR="73A408EF">
        <w:rPr>
          <w:b w:val="0"/>
          <w:bCs w:val="0"/>
        </w:rPr>
        <w:t xml:space="preserve"> works will </w:t>
      </w:r>
      <w:r w:rsidR="73A408EF">
        <w:rPr>
          <w:b w:val="0"/>
          <w:bCs w:val="0"/>
        </w:rPr>
        <w:t>comply with</w:t>
      </w:r>
      <w:r w:rsidR="73A408EF">
        <w:rPr>
          <w:b w:val="0"/>
          <w:bCs w:val="0"/>
        </w:rPr>
        <w:t xml:space="preserve"> the Canal &amp; River Trust’s Environmental appraisal (</w:t>
      </w:r>
      <w:r w:rsidR="73A408EF">
        <w:rPr>
          <w:b w:val="0"/>
          <w:bCs w:val="0"/>
        </w:rPr>
        <w:t>Eapp</w:t>
      </w:r>
      <w:r w:rsidR="73A408EF">
        <w:rPr>
          <w:b w:val="0"/>
          <w:bCs w:val="0"/>
        </w:rPr>
        <w:t xml:space="preserve">) and environmental policy </w:t>
      </w:r>
      <w:r w:rsidR="05526614">
        <w:rPr>
          <w:b w:val="0"/>
          <w:bCs w:val="0"/>
        </w:rPr>
        <w:t>requirements</w:t>
      </w:r>
      <w:r w:rsidR="25FFF37B">
        <w:rPr>
          <w:b w:val="0"/>
          <w:bCs w:val="0"/>
        </w:rPr>
        <w:t xml:space="preserve">.  </w:t>
      </w:r>
      <w:r w:rsidR="25FFF37B">
        <w:rPr>
          <w:b w:val="0"/>
          <w:bCs w:val="0"/>
        </w:rPr>
        <w:t xml:space="preserve">The </w:t>
      </w:r>
      <w:r w:rsidR="25FFF37B">
        <w:rPr>
          <w:b w:val="0"/>
          <w:bCs w:val="0"/>
        </w:rPr>
        <w:t>Eapp</w:t>
      </w:r>
      <w:r w:rsidR="25FFF37B">
        <w:rPr>
          <w:b w:val="0"/>
          <w:bCs w:val="0"/>
        </w:rPr>
        <w:t xml:space="preserve"> is a works specific document that ensures the key environment</w:t>
      </w:r>
      <w:r w:rsidR="3F4201CF">
        <w:rPr>
          <w:b w:val="0"/>
          <w:bCs w:val="0"/>
        </w:rPr>
        <w:t>, heritage and community impacts of each specific activity are co</w:t>
      </w:r>
      <w:r w:rsidR="3F4201CF">
        <w:rPr>
          <w:b w:val="0"/>
          <w:bCs w:val="0"/>
        </w:rPr>
        <w:t>n</w:t>
      </w:r>
      <w:r w:rsidR="41BE176C">
        <w:rPr>
          <w:b w:val="0"/>
          <w:bCs w:val="0"/>
        </w:rPr>
        <w:t>s</w:t>
      </w:r>
      <w:r w:rsidR="3F4201CF">
        <w:rPr>
          <w:b w:val="0"/>
          <w:bCs w:val="0"/>
        </w:rPr>
        <w:t>idered, detail</w:t>
      </w:r>
      <w:r w:rsidR="5C8F8EDD">
        <w:rPr>
          <w:b w:val="0"/>
          <w:bCs w:val="0"/>
        </w:rPr>
        <w:t>ed, addressed and mitigated accordingly where necessary</w:t>
      </w:r>
      <w:r w:rsidR="5C8F8EDD">
        <w:rPr>
          <w:b w:val="0"/>
          <w:bCs w:val="0"/>
        </w:rPr>
        <w:t xml:space="preserve">.  </w:t>
      </w:r>
      <w:r w:rsidR="5C8F8EDD">
        <w:rPr>
          <w:b w:val="0"/>
          <w:bCs w:val="0"/>
        </w:rPr>
        <w:t xml:space="preserve">The appraisal </w:t>
      </w:r>
      <w:r w:rsidR="1B2E25C3">
        <w:rPr>
          <w:b w:val="0"/>
          <w:bCs w:val="0"/>
        </w:rPr>
        <w:t xml:space="preserve">is </w:t>
      </w:r>
      <w:r w:rsidR="1B2E25C3">
        <w:rPr>
          <w:b w:val="0"/>
          <w:bCs w:val="0"/>
        </w:rPr>
        <w:t>validated</w:t>
      </w:r>
      <w:r w:rsidR="1B2E25C3">
        <w:rPr>
          <w:b w:val="0"/>
          <w:bCs w:val="0"/>
        </w:rPr>
        <w:t xml:space="preserve"> by the Trust’s inhouse </w:t>
      </w:r>
      <w:r w:rsidR="1B2E25C3">
        <w:rPr>
          <w:b w:val="0"/>
          <w:bCs w:val="0"/>
        </w:rPr>
        <w:t>specialists</w:t>
      </w:r>
      <w:r w:rsidR="1B2E25C3">
        <w:rPr>
          <w:b w:val="0"/>
          <w:bCs w:val="0"/>
        </w:rPr>
        <w:t xml:space="preserve"> and under which works could </w:t>
      </w:r>
      <w:r w:rsidR="1B2E25C3">
        <w:rPr>
          <w:b w:val="0"/>
          <w:bCs w:val="0"/>
        </w:rPr>
        <w:t>proceed</w:t>
      </w:r>
      <w:r w:rsidR="1B2E25C3">
        <w:rPr>
          <w:b w:val="0"/>
          <w:bCs w:val="0"/>
        </w:rPr>
        <w:t xml:space="preserve"> in terms of internal approval</w:t>
      </w:r>
      <w:r w:rsidR="1B2E25C3">
        <w:rPr>
          <w:b w:val="0"/>
          <w:bCs w:val="0"/>
        </w:rPr>
        <w:t xml:space="preserve">.  </w:t>
      </w:r>
      <w:r w:rsidR="1B2E25C3">
        <w:rPr>
          <w:b w:val="0"/>
          <w:bCs w:val="0"/>
        </w:rPr>
        <w:t xml:space="preserve">The Eapp </w:t>
      </w:r>
      <w:r w:rsidR="1B2E25C3">
        <w:rPr>
          <w:b w:val="0"/>
          <w:bCs w:val="0"/>
        </w:rPr>
        <w:t>remains</w:t>
      </w:r>
      <w:r w:rsidR="1B2E25C3">
        <w:rPr>
          <w:b w:val="0"/>
          <w:bCs w:val="0"/>
        </w:rPr>
        <w:t xml:space="preserve"> a</w:t>
      </w:r>
      <w:r w:rsidR="6E379DB5">
        <w:rPr>
          <w:b w:val="0"/>
          <w:bCs w:val="0"/>
        </w:rPr>
        <w:t xml:space="preserve"> live document that is also revised as necessary, </w:t>
      </w:r>
      <w:r w:rsidR="6E379DB5">
        <w:rPr>
          <w:b w:val="0"/>
          <w:bCs w:val="0"/>
        </w:rPr>
        <w:t>in the event of</w:t>
      </w:r>
      <w:r w:rsidR="6E379DB5">
        <w:rPr>
          <w:b w:val="0"/>
          <w:bCs w:val="0"/>
        </w:rPr>
        <w:t xml:space="preserve"> any changes </w:t>
      </w:r>
      <w:r w:rsidR="6E379DB5">
        <w:rPr>
          <w:b w:val="0"/>
          <w:bCs w:val="0"/>
        </w:rPr>
        <w:t>encountered</w:t>
      </w:r>
      <w:r w:rsidR="6E379DB5">
        <w:rPr>
          <w:b w:val="0"/>
          <w:bCs w:val="0"/>
        </w:rPr>
        <w:t xml:space="preserve"> on site</w:t>
      </w:r>
      <w:r w:rsidR="6E379DB5">
        <w:rPr>
          <w:b w:val="0"/>
          <w:bCs w:val="0"/>
        </w:rPr>
        <w:t xml:space="preserve">.  </w:t>
      </w:r>
    </w:p>
    <w:p w:rsidR="05B1347A" w:rsidP="05B1347A" w:rsidRDefault="05B1347A" w14:paraId="306F98E0" w14:textId="07A27544">
      <w:pPr>
        <w:pStyle w:val="Normal"/>
        <w:rPr>
          <w:b w:val="0"/>
          <w:bCs w:val="0"/>
        </w:rPr>
      </w:pPr>
    </w:p>
    <w:p w:rsidR="05B1347A" w:rsidP="05B1347A" w:rsidRDefault="05B1347A" w14:paraId="41F00820" w14:textId="156BAFD8">
      <w:pPr>
        <w:pStyle w:val="Normal"/>
        <w:rPr>
          <w:b w:val="0"/>
          <w:bCs w:val="0"/>
        </w:rPr>
      </w:pPr>
      <w:r w:rsidRPr="3E2FBC2C" w:rsidR="05C85F1C">
        <w:rPr>
          <w:b w:val="1"/>
          <w:bCs w:val="1"/>
        </w:rPr>
        <w:t xml:space="preserve">7.2  </w:t>
      </w:r>
      <w:r w:rsidR="05C85F1C">
        <w:rPr>
          <w:b w:val="0"/>
          <w:bCs w:val="0"/>
        </w:rPr>
        <w:t>The</w:t>
      </w:r>
      <w:r w:rsidR="05C85F1C">
        <w:rPr>
          <w:b w:val="0"/>
          <w:bCs w:val="0"/>
        </w:rPr>
        <w:t xml:space="preserve"> environmental appraisal </w:t>
      </w:r>
      <w:r w:rsidR="4DAC11BF">
        <w:rPr>
          <w:b w:val="0"/>
          <w:bCs w:val="0"/>
        </w:rPr>
        <w:t>considers each work activity to be undertaken and the potential for them to have an impact and includes consideration of and actionable measures where necessary under the following he</w:t>
      </w:r>
      <w:r w:rsidR="146C8F0C">
        <w:rPr>
          <w:b w:val="0"/>
          <w:bCs w:val="0"/>
        </w:rPr>
        <w:t>adings:</w:t>
      </w:r>
    </w:p>
    <w:p w:rsidR="05B1347A" w:rsidP="05B1347A" w:rsidRDefault="05B1347A" w14:paraId="64C180AA" w14:textId="30537B0F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Planning</w:t>
      </w:r>
    </w:p>
    <w:p w:rsidR="05B1347A" w:rsidP="05B1347A" w:rsidRDefault="05B1347A" w14:paraId="42100A9A" w14:textId="25D303BF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Built Heritage</w:t>
      </w:r>
    </w:p>
    <w:p w:rsidR="05B1347A" w:rsidP="05B1347A" w:rsidRDefault="05B1347A" w14:paraId="1267989A" w14:textId="04E3A894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Biodiversity/Ecology</w:t>
      </w:r>
    </w:p>
    <w:p w:rsidR="05B1347A" w:rsidP="05B1347A" w:rsidRDefault="05B1347A" w14:paraId="7D661970" w14:textId="75E7D9D9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 xml:space="preserve">- Water </w:t>
      </w:r>
    </w:p>
    <w:p w:rsidR="05B1347A" w:rsidP="05B1347A" w:rsidRDefault="05B1347A" w14:paraId="26301E16" w14:textId="0DCF1DAA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 xml:space="preserve">- Waste </w:t>
      </w:r>
    </w:p>
    <w:p w:rsidR="05B1347A" w:rsidP="05B1347A" w:rsidRDefault="05B1347A" w14:paraId="17D85C17" w14:textId="0A9627B8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 xml:space="preserve">- Hazardous Materials Use and Storage </w:t>
      </w:r>
    </w:p>
    <w:p w:rsidR="05B1347A" w:rsidP="05B1347A" w:rsidRDefault="05B1347A" w14:paraId="3C84F15E" w14:textId="5A680CD2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Contamination</w:t>
      </w:r>
    </w:p>
    <w:p w:rsidR="05B1347A" w:rsidP="05B1347A" w:rsidRDefault="05B1347A" w14:paraId="7AD8D21A" w14:textId="47A8E25A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Resource use and procurement</w:t>
      </w:r>
    </w:p>
    <w:p w:rsidR="05B1347A" w:rsidP="05B1347A" w:rsidRDefault="05B1347A" w14:paraId="0E4B2C14" w14:textId="08FF8DD5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Nuisance</w:t>
      </w:r>
    </w:p>
    <w:p w:rsidR="05B1347A" w:rsidP="05B1347A" w:rsidRDefault="05B1347A" w14:paraId="417C6988" w14:textId="3DEDA712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Landscape</w:t>
      </w:r>
    </w:p>
    <w:p w:rsidR="05B1347A" w:rsidP="05B1347A" w:rsidRDefault="05B1347A" w14:paraId="0E12B853" w14:textId="7986DEE6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Customers and access</w:t>
      </w:r>
    </w:p>
    <w:p w:rsidR="05B1347A" w:rsidP="05B1347A" w:rsidRDefault="05B1347A" w14:paraId="4A356D04" w14:textId="01F4D8B0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>- Environmental enhancement</w:t>
      </w:r>
    </w:p>
    <w:p w:rsidR="05B1347A" w:rsidP="05B1347A" w:rsidRDefault="05B1347A" w14:paraId="3002904B" w14:textId="3D7CEDBD">
      <w:pPr>
        <w:pStyle w:val="Normal"/>
        <w:rPr>
          <w:b w:val="0"/>
          <w:bCs w:val="0"/>
        </w:rPr>
      </w:pPr>
    </w:p>
    <w:p w:rsidR="05B1347A" w:rsidP="05B1347A" w:rsidRDefault="05B1347A" w14:paraId="5AE006F5" w14:textId="6C995D58">
      <w:pPr>
        <w:pStyle w:val="Normal"/>
        <w:rPr>
          <w:b w:val="0"/>
          <w:bCs w:val="0"/>
        </w:rPr>
      </w:pPr>
      <w:r w:rsidRPr="3E2FBC2C" w:rsidR="49AD843B">
        <w:rPr>
          <w:b w:val="1"/>
          <w:bCs w:val="1"/>
        </w:rPr>
        <w:t>7.3</w:t>
      </w:r>
      <w:r w:rsidR="49AD843B">
        <w:rPr>
          <w:b w:val="0"/>
          <w:bCs w:val="0"/>
        </w:rPr>
        <w:t xml:space="preserve"> A scoping </w:t>
      </w:r>
      <w:r w:rsidR="49AD843B">
        <w:rPr>
          <w:b w:val="0"/>
          <w:bCs w:val="0"/>
        </w:rPr>
        <w:t>Eapp</w:t>
      </w:r>
      <w:r w:rsidR="25791DF3">
        <w:rPr>
          <w:b w:val="0"/>
          <w:bCs w:val="0"/>
        </w:rPr>
        <w:t xml:space="preserve"> (2210-3111-0055-9955)</w:t>
      </w:r>
      <w:r w:rsidR="49AD843B">
        <w:rPr>
          <w:b w:val="0"/>
          <w:bCs w:val="0"/>
        </w:rPr>
        <w:t xml:space="preserve"> </w:t>
      </w:r>
      <w:r w:rsidR="13632883">
        <w:rPr>
          <w:b w:val="0"/>
          <w:bCs w:val="0"/>
        </w:rPr>
        <w:t>was</w:t>
      </w:r>
      <w:r w:rsidR="49AD843B">
        <w:rPr>
          <w:b w:val="0"/>
          <w:bCs w:val="0"/>
        </w:rPr>
        <w:t xml:space="preserve"> produced for the works</w:t>
      </w:r>
      <w:r w:rsidR="2054F782">
        <w:rPr>
          <w:b w:val="0"/>
          <w:bCs w:val="0"/>
        </w:rPr>
        <w:t xml:space="preserve"> in October</w:t>
      </w:r>
      <w:r w:rsidR="25C8ED25">
        <w:rPr>
          <w:b w:val="0"/>
          <w:bCs w:val="0"/>
        </w:rPr>
        <w:t xml:space="preserve"> 20</w:t>
      </w:r>
      <w:r w:rsidR="2054F782">
        <w:rPr>
          <w:b w:val="0"/>
          <w:bCs w:val="0"/>
        </w:rPr>
        <w:t>22</w:t>
      </w:r>
      <w:r w:rsidR="37836900">
        <w:rPr>
          <w:b w:val="0"/>
          <w:bCs w:val="0"/>
        </w:rPr>
        <w:t xml:space="preserve">, which </w:t>
      </w:r>
      <w:r w:rsidR="37836900">
        <w:rPr>
          <w:b w:val="0"/>
          <w:bCs w:val="0"/>
        </w:rPr>
        <w:t>indicated</w:t>
      </w:r>
      <w:r w:rsidR="37836900">
        <w:rPr>
          <w:b w:val="0"/>
          <w:bCs w:val="0"/>
        </w:rPr>
        <w:t xml:space="preserve"> that </w:t>
      </w:r>
      <w:r w:rsidR="37836900">
        <w:rPr>
          <w:b w:val="0"/>
          <w:bCs w:val="0"/>
        </w:rPr>
        <w:t>additional</w:t>
      </w:r>
      <w:r w:rsidR="37836900">
        <w:rPr>
          <w:b w:val="0"/>
          <w:bCs w:val="0"/>
        </w:rPr>
        <w:t xml:space="preserve"> survey work was needed</w:t>
      </w:r>
      <w:r w:rsidR="37836900">
        <w:rPr>
          <w:b w:val="0"/>
          <w:bCs w:val="0"/>
        </w:rPr>
        <w:t xml:space="preserve">.  </w:t>
      </w:r>
      <w:r w:rsidR="49AD843B">
        <w:rPr>
          <w:b w:val="0"/>
          <w:bCs w:val="0"/>
        </w:rPr>
        <w:t xml:space="preserve">A full </w:t>
      </w:r>
      <w:r w:rsidR="49AD843B">
        <w:rPr>
          <w:b w:val="0"/>
          <w:bCs w:val="0"/>
        </w:rPr>
        <w:t>Eapp</w:t>
      </w:r>
      <w:r w:rsidR="49AD843B">
        <w:rPr>
          <w:b w:val="0"/>
          <w:bCs w:val="0"/>
        </w:rPr>
        <w:t xml:space="preserve"> </w:t>
      </w:r>
      <w:r w:rsidR="2AF3E9E9">
        <w:rPr>
          <w:b w:val="0"/>
          <w:bCs w:val="0"/>
        </w:rPr>
        <w:t>is due to</w:t>
      </w:r>
      <w:r w:rsidR="49AD843B">
        <w:rPr>
          <w:b w:val="0"/>
          <w:bCs w:val="0"/>
        </w:rPr>
        <w:t xml:space="preserve"> be produced which will include details/actions f</w:t>
      </w:r>
      <w:r w:rsidR="6720A9E3">
        <w:rPr>
          <w:b w:val="0"/>
          <w:bCs w:val="0"/>
        </w:rPr>
        <w:t>rom e</w:t>
      </w:r>
      <w:r w:rsidR="6CAD0F26">
        <w:rPr>
          <w:b w:val="0"/>
          <w:bCs w:val="0"/>
        </w:rPr>
        <w:t>c</w:t>
      </w:r>
      <w:r w:rsidR="6720A9E3">
        <w:rPr>
          <w:b w:val="0"/>
          <w:bCs w:val="0"/>
        </w:rPr>
        <w:t xml:space="preserve">ological, </w:t>
      </w:r>
      <w:r w:rsidR="6720A9E3">
        <w:rPr>
          <w:b w:val="0"/>
          <w:bCs w:val="0"/>
        </w:rPr>
        <w:t>ar</w:t>
      </w:r>
      <w:r w:rsidR="3410B5EA">
        <w:rPr>
          <w:b w:val="0"/>
          <w:bCs w:val="0"/>
        </w:rPr>
        <w:t>boric</w:t>
      </w:r>
      <w:r w:rsidR="3410B5EA">
        <w:rPr>
          <w:b w:val="0"/>
          <w:bCs w:val="0"/>
        </w:rPr>
        <w:t>ultural</w:t>
      </w:r>
      <w:r w:rsidR="3410B5EA">
        <w:rPr>
          <w:b w:val="0"/>
          <w:bCs w:val="0"/>
        </w:rPr>
        <w:t xml:space="preserve"> and ar</w:t>
      </w:r>
      <w:r w:rsidR="3410B5EA">
        <w:rPr>
          <w:b w:val="0"/>
          <w:bCs w:val="0"/>
        </w:rPr>
        <w:t xml:space="preserve">chaeological </w:t>
      </w:r>
      <w:r w:rsidR="6720A9E3">
        <w:rPr>
          <w:b w:val="0"/>
          <w:bCs w:val="0"/>
        </w:rPr>
        <w:t>survey</w:t>
      </w:r>
      <w:r w:rsidR="3CE1BD6C">
        <w:rPr>
          <w:b w:val="0"/>
          <w:bCs w:val="0"/>
        </w:rPr>
        <w:t>s</w:t>
      </w:r>
      <w:r w:rsidR="6720A9E3">
        <w:rPr>
          <w:b w:val="0"/>
          <w:bCs w:val="0"/>
        </w:rPr>
        <w:t xml:space="preserve"> and the HRA</w:t>
      </w:r>
      <w:r w:rsidR="5DD2168A">
        <w:rPr>
          <w:b w:val="0"/>
          <w:bCs w:val="0"/>
        </w:rPr>
        <w:t xml:space="preserve">.  </w:t>
      </w:r>
    </w:p>
    <w:p w:rsidR="05B1347A" w:rsidP="3E2FBC2C" w:rsidRDefault="05B1347A" w14:paraId="3D1E57A0" w14:textId="7E74CC37">
      <w:pPr>
        <w:pStyle w:val="Normal"/>
        <w:rPr>
          <w:b w:val="0"/>
          <w:bCs w:val="0"/>
        </w:rPr>
      </w:pPr>
      <w:r w:rsidR="146C8F0C">
        <w:rPr>
          <w:b w:val="0"/>
          <w:bCs w:val="0"/>
        </w:rPr>
        <w:t xml:space="preserve"> </w:t>
      </w:r>
    </w:p>
    <w:p w:rsidR="05B1347A" w:rsidP="05B1347A" w:rsidRDefault="05B1347A" w14:paraId="0A4CE88A" w14:textId="234C38D6">
      <w:pPr>
        <w:pStyle w:val="Normal"/>
        <w:rPr>
          <w:b w:val="1"/>
          <w:bCs w:val="1"/>
        </w:rPr>
      </w:pPr>
    </w:p>
    <w:p w:rsidR="2AB20C47" w:rsidP="4352714F" w:rsidRDefault="2AB20C47" w14:paraId="6AC6B6AA" w14:textId="5CAD740C">
      <w:pPr>
        <w:pStyle w:val="Normal"/>
        <w:rPr>
          <w:b w:val="1"/>
          <w:bCs w:val="1"/>
        </w:rPr>
      </w:pPr>
      <w:r w:rsidRPr="4352714F" w:rsidR="2AB20C47">
        <w:rPr>
          <w:b w:val="1"/>
          <w:bCs w:val="1"/>
        </w:rPr>
        <w:t>8.0  Ecology</w:t>
      </w:r>
      <w:r w:rsidRPr="4352714F" w:rsidR="2AB20C47">
        <w:rPr>
          <w:b w:val="1"/>
          <w:bCs w:val="1"/>
        </w:rPr>
        <w:t xml:space="preserve"> </w:t>
      </w:r>
    </w:p>
    <w:p w:rsidR="4352714F" w:rsidP="4352714F" w:rsidRDefault="4352714F" w14:paraId="2808FA19" w14:textId="279F18D0">
      <w:pPr>
        <w:pStyle w:val="Normal"/>
        <w:rPr>
          <w:b w:val="1"/>
          <w:bCs w:val="1"/>
        </w:rPr>
      </w:pPr>
    </w:p>
    <w:p w:rsidR="1F4FCF90" w:rsidP="4352714F" w:rsidRDefault="1F4FCF90" w14:paraId="34FFF77F" w14:textId="4FC5D57E">
      <w:pPr>
        <w:pStyle w:val="Normal"/>
        <w:rPr>
          <w:b w:val="0"/>
          <w:bCs w:val="0"/>
        </w:rPr>
      </w:pPr>
      <w:r w:rsidRPr="3E2FBC2C" w:rsidR="1F4FCF90">
        <w:rPr>
          <w:b w:val="1"/>
          <w:bCs w:val="1"/>
        </w:rPr>
        <w:t>8.</w:t>
      </w:r>
      <w:r w:rsidRPr="3E2FBC2C" w:rsidR="59CDA7F1">
        <w:rPr>
          <w:b w:val="1"/>
          <w:bCs w:val="1"/>
        </w:rPr>
        <w:t>0.</w:t>
      </w:r>
      <w:r w:rsidRPr="3E2FBC2C" w:rsidR="1F4FCF90">
        <w:rPr>
          <w:b w:val="1"/>
          <w:bCs w:val="1"/>
        </w:rPr>
        <w:t>1</w:t>
      </w:r>
      <w:r w:rsidR="142B65B2">
        <w:rPr>
          <w:b w:val="0"/>
          <w:bCs w:val="0"/>
        </w:rPr>
        <w:t xml:space="preserve"> </w:t>
      </w:r>
      <w:r w:rsidR="2EA44AB0">
        <w:rPr>
          <w:b w:val="0"/>
          <w:bCs w:val="0"/>
        </w:rPr>
        <w:t xml:space="preserve"> </w:t>
      </w:r>
      <w:r w:rsidR="142B65B2">
        <w:rPr>
          <w:b w:val="0"/>
          <w:bCs w:val="0"/>
        </w:rPr>
        <w:t>Desktop and field surveys of the site have been undertaken by qualified and experienced ecologist</w:t>
      </w:r>
      <w:r w:rsidR="2A819DB7">
        <w:rPr>
          <w:b w:val="0"/>
          <w:bCs w:val="0"/>
        </w:rPr>
        <w:t>s</w:t>
      </w:r>
      <w:r w:rsidR="142B65B2">
        <w:rPr>
          <w:b w:val="0"/>
          <w:bCs w:val="0"/>
        </w:rPr>
        <w:t xml:space="preserve"> from Arcadis Consulting. All habitats within the proposed works area, and adjacen</w:t>
      </w:r>
      <w:r w:rsidR="45691530">
        <w:rPr>
          <w:b w:val="0"/>
          <w:bCs w:val="0"/>
        </w:rPr>
        <w:t>t, were noted and potential for protected or notable species was assessed. A summary of the key finds and especially actions for the construction phase</w:t>
      </w:r>
      <w:r w:rsidR="1FA8F908">
        <w:rPr>
          <w:b w:val="0"/>
          <w:bCs w:val="0"/>
        </w:rPr>
        <w:t xml:space="preserve"> are listed below</w:t>
      </w:r>
      <w:r w:rsidR="45691530">
        <w:rPr>
          <w:b w:val="0"/>
          <w:bCs w:val="0"/>
        </w:rPr>
        <w:t xml:space="preserve">. </w:t>
      </w:r>
    </w:p>
    <w:p w:rsidR="4352714F" w:rsidP="4352714F" w:rsidRDefault="4352714F" w14:paraId="5F85C120" w14:textId="3F236304">
      <w:pPr>
        <w:pStyle w:val="Normal"/>
        <w:rPr>
          <w:b w:val="0"/>
          <w:bCs w:val="0"/>
        </w:rPr>
      </w:pPr>
    </w:p>
    <w:p w:rsidR="5FECB042" w:rsidP="4352714F" w:rsidRDefault="5FECB042" w14:paraId="253C208E" w14:textId="6EFD73D0">
      <w:pPr>
        <w:pStyle w:val="Normal"/>
        <w:rPr>
          <w:b w:val="0"/>
          <w:bCs w:val="0"/>
        </w:rPr>
      </w:pPr>
      <w:r w:rsidRPr="3E2FBC2C" w:rsidR="5FECB042">
        <w:rPr>
          <w:b w:val="1"/>
          <w:bCs w:val="1"/>
        </w:rPr>
        <w:t>8.0.2</w:t>
      </w:r>
      <w:r w:rsidR="5FECB042">
        <w:rPr>
          <w:b w:val="0"/>
          <w:bCs w:val="0"/>
        </w:rPr>
        <w:t xml:space="preserve"> </w:t>
      </w:r>
      <w:r w:rsidR="71E91E46">
        <w:rPr>
          <w:b w:val="0"/>
          <w:bCs w:val="0"/>
        </w:rPr>
        <w:t xml:space="preserve"> </w:t>
      </w:r>
      <w:r w:rsidR="5FECB042">
        <w:rPr>
          <w:b w:val="0"/>
          <w:bCs w:val="0"/>
        </w:rPr>
        <w:t>As a standard, an Ecological Clerk of Wo</w:t>
      </w:r>
      <w:r w:rsidR="5FECB042">
        <w:rPr>
          <w:b w:val="0"/>
          <w:bCs w:val="0"/>
        </w:rPr>
        <w:t>r</w:t>
      </w:r>
      <w:r w:rsidR="5FECB042">
        <w:rPr>
          <w:b w:val="0"/>
          <w:bCs w:val="0"/>
        </w:rPr>
        <w:t xml:space="preserve">ks </w:t>
      </w:r>
      <w:r w:rsidR="5FECB042">
        <w:rPr>
          <w:b w:val="0"/>
          <w:bCs w:val="0"/>
        </w:rPr>
        <w:t>(</w:t>
      </w:r>
      <w:r w:rsidR="5FECB042">
        <w:rPr>
          <w:b w:val="0"/>
          <w:bCs w:val="0"/>
        </w:rPr>
        <w:t>ECoW</w:t>
      </w:r>
      <w:r w:rsidR="5FECB042">
        <w:rPr>
          <w:b w:val="0"/>
          <w:bCs w:val="0"/>
        </w:rPr>
        <w:t xml:space="preserve">) will be working closely with this development. This will include during the planning of the construction works and will cover </w:t>
      </w:r>
      <w:r w:rsidR="100F66F5">
        <w:rPr>
          <w:b w:val="0"/>
          <w:bCs w:val="0"/>
        </w:rPr>
        <w:t>ecological ri</w:t>
      </w:r>
      <w:r w:rsidR="100F66F5">
        <w:rPr>
          <w:b w:val="0"/>
          <w:bCs w:val="0"/>
        </w:rPr>
        <w:t>s</w:t>
      </w:r>
      <w:r w:rsidR="100F66F5">
        <w:rPr>
          <w:b w:val="0"/>
          <w:bCs w:val="0"/>
        </w:rPr>
        <w:t xml:space="preserve">ks, </w:t>
      </w:r>
      <w:r w:rsidR="100F66F5">
        <w:rPr>
          <w:b w:val="0"/>
          <w:bCs w:val="0"/>
        </w:rPr>
        <w:t>mitig</w:t>
      </w:r>
      <w:r w:rsidR="100F66F5">
        <w:rPr>
          <w:b w:val="0"/>
          <w:bCs w:val="0"/>
        </w:rPr>
        <w:t>a</w:t>
      </w:r>
      <w:r w:rsidR="100F66F5">
        <w:rPr>
          <w:b w:val="0"/>
          <w:bCs w:val="0"/>
        </w:rPr>
        <w:t>tion</w:t>
      </w:r>
      <w:r w:rsidR="100F66F5">
        <w:rPr>
          <w:b w:val="0"/>
          <w:bCs w:val="0"/>
        </w:rPr>
        <w:t xml:space="preserve"> and awareness. Mitigation will be planned with contractors before and throughout the scheme to protect noted habi</w:t>
      </w:r>
      <w:r w:rsidR="100F66F5">
        <w:rPr>
          <w:b w:val="0"/>
          <w:bCs w:val="0"/>
        </w:rPr>
        <w:t>t</w:t>
      </w:r>
      <w:r w:rsidR="100F66F5">
        <w:rPr>
          <w:b w:val="0"/>
          <w:bCs w:val="0"/>
        </w:rPr>
        <w:t xml:space="preserve">at, </w:t>
      </w:r>
      <w:r w:rsidR="100F66F5">
        <w:rPr>
          <w:b w:val="0"/>
          <w:bCs w:val="0"/>
        </w:rPr>
        <w:t>p</w:t>
      </w:r>
      <w:r w:rsidR="100F66F5">
        <w:rPr>
          <w:b w:val="0"/>
          <w:bCs w:val="0"/>
        </w:rPr>
        <w:t>lant</w:t>
      </w:r>
      <w:r w:rsidR="100F66F5">
        <w:rPr>
          <w:b w:val="0"/>
          <w:bCs w:val="0"/>
        </w:rPr>
        <w:t xml:space="preserve"> and animal</w:t>
      </w:r>
      <w:r w:rsidR="7BAAD433">
        <w:rPr>
          <w:b w:val="0"/>
          <w:bCs w:val="0"/>
        </w:rPr>
        <w:t>s, and remove risks</w:t>
      </w:r>
      <w:r w:rsidR="100F66F5">
        <w:rPr>
          <w:b w:val="0"/>
          <w:bCs w:val="0"/>
        </w:rPr>
        <w:t xml:space="preserve">. </w:t>
      </w:r>
    </w:p>
    <w:p w:rsidR="4352714F" w:rsidP="4352714F" w:rsidRDefault="4352714F" w14:paraId="01AA7741" w14:textId="27AE54EB">
      <w:pPr>
        <w:pStyle w:val="Normal"/>
        <w:rPr>
          <w:b w:val="0"/>
          <w:bCs w:val="0"/>
        </w:rPr>
      </w:pPr>
    </w:p>
    <w:p w:rsidR="00ACA07D" w:rsidP="4352714F" w:rsidRDefault="00ACA07D" w14:paraId="29CF96E9" w14:textId="08B733ED">
      <w:pPr>
        <w:pStyle w:val="Normal"/>
        <w:rPr>
          <w:b w:val="0"/>
          <w:bCs w:val="0"/>
        </w:rPr>
      </w:pPr>
      <w:r w:rsidRPr="3E2FBC2C" w:rsidR="00ACA07D">
        <w:rPr>
          <w:b w:val="1"/>
          <w:bCs w:val="1"/>
        </w:rPr>
        <w:t xml:space="preserve">8.0.3 </w:t>
      </w:r>
      <w:r w:rsidRPr="3E2FBC2C" w:rsidR="01ADC2A3">
        <w:rPr>
          <w:b w:val="1"/>
          <w:bCs w:val="1"/>
        </w:rPr>
        <w:t xml:space="preserve"> </w:t>
      </w:r>
      <w:r w:rsidR="00ACA07D">
        <w:rPr>
          <w:b w:val="0"/>
          <w:bCs w:val="0"/>
        </w:rPr>
        <w:t xml:space="preserve">As a general rule, best </w:t>
      </w:r>
      <w:r w:rsidR="74E7D7F8">
        <w:rPr>
          <w:b w:val="0"/>
          <w:bCs w:val="0"/>
        </w:rPr>
        <w:t>practice</w:t>
      </w:r>
      <w:r w:rsidR="00ACA07D">
        <w:rPr>
          <w:b w:val="0"/>
          <w:bCs w:val="0"/>
        </w:rPr>
        <w:t xml:space="preserve"> measure should be put in place to prevent animals from getting trapped in excavations. Placing </w:t>
      </w:r>
      <w:r w:rsidR="00ACA07D">
        <w:rPr>
          <w:b w:val="0"/>
          <w:bCs w:val="0"/>
        </w:rPr>
        <w:t xml:space="preserve">ramps, </w:t>
      </w:r>
      <w:r w:rsidR="055EDA85">
        <w:rPr>
          <w:b w:val="0"/>
          <w:bCs w:val="0"/>
        </w:rPr>
        <w:t xml:space="preserve">covering </w:t>
      </w:r>
      <w:r w:rsidR="055EDA85">
        <w:rPr>
          <w:b w:val="0"/>
          <w:bCs w:val="0"/>
        </w:rPr>
        <w:t>holes</w:t>
      </w:r>
      <w:r w:rsidR="055EDA85">
        <w:rPr>
          <w:b w:val="0"/>
          <w:bCs w:val="0"/>
        </w:rPr>
        <w:t xml:space="preserve"> </w:t>
      </w:r>
      <w:r w:rsidR="00ACA07D">
        <w:rPr>
          <w:b w:val="0"/>
          <w:bCs w:val="0"/>
        </w:rPr>
        <w:t>or</w:t>
      </w:r>
      <w:r w:rsidR="00ACA07D">
        <w:rPr>
          <w:b w:val="0"/>
          <w:bCs w:val="0"/>
        </w:rPr>
        <w:t xml:space="preserve"> excavating such that a gentle slope is </w:t>
      </w:r>
      <w:r w:rsidR="7CDD5C5C">
        <w:rPr>
          <w:b w:val="0"/>
          <w:bCs w:val="0"/>
        </w:rPr>
        <w:t>retained</w:t>
      </w:r>
      <w:r w:rsidR="00ACA07D">
        <w:rPr>
          <w:b w:val="0"/>
          <w:bCs w:val="0"/>
        </w:rPr>
        <w:t xml:space="preserve"> on</w:t>
      </w:r>
      <w:r w:rsidR="5EC05161">
        <w:rPr>
          <w:b w:val="0"/>
          <w:bCs w:val="0"/>
        </w:rPr>
        <w:t xml:space="preserve"> one side of the excavation</w:t>
      </w:r>
      <w:r w:rsidR="478D59C1">
        <w:rPr>
          <w:b w:val="0"/>
          <w:bCs w:val="0"/>
        </w:rPr>
        <w:t xml:space="preserve">, must be put in throughout the works. </w:t>
      </w:r>
    </w:p>
    <w:p w:rsidR="4352714F" w:rsidP="4352714F" w:rsidRDefault="4352714F" w14:paraId="71103438" w14:textId="1A1DBDAE">
      <w:pPr>
        <w:pStyle w:val="Normal"/>
        <w:rPr>
          <w:b w:val="0"/>
          <w:bCs w:val="0"/>
        </w:rPr>
      </w:pPr>
    </w:p>
    <w:p w:rsidR="6B7C0515" w:rsidP="4352714F" w:rsidRDefault="6B7C0515" w14:paraId="37F4694C" w14:textId="4771171D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 xml:space="preserve">8.1 </w:t>
      </w:r>
      <w:r w:rsidRPr="4352714F" w:rsidR="0342B7AC">
        <w:rPr>
          <w:b w:val="1"/>
          <w:bCs w:val="1"/>
        </w:rPr>
        <w:t>Protected Sites and Protected Plants</w:t>
      </w:r>
    </w:p>
    <w:p w:rsidR="0342B7AC" w:rsidP="3E2FBC2C" w:rsidRDefault="0342B7AC" w14:paraId="6A0B3BD6" w14:textId="033BD21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  <w:r w:rsidRPr="3E2FBC2C" w:rsidR="0342B7AC">
        <w:rPr>
          <w:b w:val="1"/>
          <w:bCs w:val="1"/>
        </w:rPr>
        <w:t xml:space="preserve">8.1.1 </w:t>
      </w:r>
      <w:r w:rsidR="0342B7AC">
        <w:rPr>
          <w:b w:val="0"/>
          <w:bCs w:val="0"/>
        </w:rPr>
        <w:t xml:space="preserve">The canal is </w:t>
      </w:r>
      <w:r w:rsidR="0342B7AC">
        <w:rPr>
          <w:b w:val="0"/>
          <w:bCs w:val="0"/>
        </w:rPr>
        <w:t>designated</w:t>
      </w:r>
      <w:r w:rsidR="0342B7AC">
        <w:rPr>
          <w:b w:val="0"/>
          <w:bCs w:val="0"/>
        </w:rPr>
        <w:t xml:space="preserve"> as a Site of Special Scientific Interest (SSSI) and Special Area of Conservation (SAC). </w:t>
      </w:r>
      <w:r w:rsidR="46D70653">
        <w:rPr>
          <w:b w:val="0"/>
          <w:bCs w:val="0"/>
        </w:rPr>
        <w:t>A major reason is for the presence of Floating water plantain (</w:t>
      </w:r>
      <w:r w:rsidRPr="3E2FBC2C" w:rsidR="46D70653">
        <w:rPr>
          <w:b w:val="0"/>
          <w:bCs w:val="0"/>
          <w:i w:val="1"/>
          <w:iCs w:val="1"/>
        </w:rPr>
        <w:t>Luronium</w:t>
      </w:r>
      <w:r w:rsidRPr="3E2FBC2C" w:rsidR="46D70653">
        <w:rPr>
          <w:b w:val="0"/>
          <w:bCs w:val="0"/>
          <w:i w:val="1"/>
          <w:iCs w:val="1"/>
        </w:rPr>
        <w:t xml:space="preserve"> </w:t>
      </w:r>
      <w:r w:rsidRPr="3E2FBC2C" w:rsidR="46D70653">
        <w:rPr>
          <w:b w:val="0"/>
          <w:bCs w:val="0"/>
          <w:i w:val="1"/>
          <w:iCs w:val="1"/>
        </w:rPr>
        <w:t>natans</w:t>
      </w:r>
      <w:r w:rsidRPr="3E2FBC2C" w:rsidR="46D70653">
        <w:rPr>
          <w:b w:val="0"/>
          <w:bCs w:val="0"/>
          <w:i w:val="0"/>
          <w:iCs w:val="0"/>
        </w:rPr>
        <w:t xml:space="preserve">), which is a protected species. </w:t>
      </w:r>
      <w:r w:rsidRPr="3E2FBC2C" w:rsidR="7E96C636">
        <w:rPr>
          <w:b w:val="0"/>
          <w:bCs w:val="0"/>
          <w:i w:val="0"/>
          <w:iCs w:val="0"/>
        </w:rPr>
        <w:t>A Habitats Regulations Assessment (HRA) has been undertaken and concluded the</w:t>
      </w:r>
      <w:r w:rsidRPr="3E2FBC2C" w:rsidR="545673C6">
        <w:rPr>
          <w:b w:val="0"/>
          <w:bCs w:val="0"/>
          <w:i w:val="0"/>
          <w:iCs w:val="0"/>
        </w:rPr>
        <w:t xml:space="preserve"> development will not result in an adverse effect on the integrity of the site. However, this requires mitigation measures to be put in </w:t>
      </w:r>
      <w:r w:rsidRPr="3E2FBC2C" w:rsidR="545673C6">
        <w:rPr>
          <w:b w:val="0"/>
          <w:bCs w:val="0"/>
          <w:i w:val="0"/>
          <w:iCs w:val="0"/>
        </w:rPr>
        <w:t xml:space="preserve">place. </w:t>
      </w:r>
    </w:p>
    <w:p w:rsidR="4352714F" w:rsidP="4352714F" w:rsidRDefault="4352714F" w14:paraId="060C84D1" w14:textId="1D76718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</w:p>
    <w:p w:rsidR="545673C6" w:rsidP="3E2FBC2C" w:rsidRDefault="545673C6" w14:paraId="1D1BFE55" w14:textId="4F8CFAE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  <w:r w:rsidRPr="3E2FBC2C" w:rsidR="545673C6">
        <w:rPr>
          <w:b w:val="1"/>
          <w:bCs w:val="1"/>
          <w:i w:val="0"/>
          <w:iCs w:val="0"/>
        </w:rPr>
        <w:t>8.1.2</w:t>
      </w:r>
      <w:r w:rsidRPr="3E2FBC2C" w:rsidR="545673C6">
        <w:rPr>
          <w:b w:val="0"/>
          <w:bCs w:val="0"/>
          <w:i w:val="0"/>
          <w:iCs w:val="0"/>
        </w:rPr>
        <w:t xml:space="preserve"> The </w:t>
      </w:r>
      <w:r w:rsidRPr="3E2FBC2C" w:rsidR="545673C6">
        <w:rPr>
          <w:b w:val="0"/>
          <w:bCs w:val="0"/>
          <w:i w:val="0"/>
          <w:iCs w:val="0"/>
        </w:rPr>
        <w:t>ECoW</w:t>
      </w:r>
      <w:r w:rsidRPr="3E2FBC2C" w:rsidR="545673C6">
        <w:rPr>
          <w:b w:val="0"/>
          <w:bCs w:val="0"/>
          <w:i w:val="0"/>
          <w:iCs w:val="0"/>
        </w:rPr>
        <w:t xml:space="preserve"> will </w:t>
      </w:r>
      <w:r w:rsidRPr="3E2FBC2C" w:rsidR="42A816A2">
        <w:rPr>
          <w:b w:val="0"/>
          <w:bCs w:val="0"/>
          <w:i w:val="0"/>
          <w:iCs w:val="0"/>
        </w:rPr>
        <w:t>undertake surveys of the canal before works starts to ensure the protected plant is not present.</w:t>
      </w:r>
      <w:r w:rsidRPr="3E2FBC2C" w:rsidR="2CE59AE0">
        <w:rPr>
          <w:b w:val="0"/>
          <w:bCs w:val="0"/>
          <w:i w:val="0"/>
          <w:iCs w:val="0"/>
        </w:rPr>
        <w:t xml:space="preserve"> The specific design, location</w:t>
      </w:r>
      <w:r w:rsidRPr="3E2FBC2C" w:rsidR="414A2DA1">
        <w:rPr>
          <w:b w:val="0"/>
          <w:bCs w:val="0"/>
          <w:i w:val="0"/>
          <w:iCs w:val="0"/>
        </w:rPr>
        <w:t xml:space="preserve"> and reinstatement of the temporary canal crossing </w:t>
      </w:r>
      <w:r w:rsidRPr="3E2FBC2C" w:rsidR="6C3D2ACE">
        <w:rPr>
          <w:b w:val="0"/>
          <w:bCs w:val="0"/>
          <w:i w:val="0"/>
          <w:iCs w:val="0"/>
        </w:rPr>
        <w:t xml:space="preserve">is to be finalised through detailed design with the Contractor and agreed with the </w:t>
      </w:r>
      <w:r w:rsidRPr="3E2FBC2C" w:rsidR="6C3D2ACE">
        <w:rPr>
          <w:b w:val="0"/>
          <w:bCs w:val="0"/>
          <w:i w:val="0"/>
          <w:iCs w:val="0"/>
        </w:rPr>
        <w:t>ECoW</w:t>
      </w:r>
      <w:r w:rsidRPr="3E2FBC2C" w:rsidR="6C3D2ACE">
        <w:rPr>
          <w:b w:val="0"/>
          <w:bCs w:val="0"/>
          <w:i w:val="0"/>
          <w:iCs w:val="0"/>
        </w:rPr>
        <w:t>.</w:t>
      </w:r>
    </w:p>
    <w:p w:rsidR="4352714F" w:rsidP="4352714F" w:rsidRDefault="4352714F" w14:paraId="71F7D023" w14:textId="4AC2634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</w:p>
    <w:p w:rsidR="2CE59AE0" w:rsidP="3E2FBC2C" w:rsidRDefault="2CE59AE0" w14:paraId="5ADD9E8F" w14:textId="7959D6C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  <w:r w:rsidRPr="3E2FBC2C" w:rsidR="2CE59AE0">
        <w:rPr>
          <w:b w:val="1"/>
          <w:bCs w:val="1"/>
          <w:i w:val="0"/>
          <w:iCs w:val="0"/>
        </w:rPr>
        <w:t>8.1.3</w:t>
      </w:r>
      <w:r w:rsidRPr="3E2FBC2C" w:rsidR="2CE59AE0">
        <w:rPr>
          <w:b w:val="0"/>
          <w:bCs w:val="0"/>
          <w:i w:val="0"/>
          <w:iCs w:val="0"/>
        </w:rPr>
        <w:t xml:space="preserve"> </w:t>
      </w:r>
      <w:r w:rsidRPr="3E2FBC2C" w:rsidR="42A816A2">
        <w:rPr>
          <w:b w:val="0"/>
          <w:bCs w:val="0"/>
          <w:i w:val="0"/>
          <w:iCs w:val="0"/>
        </w:rPr>
        <w:t xml:space="preserve">The </w:t>
      </w:r>
      <w:r w:rsidRPr="3E2FBC2C" w:rsidR="42A816A2">
        <w:rPr>
          <w:b w:val="0"/>
          <w:bCs w:val="0"/>
          <w:i w:val="0"/>
          <w:iCs w:val="0"/>
        </w:rPr>
        <w:t>ECoW</w:t>
      </w:r>
      <w:r w:rsidRPr="3E2FBC2C" w:rsidR="42A816A2">
        <w:rPr>
          <w:b w:val="0"/>
          <w:bCs w:val="0"/>
          <w:i w:val="0"/>
          <w:iCs w:val="0"/>
        </w:rPr>
        <w:t xml:space="preserve"> will </w:t>
      </w:r>
      <w:r w:rsidRPr="3E2FBC2C" w:rsidR="545673C6">
        <w:rPr>
          <w:b w:val="0"/>
          <w:bCs w:val="0"/>
          <w:i w:val="0"/>
          <w:iCs w:val="0"/>
        </w:rPr>
        <w:t>ensure the Contractor and their staff are aware of the designated site and protected plant. Toolbox talks will be given before w</w:t>
      </w:r>
      <w:r w:rsidRPr="3E2FBC2C" w:rsidR="442CA553">
        <w:rPr>
          <w:b w:val="0"/>
          <w:bCs w:val="0"/>
          <w:i w:val="0"/>
          <w:iCs w:val="0"/>
        </w:rPr>
        <w:t xml:space="preserve">orks start on site. </w:t>
      </w:r>
    </w:p>
    <w:p w:rsidR="4352714F" w:rsidP="4352714F" w:rsidRDefault="4352714F" w14:paraId="27FB6BB5" w14:textId="37C6D03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</w:p>
    <w:p w:rsidR="33E6F6C5" w:rsidP="3E2FBC2C" w:rsidRDefault="33E6F6C5" w14:paraId="3ECC64DE" w14:textId="2B4AC91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  <w:r w:rsidRPr="3E2FBC2C" w:rsidR="33E6F6C5">
        <w:rPr>
          <w:b w:val="1"/>
          <w:bCs w:val="1"/>
          <w:i w:val="0"/>
          <w:iCs w:val="0"/>
        </w:rPr>
        <w:t>8.1.</w:t>
      </w:r>
      <w:r w:rsidRPr="3E2FBC2C" w:rsidR="1C67C23D">
        <w:rPr>
          <w:b w:val="1"/>
          <w:bCs w:val="1"/>
          <w:i w:val="0"/>
          <w:iCs w:val="0"/>
        </w:rPr>
        <w:t>4</w:t>
      </w:r>
      <w:r w:rsidRPr="3E2FBC2C" w:rsidR="33E6F6C5">
        <w:rPr>
          <w:b w:val="0"/>
          <w:bCs w:val="0"/>
          <w:i w:val="0"/>
          <w:iCs w:val="0"/>
        </w:rPr>
        <w:t xml:space="preserve"> Other mitigation measures were set out in the HRA but are covered elsewhere in this CEMP so will not specifically be detailed. This includes Pollution Prevention</w:t>
      </w:r>
      <w:r w:rsidRPr="3E2FBC2C" w:rsidR="7582C55F">
        <w:rPr>
          <w:b w:val="0"/>
          <w:bCs w:val="0"/>
          <w:i w:val="0"/>
          <w:iCs w:val="0"/>
        </w:rPr>
        <w:t xml:space="preserve"> and</w:t>
      </w:r>
      <w:r w:rsidRPr="3E2FBC2C" w:rsidR="33E6F6C5">
        <w:rPr>
          <w:b w:val="0"/>
          <w:bCs w:val="0"/>
          <w:i w:val="0"/>
          <w:iCs w:val="0"/>
        </w:rPr>
        <w:t xml:space="preserve"> </w:t>
      </w:r>
      <w:r w:rsidRPr="3E2FBC2C" w:rsidR="5DF1EEA5">
        <w:rPr>
          <w:b w:val="0"/>
          <w:bCs w:val="0"/>
          <w:i w:val="0"/>
          <w:iCs w:val="0"/>
        </w:rPr>
        <w:t>invasives</w:t>
      </w:r>
      <w:r w:rsidRPr="3E2FBC2C" w:rsidR="33E6F6C5">
        <w:rPr>
          <w:b w:val="0"/>
          <w:bCs w:val="0"/>
          <w:i w:val="0"/>
          <w:iCs w:val="0"/>
        </w:rPr>
        <w:t>/Biosecurity</w:t>
      </w:r>
      <w:r w:rsidRPr="3E2FBC2C" w:rsidR="79733345">
        <w:rPr>
          <w:b w:val="0"/>
          <w:bCs w:val="0"/>
          <w:i w:val="0"/>
          <w:iCs w:val="0"/>
        </w:rPr>
        <w:t>.</w:t>
      </w:r>
      <w:r w:rsidRPr="3E2FBC2C" w:rsidR="33E6F6C5">
        <w:rPr>
          <w:b w:val="0"/>
          <w:bCs w:val="0"/>
          <w:i w:val="0"/>
          <w:iCs w:val="0"/>
        </w:rPr>
        <w:t xml:space="preserve"> </w:t>
      </w:r>
    </w:p>
    <w:p w:rsidR="4352714F" w:rsidP="4352714F" w:rsidRDefault="4352714F" w14:paraId="093861F6" w14:textId="333ABA9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</w:rPr>
      </w:pPr>
    </w:p>
    <w:p w:rsidR="1C4EFE2E" w:rsidP="4352714F" w:rsidRDefault="1C4EFE2E" w14:paraId="017E008A" w14:textId="512FA972">
      <w:pPr>
        <w:pStyle w:val="Normal"/>
        <w:rPr>
          <w:b w:val="1"/>
          <w:bCs w:val="1"/>
        </w:rPr>
      </w:pPr>
      <w:r w:rsidRPr="4352714F" w:rsidR="1C4EFE2E">
        <w:rPr>
          <w:b w:val="1"/>
          <w:bCs w:val="1"/>
        </w:rPr>
        <w:t xml:space="preserve">8.2 </w:t>
      </w:r>
      <w:r w:rsidRPr="4352714F" w:rsidR="6B7C0515">
        <w:rPr>
          <w:b w:val="1"/>
          <w:bCs w:val="1"/>
        </w:rPr>
        <w:t>Plants and Habitats</w:t>
      </w:r>
    </w:p>
    <w:p w:rsidR="6B7C0515" w:rsidP="4352714F" w:rsidRDefault="6B7C0515" w14:paraId="137298E4" w14:textId="2574B59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</w:rPr>
      </w:pPr>
      <w:r w:rsidRPr="3E2FBC2C" w:rsidR="6B7C0515">
        <w:rPr>
          <w:b w:val="1"/>
          <w:bCs w:val="1"/>
        </w:rPr>
        <w:t>8.</w:t>
      </w:r>
      <w:r w:rsidRPr="3E2FBC2C" w:rsidR="38630418">
        <w:rPr>
          <w:b w:val="1"/>
          <w:bCs w:val="1"/>
        </w:rPr>
        <w:t>2</w:t>
      </w:r>
      <w:r w:rsidRPr="3E2FBC2C" w:rsidR="6B7C0515">
        <w:rPr>
          <w:b w:val="1"/>
          <w:bCs w:val="1"/>
        </w:rPr>
        <w:t>.1</w:t>
      </w:r>
      <w:r w:rsidR="6B7C0515">
        <w:rPr>
          <w:b w:val="0"/>
          <w:bCs w:val="0"/>
        </w:rPr>
        <w:t xml:space="preserve"> </w:t>
      </w:r>
      <w:r w:rsidR="0CB1C6B6">
        <w:rPr>
          <w:b w:val="0"/>
          <w:bCs w:val="0"/>
        </w:rPr>
        <w:t xml:space="preserve">Only one priority habitat was noted to be present on site and could be </w:t>
      </w:r>
      <w:r w:rsidR="0CB1C6B6">
        <w:rPr>
          <w:b w:val="0"/>
          <w:bCs w:val="0"/>
        </w:rPr>
        <w:t>impacted</w:t>
      </w:r>
      <w:r w:rsidR="0CB1C6B6">
        <w:rPr>
          <w:b w:val="0"/>
          <w:bCs w:val="0"/>
        </w:rPr>
        <w:t xml:space="preserve"> by the construction works. Th</w:t>
      </w:r>
      <w:r w:rsidR="2DE3863F">
        <w:rPr>
          <w:b w:val="0"/>
          <w:bCs w:val="0"/>
        </w:rPr>
        <w:t>ese are the species rich hedgerows that are present around the fields. T</w:t>
      </w:r>
      <w:r w:rsidR="2DE3863F">
        <w:rPr>
          <w:b w:val="0"/>
          <w:bCs w:val="0"/>
        </w:rPr>
        <w:t xml:space="preserve">hese will not directly be </w:t>
      </w:r>
      <w:r w:rsidR="2DE3863F">
        <w:rPr>
          <w:b w:val="0"/>
          <w:bCs w:val="0"/>
        </w:rPr>
        <w:t>impacted</w:t>
      </w:r>
      <w:r w:rsidR="2DE3863F">
        <w:rPr>
          <w:b w:val="0"/>
          <w:bCs w:val="0"/>
        </w:rPr>
        <w:t xml:space="preserve"> by the works</w:t>
      </w:r>
      <w:r w:rsidR="6C886B70">
        <w:rPr>
          <w:b w:val="0"/>
          <w:bCs w:val="0"/>
        </w:rPr>
        <w:t>. There is a risk they could</w:t>
      </w:r>
      <w:r w:rsidR="2DE3863F">
        <w:rPr>
          <w:b w:val="0"/>
          <w:bCs w:val="0"/>
        </w:rPr>
        <w:t xml:space="preserve"> be </w:t>
      </w:r>
      <w:r w:rsidR="2DE3863F">
        <w:rPr>
          <w:b w:val="0"/>
          <w:bCs w:val="0"/>
        </w:rPr>
        <w:t>impacted</w:t>
      </w:r>
      <w:r w:rsidR="2DE3863F">
        <w:rPr>
          <w:b w:val="0"/>
          <w:bCs w:val="0"/>
        </w:rPr>
        <w:t xml:space="preserve"> </w:t>
      </w:r>
      <w:r w:rsidR="4BDADE09">
        <w:rPr>
          <w:b w:val="0"/>
          <w:bCs w:val="0"/>
        </w:rPr>
        <w:t>indirectly</w:t>
      </w:r>
      <w:r w:rsidR="2DE3863F">
        <w:rPr>
          <w:b w:val="0"/>
          <w:bCs w:val="0"/>
        </w:rPr>
        <w:t xml:space="preserve"> </w:t>
      </w:r>
      <w:r w:rsidR="459A8202">
        <w:rPr>
          <w:b w:val="0"/>
          <w:bCs w:val="0"/>
        </w:rPr>
        <w:t>through root damage</w:t>
      </w:r>
      <w:r w:rsidR="034CA0EB">
        <w:rPr>
          <w:b w:val="0"/>
          <w:bCs w:val="0"/>
        </w:rPr>
        <w:t>. Therefore,</w:t>
      </w:r>
      <w:r w:rsidR="34131122">
        <w:rPr>
          <w:b w:val="0"/>
          <w:bCs w:val="0"/>
        </w:rPr>
        <w:t xml:space="preserve"> the </w:t>
      </w:r>
      <w:r w:rsidR="426B5180">
        <w:rPr>
          <w:b w:val="0"/>
          <w:bCs w:val="0"/>
        </w:rPr>
        <w:t>ECoW</w:t>
      </w:r>
      <w:r w:rsidR="426B5180">
        <w:rPr>
          <w:b w:val="0"/>
          <w:bCs w:val="0"/>
        </w:rPr>
        <w:t xml:space="preserve"> will plan construction works with the contractors to ensure no works occur within the zone of risk for the hedges. If this is not possible,</w:t>
      </w:r>
      <w:r w:rsidR="034CA0EB">
        <w:rPr>
          <w:b w:val="0"/>
          <w:bCs w:val="0"/>
        </w:rPr>
        <w:t xml:space="preserve"> </w:t>
      </w:r>
      <w:r w:rsidR="034CA0EB">
        <w:rPr>
          <w:b w:val="0"/>
          <w:bCs w:val="0"/>
        </w:rPr>
        <w:t xml:space="preserve">root protection zones </w:t>
      </w:r>
      <w:r w:rsidR="2E06BEBF">
        <w:rPr>
          <w:b w:val="0"/>
          <w:bCs w:val="0"/>
        </w:rPr>
        <w:t xml:space="preserve">will be needed. </w:t>
      </w:r>
    </w:p>
    <w:p w:rsidR="4352714F" w:rsidP="4352714F" w:rsidRDefault="4352714F" w14:paraId="34497640" w14:textId="79F781B7">
      <w:pPr>
        <w:pStyle w:val="Normal"/>
        <w:rPr>
          <w:b w:val="0"/>
          <w:bCs w:val="0"/>
        </w:rPr>
      </w:pPr>
    </w:p>
    <w:p w:rsidR="2E06BEBF" w:rsidP="4352714F" w:rsidRDefault="2E06BEBF" w14:paraId="1285DF64" w14:textId="6135D1BB">
      <w:pPr>
        <w:pStyle w:val="Normal"/>
        <w:rPr>
          <w:b w:val="0"/>
          <w:bCs w:val="0"/>
        </w:rPr>
      </w:pPr>
      <w:r w:rsidRPr="3E2FBC2C" w:rsidR="2E06BEBF">
        <w:rPr>
          <w:b w:val="1"/>
          <w:bCs w:val="1"/>
        </w:rPr>
        <w:t>8.</w:t>
      </w:r>
      <w:r w:rsidRPr="3E2FBC2C" w:rsidR="1B871AA1">
        <w:rPr>
          <w:b w:val="1"/>
          <w:bCs w:val="1"/>
        </w:rPr>
        <w:t>2</w:t>
      </w:r>
      <w:r w:rsidRPr="3E2FBC2C" w:rsidR="2E06BEBF">
        <w:rPr>
          <w:b w:val="1"/>
          <w:bCs w:val="1"/>
        </w:rPr>
        <w:t>.2</w:t>
      </w:r>
      <w:r w:rsidR="2E06BEBF">
        <w:rPr>
          <w:b w:val="0"/>
          <w:bCs w:val="0"/>
        </w:rPr>
        <w:t xml:space="preserve"> Veteran and notable trees (trees of considerable age and significant habitat value) are present in the centre of the site. The scheme has been designed to </w:t>
      </w:r>
      <w:r w:rsidR="2E06BEBF">
        <w:rPr>
          <w:b w:val="0"/>
          <w:bCs w:val="0"/>
        </w:rPr>
        <w:t>protected</w:t>
      </w:r>
      <w:r w:rsidR="2E06BEBF">
        <w:rPr>
          <w:b w:val="0"/>
          <w:bCs w:val="0"/>
        </w:rPr>
        <w:t xml:space="preserve"> these trees so non</w:t>
      </w:r>
      <w:r w:rsidR="5356A021">
        <w:rPr>
          <w:b w:val="0"/>
          <w:bCs w:val="0"/>
        </w:rPr>
        <w:t>e</w:t>
      </w:r>
      <w:r w:rsidR="2E06BEBF">
        <w:rPr>
          <w:b w:val="0"/>
          <w:bCs w:val="0"/>
        </w:rPr>
        <w:t xml:space="preserve"> will be </w:t>
      </w:r>
      <w:r w:rsidR="2E06BEBF">
        <w:rPr>
          <w:b w:val="0"/>
          <w:bCs w:val="0"/>
        </w:rPr>
        <w:t>impacted</w:t>
      </w:r>
      <w:r w:rsidR="2E06BEBF">
        <w:rPr>
          <w:b w:val="0"/>
          <w:bCs w:val="0"/>
        </w:rPr>
        <w:t xml:space="preserve"> by the works. </w:t>
      </w:r>
      <w:r w:rsidR="6CABA3F0">
        <w:rPr>
          <w:b w:val="0"/>
          <w:bCs w:val="0"/>
        </w:rPr>
        <w:t xml:space="preserve">Root protection zones </w:t>
      </w:r>
      <w:r w:rsidR="6CABA3F0">
        <w:rPr>
          <w:b w:val="0"/>
          <w:bCs w:val="0"/>
        </w:rPr>
        <w:t>are required to</w:t>
      </w:r>
      <w:r w:rsidR="6CABA3F0">
        <w:rPr>
          <w:b w:val="0"/>
          <w:bCs w:val="0"/>
        </w:rPr>
        <w:t xml:space="preserve"> be set up around the trees, as set out in the Arboriculture report. One tree will have its root protection zone </w:t>
      </w:r>
      <w:r w:rsidR="29175549">
        <w:rPr>
          <w:b w:val="0"/>
          <w:bCs w:val="0"/>
        </w:rPr>
        <w:t>incurred</w:t>
      </w:r>
      <w:r w:rsidR="6CABA3F0">
        <w:rPr>
          <w:b w:val="0"/>
          <w:bCs w:val="0"/>
        </w:rPr>
        <w:t xml:space="preserve"> due to the works and a qualified arbor</w:t>
      </w:r>
      <w:r w:rsidR="65A6F85D">
        <w:rPr>
          <w:b w:val="0"/>
          <w:bCs w:val="0"/>
        </w:rPr>
        <w:t>is</w:t>
      </w:r>
      <w:r w:rsidR="6CABA3F0">
        <w:rPr>
          <w:b w:val="0"/>
          <w:bCs w:val="0"/>
        </w:rPr>
        <w:t>t</w:t>
      </w:r>
      <w:r w:rsidR="6CABA3F0">
        <w:rPr>
          <w:b w:val="0"/>
          <w:bCs w:val="0"/>
        </w:rPr>
        <w:t xml:space="preserve"> </w:t>
      </w:r>
      <w:r w:rsidR="6CABA3F0">
        <w:rPr>
          <w:b w:val="0"/>
          <w:bCs w:val="0"/>
        </w:rPr>
        <w:t>is</w:t>
      </w:r>
      <w:r w:rsidR="14C724DF">
        <w:rPr>
          <w:b w:val="0"/>
          <w:bCs w:val="0"/>
        </w:rPr>
        <w:t xml:space="preserve"> required to</w:t>
      </w:r>
      <w:r w:rsidR="14C724DF">
        <w:rPr>
          <w:b w:val="0"/>
          <w:bCs w:val="0"/>
        </w:rPr>
        <w:t xml:space="preserve"> be present</w:t>
      </w:r>
      <w:r w:rsidR="291790EE">
        <w:rPr>
          <w:b w:val="0"/>
          <w:bCs w:val="0"/>
        </w:rPr>
        <w:t xml:space="preserve"> for this to ensure the long-term health of the tree. </w:t>
      </w:r>
    </w:p>
    <w:p w:rsidR="4352714F" w:rsidP="4352714F" w:rsidRDefault="4352714F" w14:paraId="4C720BAD" w14:textId="0F1B864D">
      <w:pPr>
        <w:pStyle w:val="Normal"/>
        <w:rPr>
          <w:b w:val="0"/>
          <w:bCs w:val="0"/>
        </w:rPr>
      </w:pPr>
    </w:p>
    <w:p w:rsidR="6B7C0515" w:rsidP="4352714F" w:rsidRDefault="6B7C0515" w14:paraId="3906AAF1" w14:textId="42F0626D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>8.</w:t>
      </w:r>
      <w:r w:rsidRPr="4352714F" w:rsidR="6B574C09">
        <w:rPr>
          <w:b w:val="1"/>
          <w:bCs w:val="1"/>
        </w:rPr>
        <w:t>3</w:t>
      </w:r>
      <w:r w:rsidRPr="4352714F" w:rsidR="6B7C0515">
        <w:rPr>
          <w:b w:val="1"/>
          <w:bCs w:val="1"/>
        </w:rPr>
        <w:t xml:space="preserve"> Bats</w:t>
      </w:r>
    </w:p>
    <w:p w:rsidR="5ED5F197" w:rsidP="4352714F" w:rsidRDefault="5ED5F197" w14:paraId="03660FDC" w14:textId="09ED740A">
      <w:pPr>
        <w:pStyle w:val="Normal"/>
        <w:rPr>
          <w:b w:val="0"/>
          <w:bCs w:val="0"/>
        </w:rPr>
      </w:pPr>
      <w:r w:rsidRPr="3E2FBC2C" w:rsidR="5ED5F197">
        <w:rPr>
          <w:b w:val="1"/>
          <w:bCs w:val="1"/>
        </w:rPr>
        <w:t>8.</w:t>
      </w:r>
      <w:r w:rsidRPr="3E2FBC2C" w:rsidR="22E03DA9">
        <w:rPr>
          <w:b w:val="1"/>
          <w:bCs w:val="1"/>
        </w:rPr>
        <w:t>3</w:t>
      </w:r>
      <w:r w:rsidRPr="3E2FBC2C" w:rsidR="5ED5F197">
        <w:rPr>
          <w:b w:val="1"/>
          <w:bCs w:val="1"/>
        </w:rPr>
        <w:t>.1</w:t>
      </w:r>
      <w:r w:rsidR="5ED5F197">
        <w:rPr>
          <w:b w:val="0"/>
          <w:bCs w:val="0"/>
        </w:rPr>
        <w:t xml:space="preserve"> No trees are to be </w:t>
      </w:r>
      <w:r w:rsidR="5ED5F197">
        <w:rPr>
          <w:b w:val="0"/>
          <w:bCs w:val="0"/>
        </w:rPr>
        <w:t>impacted</w:t>
      </w:r>
      <w:r w:rsidR="5ED5F197">
        <w:rPr>
          <w:b w:val="0"/>
          <w:bCs w:val="0"/>
        </w:rPr>
        <w:t xml:space="preserve"> by the works. Root protection zones will ensure they are protected from harm. But bats could be </w:t>
      </w:r>
      <w:r w:rsidR="5ED5F197">
        <w:rPr>
          <w:b w:val="0"/>
          <w:bCs w:val="0"/>
        </w:rPr>
        <w:t>impacted</w:t>
      </w:r>
      <w:r w:rsidR="5ED5F197">
        <w:rPr>
          <w:b w:val="0"/>
          <w:bCs w:val="0"/>
        </w:rPr>
        <w:t xml:space="preserve"> otherwise by lighting. </w:t>
      </w:r>
      <w:r w:rsidR="17987287">
        <w:rPr>
          <w:b w:val="0"/>
          <w:bCs w:val="0"/>
        </w:rPr>
        <w:t>L</w:t>
      </w:r>
      <w:r w:rsidR="5ED5F197">
        <w:rPr>
          <w:b w:val="0"/>
          <w:bCs w:val="0"/>
        </w:rPr>
        <w:t xml:space="preserve">ighting </w:t>
      </w:r>
      <w:r w:rsidR="5C1FBBFA">
        <w:rPr>
          <w:b w:val="0"/>
          <w:bCs w:val="0"/>
        </w:rPr>
        <w:t xml:space="preserve">should be strongly avoided </w:t>
      </w:r>
      <w:r w:rsidR="4EA0CDE1">
        <w:rPr>
          <w:b w:val="0"/>
          <w:bCs w:val="0"/>
        </w:rPr>
        <w:t>on the site</w:t>
      </w:r>
      <w:r w:rsidR="7E404A8A">
        <w:rPr>
          <w:b w:val="0"/>
          <w:bCs w:val="0"/>
        </w:rPr>
        <w:t xml:space="preserve">. If lighting is </w:t>
      </w:r>
      <w:r w:rsidR="7E404A8A">
        <w:rPr>
          <w:b w:val="0"/>
          <w:bCs w:val="0"/>
        </w:rPr>
        <w:t>required</w:t>
      </w:r>
      <w:r w:rsidR="7E404A8A">
        <w:rPr>
          <w:b w:val="0"/>
          <w:bCs w:val="0"/>
        </w:rPr>
        <w:t xml:space="preserve">, this must be directed away from trees and other habitat features and must be agreed with the </w:t>
      </w:r>
      <w:r w:rsidR="7E404A8A">
        <w:rPr>
          <w:b w:val="0"/>
          <w:bCs w:val="0"/>
        </w:rPr>
        <w:t>ECoW</w:t>
      </w:r>
      <w:r w:rsidR="7E404A8A">
        <w:rPr>
          <w:b w:val="0"/>
          <w:bCs w:val="0"/>
        </w:rPr>
        <w:t xml:space="preserve"> before being insta</w:t>
      </w:r>
      <w:r w:rsidR="6B10B323">
        <w:rPr>
          <w:b w:val="0"/>
          <w:bCs w:val="0"/>
        </w:rPr>
        <w:t xml:space="preserve">lled. </w:t>
      </w:r>
    </w:p>
    <w:p w:rsidR="7E404A8A" w:rsidP="4352714F" w:rsidRDefault="7E404A8A" w14:paraId="6EE05A28" w14:textId="4B0B109D">
      <w:pPr>
        <w:pStyle w:val="Normal"/>
        <w:rPr>
          <w:b w:val="0"/>
          <w:bCs w:val="0"/>
        </w:rPr>
      </w:pPr>
      <w:r w:rsidR="7E404A8A">
        <w:rPr>
          <w:b w:val="0"/>
          <w:bCs w:val="0"/>
        </w:rPr>
        <w:t xml:space="preserve"> </w:t>
      </w:r>
    </w:p>
    <w:p w:rsidR="6B7C0515" w:rsidP="4352714F" w:rsidRDefault="6B7C0515" w14:paraId="6316BB85" w14:textId="4BF94DC1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>8.</w:t>
      </w:r>
      <w:r w:rsidRPr="4352714F" w:rsidR="7E32252E">
        <w:rPr>
          <w:b w:val="1"/>
          <w:bCs w:val="1"/>
        </w:rPr>
        <w:t>4</w:t>
      </w:r>
      <w:r w:rsidRPr="4352714F" w:rsidR="6B7C0515">
        <w:rPr>
          <w:b w:val="1"/>
          <w:bCs w:val="1"/>
        </w:rPr>
        <w:t xml:space="preserve"> Badgers</w:t>
      </w:r>
      <w:r w:rsidRPr="4352714F" w:rsidR="3837C6D4">
        <w:rPr>
          <w:b w:val="1"/>
          <w:bCs w:val="1"/>
        </w:rPr>
        <w:t>, Dormice, Hedgehog and Otter</w:t>
      </w:r>
    </w:p>
    <w:p w:rsidR="358FCA51" w:rsidP="4352714F" w:rsidRDefault="358FCA51" w14:paraId="4EDB2035" w14:textId="77419C0D">
      <w:pPr>
        <w:pStyle w:val="Normal"/>
        <w:rPr>
          <w:b w:val="0"/>
          <w:bCs w:val="0"/>
        </w:rPr>
      </w:pPr>
      <w:r w:rsidRPr="3E2FBC2C" w:rsidR="358FCA51">
        <w:rPr>
          <w:b w:val="1"/>
          <w:bCs w:val="1"/>
        </w:rPr>
        <w:t>8.</w:t>
      </w:r>
      <w:r w:rsidRPr="3E2FBC2C" w:rsidR="5E47508B">
        <w:rPr>
          <w:b w:val="1"/>
          <w:bCs w:val="1"/>
        </w:rPr>
        <w:t>4</w:t>
      </w:r>
      <w:r w:rsidRPr="3E2FBC2C" w:rsidR="358FCA51">
        <w:rPr>
          <w:b w:val="1"/>
          <w:bCs w:val="1"/>
        </w:rPr>
        <w:t>.1</w:t>
      </w:r>
      <w:r w:rsidR="358FCA51">
        <w:rPr>
          <w:b w:val="0"/>
          <w:bCs w:val="0"/>
        </w:rPr>
        <w:t xml:space="preserve"> </w:t>
      </w:r>
      <w:r w:rsidR="162970C8">
        <w:rPr>
          <w:b w:val="0"/>
          <w:bCs w:val="0"/>
        </w:rPr>
        <w:t>Risks are low</w:t>
      </w:r>
      <w:r w:rsidR="4A6C8D1E">
        <w:rPr>
          <w:b w:val="0"/>
          <w:bCs w:val="0"/>
        </w:rPr>
        <w:t xml:space="preserve"> for these </w:t>
      </w:r>
      <w:r w:rsidR="4A6C8D1E">
        <w:rPr>
          <w:b w:val="0"/>
          <w:bCs w:val="0"/>
        </w:rPr>
        <w:t>species</w:t>
      </w:r>
      <w:r w:rsidR="4A6C8D1E">
        <w:rPr>
          <w:b w:val="0"/>
          <w:bCs w:val="0"/>
        </w:rPr>
        <w:t xml:space="preserve"> and non</w:t>
      </w:r>
      <w:r w:rsidR="52F46737">
        <w:rPr>
          <w:b w:val="0"/>
          <w:bCs w:val="0"/>
        </w:rPr>
        <w:t>e</w:t>
      </w:r>
      <w:r w:rsidR="4A6C8D1E">
        <w:rPr>
          <w:b w:val="0"/>
          <w:bCs w:val="0"/>
        </w:rPr>
        <w:t xml:space="preserve"> were noted on or around the site. </w:t>
      </w:r>
      <w:r w:rsidR="162970C8">
        <w:rPr>
          <w:b w:val="0"/>
          <w:bCs w:val="0"/>
        </w:rPr>
        <w:t xml:space="preserve">The </w:t>
      </w:r>
      <w:r w:rsidR="162970C8">
        <w:rPr>
          <w:b w:val="0"/>
          <w:bCs w:val="0"/>
        </w:rPr>
        <w:t>ECoW</w:t>
      </w:r>
      <w:r w:rsidR="162970C8">
        <w:rPr>
          <w:b w:val="0"/>
          <w:bCs w:val="0"/>
        </w:rPr>
        <w:t xml:space="preserve"> will produce a method statement</w:t>
      </w:r>
      <w:r w:rsidR="162970C8">
        <w:rPr>
          <w:b w:val="0"/>
          <w:bCs w:val="0"/>
        </w:rPr>
        <w:t xml:space="preserve"> </w:t>
      </w:r>
      <w:r w:rsidR="70FA47C3">
        <w:rPr>
          <w:b w:val="0"/>
          <w:bCs w:val="0"/>
        </w:rPr>
        <w:t xml:space="preserve">for all the species. The </w:t>
      </w:r>
      <w:r w:rsidR="70FA47C3">
        <w:rPr>
          <w:b w:val="0"/>
          <w:bCs w:val="0"/>
        </w:rPr>
        <w:t>ECoW</w:t>
      </w:r>
      <w:r w:rsidR="162970C8">
        <w:rPr>
          <w:b w:val="0"/>
          <w:bCs w:val="0"/>
        </w:rPr>
        <w:t xml:space="preserve"> </w:t>
      </w:r>
      <w:r w:rsidR="24D89453">
        <w:rPr>
          <w:b w:val="0"/>
          <w:bCs w:val="0"/>
        </w:rPr>
        <w:t>will</w:t>
      </w:r>
      <w:r w:rsidR="162970C8">
        <w:rPr>
          <w:b w:val="0"/>
          <w:bCs w:val="0"/>
        </w:rPr>
        <w:t xml:space="preserve"> undertake checks of the site before work</w:t>
      </w:r>
      <w:r w:rsidR="162970C8">
        <w:rPr>
          <w:b w:val="0"/>
          <w:bCs w:val="0"/>
        </w:rPr>
        <w:t xml:space="preserve">s </w:t>
      </w:r>
      <w:r w:rsidR="162970C8">
        <w:rPr>
          <w:b w:val="0"/>
          <w:bCs w:val="0"/>
        </w:rPr>
        <w:t>commence</w:t>
      </w:r>
      <w:r w:rsidR="38E0769A">
        <w:rPr>
          <w:b w:val="0"/>
          <w:bCs w:val="0"/>
        </w:rPr>
        <w:t xml:space="preserve"> (no more than 2 weeks before) and throughout the construction phase</w:t>
      </w:r>
      <w:r w:rsidR="162970C8">
        <w:rPr>
          <w:b w:val="0"/>
          <w:bCs w:val="0"/>
        </w:rPr>
        <w:t xml:space="preserve"> to inform on site works. Toolbox talks are </w:t>
      </w:r>
      <w:r w:rsidR="162970C8">
        <w:rPr>
          <w:b w:val="0"/>
          <w:bCs w:val="0"/>
        </w:rPr>
        <w:t>required</w:t>
      </w:r>
      <w:r w:rsidR="162970C8">
        <w:rPr>
          <w:b w:val="0"/>
          <w:bCs w:val="0"/>
        </w:rPr>
        <w:t xml:space="preserve"> for those working on site.</w:t>
      </w:r>
    </w:p>
    <w:p w:rsidR="4352714F" w:rsidP="4352714F" w:rsidRDefault="4352714F" w14:paraId="0429B8F5" w14:textId="44514232">
      <w:pPr>
        <w:pStyle w:val="Normal"/>
        <w:rPr>
          <w:b w:val="0"/>
          <w:bCs w:val="0"/>
        </w:rPr>
      </w:pPr>
    </w:p>
    <w:p w:rsidR="62E6E1EE" w:rsidP="4352714F" w:rsidRDefault="62E6E1EE" w14:paraId="491C18AE" w14:textId="7E1B68AB">
      <w:pPr>
        <w:pStyle w:val="Normal"/>
        <w:rPr>
          <w:b w:val="0"/>
          <w:bCs w:val="0"/>
        </w:rPr>
      </w:pPr>
      <w:r w:rsidRPr="3E2FBC2C" w:rsidR="62E6E1EE">
        <w:rPr>
          <w:b w:val="1"/>
          <w:bCs w:val="1"/>
        </w:rPr>
        <w:t>8.</w:t>
      </w:r>
      <w:r w:rsidRPr="3E2FBC2C" w:rsidR="1CE590D3">
        <w:rPr>
          <w:b w:val="1"/>
          <w:bCs w:val="1"/>
        </w:rPr>
        <w:t>4</w:t>
      </w:r>
      <w:r w:rsidRPr="3E2FBC2C" w:rsidR="62E6E1EE">
        <w:rPr>
          <w:b w:val="1"/>
          <w:bCs w:val="1"/>
        </w:rPr>
        <w:t>.2</w:t>
      </w:r>
      <w:r w:rsidR="62E6E1EE">
        <w:rPr>
          <w:b w:val="0"/>
          <w:bCs w:val="0"/>
        </w:rPr>
        <w:t xml:space="preserve"> Other measures to protect habitats, plants and other species will also ensure these species are not </w:t>
      </w:r>
      <w:r w:rsidR="62E6E1EE">
        <w:rPr>
          <w:b w:val="0"/>
          <w:bCs w:val="0"/>
        </w:rPr>
        <w:t>impacted</w:t>
      </w:r>
      <w:r w:rsidR="62E6E1EE">
        <w:rPr>
          <w:b w:val="0"/>
          <w:bCs w:val="0"/>
        </w:rPr>
        <w:t>, if present or passing through. Contract</w:t>
      </w:r>
      <w:r w:rsidR="3605C359">
        <w:rPr>
          <w:b w:val="0"/>
          <w:bCs w:val="0"/>
        </w:rPr>
        <w:t xml:space="preserve">ors must ensure all measures are discussed and implemented with </w:t>
      </w:r>
      <w:r w:rsidR="3605C359">
        <w:rPr>
          <w:b w:val="0"/>
          <w:bCs w:val="0"/>
        </w:rPr>
        <w:t>ECoW</w:t>
      </w:r>
      <w:r w:rsidR="3605C359">
        <w:rPr>
          <w:b w:val="0"/>
          <w:bCs w:val="0"/>
        </w:rPr>
        <w:t xml:space="preserve">. </w:t>
      </w:r>
    </w:p>
    <w:p w:rsidR="4352714F" w:rsidP="4352714F" w:rsidRDefault="4352714F" w14:paraId="1087B9C0" w14:textId="5762A1AF">
      <w:pPr>
        <w:pStyle w:val="Normal"/>
        <w:rPr>
          <w:b w:val="0"/>
          <w:bCs w:val="0"/>
        </w:rPr>
      </w:pPr>
    </w:p>
    <w:p w:rsidR="6B7C0515" w:rsidP="4352714F" w:rsidRDefault="6B7C0515" w14:paraId="3E75A2BF" w14:textId="3EA2EBAC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>8.</w:t>
      </w:r>
      <w:r w:rsidRPr="4352714F" w:rsidR="6DF2D525">
        <w:rPr>
          <w:b w:val="1"/>
          <w:bCs w:val="1"/>
        </w:rPr>
        <w:t>5</w:t>
      </w:r>
      <w:r w:rsidRPr="4352714F" w:rsidR="6B7C0515">
        <w:rPr>
          <w:b w:val="1"/>
          <w:bCs w:val="1"/>
        </w:rPr>
        <w:t xml:space="preserve"> Reptiles and amphibians</w:t>
      </w:r>
    </w:p>
    <w:p w:rsidR="3341B85F" w:rsidP="4352714F" w:rsidRDefault="3341B85F" w14:paraId="5FA8D11B" w14:textId="4110CF04">
      <w:pPr>
        <w:pStyle w:val="Normal"/>
        <w:rPr>
          <w:b w:val="0"/>
          <w:bCs w:val="0"/>
        </w:rPr>
      </w:pPr>
      <w:r w:rsidRPr="3E2FBC2C" w:rsidR="3341B85F">
        <w:rPr>
          <w:b w:val="1"/>
          <w:bCs w:val="1"/>
        </w:rPr>
        <w:t>8.</w:t>
      </w:r>
      <w:r w:rsidRPr="3E2FBC2C" w:rsidR="0BAF5EE9">
        <w:rPr>
          <w:b w:val="1"/>
          <w:bCs w:val="1"/>
        </w:rPr>
        <w:t>5</w:t>
      </w:r>
      <w:r w:rsidRPr="3E2FBC2C" w:rsidR="3341B85F">
        <w:rPr>
          <w:b w:val="1"/>
          <w:bCs w:val="1"/>
        </w:rPr>
        <w:t>.1</w:t>
      </w:r>
      <w:r w:rsidR="3341B85F">
        <w:rPr>
          <w:b w:val="0"/>
          <w:bCs w:val="0"/>
        </w:rPr>
        <w:t xml:space="preserve"> The site was </w:t>
      </w:r>
      <w:r w:rsidR="3341B85F">
        <w:rPr>
          <w:b w:val="0"/>
          <w:bCs w:val="0"/>
        </w:rPr>
        <w:t>deemed</w:t>
      </w:r>
      <w:r w:rsidR="3341B85F">
        <w:rPr>
          <w:b w:val="0"/>
          <w:bCs w:val="0"/>
        </w:rPr>
        <w:t xml:space="preserve"> to have low suitability for great crested newts. As a preca</w:t>
      </w:r>
      <w:r w:rsidR="3331CB38">
        <w:rPr>
          <w:b w:val="0"/>
          <w:bCs w:val="0"/>
        </w:rPr>
        <w:t>u</w:t>
      </w:r>
      <w:r w:rsidR="3341B85F">
        <w:rPr>
          <w:b w:val="0"/>
          <w:bCs w:val="0"/>
        </w:rPr>
        <w:t>t</w:t>
      </w:r>
      <w:r w:rsidR="30D4740A">
        <w:rPr>
          <w:b w:val="0"/>
          <w:bCs w:val="0"/>
        </w:rPr>
        <w:t>i</w:t>
      </w:r>
      <w:r w:rsidR="3341B85F">
        <w:rPr>
          <w:b w:val="0"/>
          <w:bCs w:val="0"/>
        </w:rPr>
        <w:t>o</w:t>
      </w:r>
      <w:r w:rsidR="67B91706">
        <w:rPr>
          <w:b w:val="0"/>
          <w:bCs w:val="0"/>
        </w:rPr>
        <w:t>na</w:t>
      </w:r>
      <w:r w:rsidR="3341B85F">
        <w:rPr>
          <w:b w:val="0"/>
          <w:bCs w:val="0"/>
        </w:rPr>
        <w:t xml:space="preserve">ry approach the works </w:t>
      </w:r>
      <w:r w:rsidR="3341B85F">
        <w:rPr>
          <w:b w:val="0"/>
          <w:bCs w:val="0"/>
        </w:rPr>
        <w:t>are required to</w:t>
      </w:r>
      <w:r w:rsidR="3341B85F">
        <w:rPr>
          <w:b w:val="0"/>
          <w:bCs w:val="0"/>
        </w:rPr>
        <w:t xml:space="preserve"> be undertaken under the supervision by </w:t>
      </w:r>
      <w:r w:rsidR="659108EE">
        <w:rPr>
          <w:b w:val="0"/>
          <w:bCs w:val="0"/>
        </w:rPr>
        <w:t>the</w:t>
      </w:r>
      <w:r w:rsidR="3341B85F">
        <w:rPr>
          <w:b w:val="0"/>
          <w:bCs w:val="0"/>
        </w:rPr>
        <w:t xml:space="preserve"> </w:t>
      </w:r>
      <w:r w:rsidR="659108EE">
        <w:rPr>
          <w:b w:val="0"/>
          <w:bCs w:val="0"/>
        </w:rPr>
        <w:t>ECoW</w:t>
      </w:r>
      <w:r w:rsidR="659108EE">
        <w:rPr>
          <w:b w:val="0"/>
          <w:bCs w:val="0"/>
        </w:rPr>
        <w:t>.</w:t>
      </w:r>
    </w:p>
    <w:p w:rsidR="4352714F" w:rsidP="4352714F" w:rsidRDefault="4352714F" w14:paraId="04AEEBE6" w14:textId="55E5F61E">
      <w:pPr>
        <w:pStyle w:val="Normal"/>
        <w:rPr>
          <w:b w:val="0"/>
          <w:bCs w:val="0"/>
        </w:rPr>
      </w:pPr>
    </w:p>
    <w:p w:rsidR="6BD214B3" w:rsidP="4352714F" w:rsidRDefault="6BD214B3" w14:paraId="54AFE967" w14:textId="4FA2B529">
      <w:pPr>
        <w:pStyle w:val="Normal"/>
        <w:rPr>
          <w:b w:val="0"/>
          <w:bCs w:val="0"/>
        </w:rPr>
      </w:pPr>
      <w:r w:rsidRPr="3E2FBC2C" w:rsidR="6BD214B3">
        <w:rPr>
          <w:b w:val="1"/>
          <w:bCs w:val="1"/>
        </w:rPr>
        <w:t>8.</w:t>
      </w:r>
      <w:r w:rsidRPr="3E2FBC2C" w:rsidR="69DD6348">
        <w:rPr>
          <w:b w:val="1"/>
          <w:bCs w:val="1"/>
        </w:rPr>
        <w:t>5</w:t>
      </w:r>
      <w:r w:rsidRPr="3E2FBC2C" w:rsidR="6BD214B3">
        <w:rPr>
          <w:b w:val="1"/>
          <w:bCs w:val="1"/>
        </w:rPr>
        <w:t>.2</w:t>
      </w:r>
      <w:r w:rsidR="6BD214B3">
        <w:rPr>
          <w:b w:val="0"/>
          <w:bCs w:val="0"/>
        </w:rPr>
        <w:t xml:space="preserve"> The </w:t>
      </w:r>
      <w:r w:rsidR="6BD214B3">
        <w:rPr>
          <w:b w:val="0"/>
          <w:bCs w:val="0"/>
        </w:rPr>
        <w:t>ECoW</w:t>
      </w:r>
      <w:r w:rsidR="6BD214B3">
        <w:rPr>
          <w:b w:val="0"/>
          <w:bCs w:val="0"/>
        </w:rPr>
        <w:t xml:space="preserve"> </w:t>
      </w:r>
      <w:r w:rsidR="6BD214B3">
        <w:rPr>
          <w:b w:val="0"/>
          <w:bCs w:val="0"/>
        </w:rPr>
        <w:t>is required to</w:t>
      </w:r>
      <w:r w:rsidR="6BD214B3">
        <w:rPr>
          <w:b w:val="0"/>
          <w:bCs w:val="0"/>
        </w:rPr>
        <w:t xml:space="preserve"> be present on site before and during the works to undertake reptile checks. A method statement will be produced</w:t>
      </w:r>
      <w:r w:rsidR="1E2DFF3F">
        <w:rPr>
          <w:b w:val="0"/>
          <w:bCs w:val="0"/>
        </w:rPr>
        <w:t xml:space="preserve"> to detail this. </w:t>
      </w:r>
    </w:p>
    <w:p w:rsidR="4352714F" w:rsidP="4352714F" w:rsidRDefault="4352714F" w14:paraId="1A58DEB0" w14:textId="0EA2EAE0">
      <w:pPr>
        <w:pStyle w:val="Normal"/>
        <w:rPr>
          <w:b w:val="0"/>
          <w:bCs w:val="0"/>
        </w:rPr>
      </w:pPr>
    </w:p>
    <w:p w:rsidR="6B7C0515" w:rsidP="4352714F" w:rsidRDefault="6B7C0515" w14:paraId="3A66D530" w14:textId="16BE4DBF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>8.</w:t>
      </w:r>
      <w:r w:rsidRPr="4352714F" w:rsidR="609D16CE">
        <w:rPr>
          <w:b w:val="1"/>
          <w:bCs w:val="1"/>
        </w:rPr>
        <w:t>6</w:t>
      </w:r>
      <w:r w:rsidRPr="4352714F" w:rsidR="6B7C0515">
        <w:rPr>
          <w:b w:val="1"/>
          <w:bCs w:val="1"/>
        </w:rPr>
        <w:t xml:space="preserve"> Birds</w:t>
      </w:r>
    </w:p>
    <w:p w:rsidR="66E9DB9B" w:rsidP="4352714F" w:rsidRDefault="66E9DB9B" w14:paraId="28DDB064" w14:textId="2F8728E3">
      <w:pPr>
        <w:pStyle w:val="Normal"/>
        <w:rPr>
          <w:b w:val="0"/>
          <w:bCs w:val="0"/>
        </w:rPr>
      </w:pPr>
      <w:r w:rsidR="66E9DB9B">
        <w:rPr>
          <w:b w:val="0"/>
          <w:bCs w:val="0"/>
        </w:rPr>
        <w:t>8.</w:t>
      </w:r>
      <w:r w:rsidR="6AB33F17">
        <w:rPr>
          <w:b w:val="0"/>
          <w:bCs w:val="0"/>
        </w:rPr>
        <w:t>5</w:t>
      </w:r>
      <w:r w:rsidR="66E9DB9B">
        <w:rPr>
          <w:b w:val="0"/>
          <w:bCs w:val="0"/>
        </w:rPr>
        <w:t xml:space="preserve">.1 All vegetation works, although limited, must be undertaken outside of the bird breeding season (breeding season is March to August inclusive). </w:t>
      </w:r>
      <w:r w:rsidR="5C008591">
        <w:rPr>
          <w:b w:val="0"/>
          <w:bCs w:val="0"/>
        </w:rPr>
        <w:t xml:space="preserve">General best practice for the protection of birds is </w:t>
      </w:r>
      <w:r w:rsidR="5C008591">
        <w:rPr>
          <w:b w:val="0"/>
          <w:bCs w:val="0"/>
        </w:rPr>
        <w:t>required</w:t>
      </w:r>
      <w:r w:rsidR="5C008591">
        <w:rPr>
          <w:b w:val="0"/>
          <w:bCs w:val="0"/>
        </w:rPr>
        <w:t xml:space="preserve"> and a toolbox talk will be given to those working on site before works </w:t>
      </w:r>
      <w:r w:rsidR="5C008591">
        <w:rPr>
          <w:b w:val="0"/>
          <w:bCs w:val="0"/>
        </w:rPr>
        <w:t>commence</w:t>
      </w:r>
      <w:r w:rsidR="5C008591">
        <w:rPr>
          <w:b w:val="0"/>
          <w:bCs w:val="0"/>
        </w:rPr>
        <w:t xml:space="preserve">. </w:t>
      </w:r>
    </w:p>
    <w:p w:rsidR="5E9ABDBB" w:rsidP="3E2FBC2C" w:rsidRDefault="5E9ABDBB" w14:paraId="2A7746B4" w14:textId="17F607AE">
      <w:pPr>
        <w:pStyle w:val="Normal"/>
        <w:rPr>
          <w:b w:val="0"/>
          <w:bCs w:val="0"/>
        </w:rPr>
      </w:pPr>
      <w:r w:rsidR="5E9ABDBB">
        <w:rPr>
          <w:b w:val="0"/>
          <w:bCs w:val="0"/>
        </w:rPr>
        <w:t xml:space="preserve"> </w:t>
      </w:r>
      <w:r>
        <w:tab/>
      </w:r>
      <w:r w:rsidR="5E9ABDBB">
        <w:rPr>
          <w:b w:val="0"/>
          <w:bCs w:val="0"/>
        </w:rPr>
        <w:t xml:space="preserve">                                       +</w:t>
      </w:r>
    </w:p>
    <w:p w:rsidR="6B7C0515" w:rsidP="4352714F" w:rsidRDefault="6B7C0515" w14:paraId="7D9261B0" w14:textId="57AAA3B8">
      <w:pPr>
        <w:pStyle w:val="Normal"/>
        <w:rPr>
          <w:b w:val="1"/>
          <w:bCs w:val="1"/>
        </w:rPr>
      </w:pPr>
      <w:r w:rsidRPr="4352714F" w:rsidR="6B7C0515">
        <w:rPr>
          <w:b w:val="1"/>
          <w:bCs w:val="1"/>
        </w:rPr>
        <w:t>8.</w:t>
      </w:r>
      <w:r w:rsidRPr="4352714F" w:rsidR="64F0B5A5">
        <w:rPr>
          <w:b w:val="1"/>
          <w:bCs w:val="1"/>
        </w:rPr>
        <w:t>7</w:t>
      </w:r>
      <w:r w:rsidRPr="4352714F" w:rsidR="6B7C0515">
        <w:rPr>
          <w:b w:val="1"/>
          <w:bCs w:val="1"/>
        </w:rPr>
        <w:t xml:space="preserve"> Invasive Species</w:t>
      </w:r>
    </w:p>
    <w:p w:rsidR="05B1347A" w:rsidP="05B1347A" w:rsidRDefault="05B1347A" w14:paraId="4DAFEB53" w14:textId="699BE8CD">
      <w:pPr>
        <w:pStyle w:val="Normal"/>
        <w:rPr>
          <w:b w:val="0"/>
          <w:bCs w:val="0"/>
        </w:rPr>
      </w:pPr>
      <w:r w:rsidR="2087CF05">
        <w:rPr>
          <w:b w:val="0"/>
          <w:bCs w:val="0"/>
        </w:rPr>
        <w:t>8.</w:t>
      </w:r>
      <w:r w:rsidR="35F09059">
        <w:rPr>
          <w:b w:val="0"/>
          <w:bCs w:val="0"/>
        </w:rPr>
        <w:t>7</w:t>
      </w:r>
      <w:r w:rsidR="2087CF05">
        <w:rPr>
          <w:b w:val="0"/>
          <w:bCs w:val="0"/>
        </w:rPr>
        <w:t xml:space="preserve">.1 </w:t>
      </w:r>
      <w:r w:rsidR="3BDFC02E">
        <w:rPr>
          <w:b w:val="0"/>
          <w:bCs w:val="0"/>
        </w:rPr>
        <w:t xml:space="preserve">There is </w:t>
      </w:r>
      <w:r w:rsidR="3BDFC02E">
        <w:rPr>
          <w:b w:val="0"/>
          <w:bCs w:val="0"/>
        </w:rPr>
        <w:t>a low risk</w:t>
      </w:r>
      <w:r w:rsidR="3BDFC02E">
        <w:rPr>
          <w:b w:val="0"/>
          <w:bCs w:val="0"/>
        </w:rPr>
        <w:t xml:space="preserve"> the works could lead to the spread of</w:t>
      </w:r>
      <w:r w:rsidR="7ED4D69C">
        <w:rPr>
          <w:b w:val="0"/>
          <w:bCs w:val="0"/>
        </w:rPr>
        <w:t xml:space="preserve"> invasive species, namely</w:t>
      </w:r>
      <w:r w:rsidR="3BDFC02E">
        <w:rPr>
          <w:b w:val="0"/>
          <w:bCs w:val="0"/>
        </w:rPr>
        <w:t xml:space="preserve"> Himalayan </w:t>
      </w:r>
      <w:r w:rsidR="3BDFC02E">
        <w:rPr>
          <w:b w:val="0"/>
          <w:bCs w:val="0"/>
        </w:rPr>
        <w:t>balsam</w:t>
      </w:r>
      <w:r w:rsidR="3BDFC02E">
        <w:rPr>
          <w:b w:val="0"/>
          <w:bCs w:val="0"/>
        </w:rPr>
        <w:t xml:space="preserve"> and Nuttall’s waterweed. These are not present on site, but</w:t>
      </w:r>
      <w:r w:rsidR="42465692">
        <w:rPr>
          <w:b w:val="0"/>
          <w:bCs w:val="0"/>
        </w:rPr>
        <w:t xml:space="preserve"> </w:t>
      </w:r>
      <w:r w:rsidR="5FB97C3A">
        <w:rPr>
          <w:b w:val="0"/>
          <w:bCs w:val="0"/>
        </w:rPr>
        <w:t>propagules</w:t>
      </w:r>
      <w:r w:rsidR="3BDFC02E">
        <w:rPr>
          <w:b w:val="0"/>
          <w:bCs w:val="0"/>
        </w:rPr>
        <w:t xml:space="preserve"> could be carr</w:t>
      </w:r>
      <w:r w:rsidR="6E5F49F4">
        <w:rPr>
          <w:b w:val="0"/>
          <w:bCs w:val="0"/>
        </w:rPr>
        <w:t xml:space="preserve">ied down the canal. Therefore, biosecurity measures are </w:t>
      </w:r>
      <w:r w:rsidR="6E5F49F4">
        <w:rPr>
          <w:b w:val="0"/>
          <w:bCs w:val="0"/>
        </w:rPr>
        <w:t>required</w:t>
      </w:r>
      <w:r w:rsidR="0E512546">
        <w:rPr>
          <w:b w:val="0"/>
          <w:bCs w:val="0"/>
        </w:rPr>
        <w:t xml:space="preserve"> to prevent the spread onto the site, around and offside</w:t>
      </w:r>
      <w:r w:rsidR="6E5F49F4">
        <w:rPr>
          <w:b w:val="0"/>
          <w:bCs w:val="0"/>
        </w:rPr>
        <w:t>. Check, Clean, Dry procedures will be put in place</w:t>
      </w:r>
      <w:r w:rsidR="3A4D8D29">
        <w:rPr>
          <w:b w:val="0"/>
          <w:bCs w:val="0"/>
        </w:rPr>
        <w:t xml:space="preserve"> </w:t>
      </w:r>
      <w:r w:rsidR="6E5F49F4">
        <w:rPr>
          <w:b w:val="0"/>
          <w:bCs w:val="0"/>
        </w:rPr>
        <w:t>by the contractors</w:t>
      </w:r>
      <w:r w:rsidR="54DA333E">
        <w:rPr>
          <w:b w:val="0"/>
          <w:bCs w:val="0"/>
        </w:rPr>
        <w:t xml:space="preserve"> and agreed by the </w:t>
      </w:r>
      <w:r w:rsidR="54DA333E">
        <w:rPr>
          <w:b w:val="0"/>
          <w:bCs w:val="0"/>
        </w:rPr>
        <w:t>ECoW</w:t>
      </w:r>
      <w:r w:rsidR="6E5F49F4">
        <w:rPr>
          <w:b w:val="0"/>
          <w:bCs w:val="0"/>
        </w:rPr>
        <w:t xml:space="preserve">. </w:t>
      </w:r>
    </w:p>
    <w:p w:rsidR="5AA0E7DE" w:rsidP="5AA0E7DE" w:rsidRDefault="5AA0E7DE" w14:paraId="68A3F86D" w14:textId="4AA9E2EA">
      <w:pPr>
        <w:pStyle w:val="Normal"/>
        <w:rPr>
          <w:b w:val="0"/>
          <w:bCs w:val="0"/>
        </w:rPr>
      </w:pPr>
    </w:p>
    <w:p w:rsidR="5AA0E7DE" w:rsidP="5AA0E7DE" w:rsidRDefault="5AA0E7DE" w14:paraId="31CC87D3" w14:textId="288CFE77">
      <w:pPr>
        <w:pStyle w:val="Normal"/>
        <w:rPr>
          <w:b w:val="0"/>
          <w:bCs w:val="0"/>
        </w:rPr>
      </w:pPr>
    </w:p>
    <w:p w:rsidR="58698CA2" w:rsidP="5AA0E7DE" w:rsidRDefault="58698CA2" w14:paraId="250AF77A" w14:textId="022DFE21">
      <w:pPr>
        <w:pStyle w:val="Normal"/>
        <w:rPr>
          <w:b w:val="1"/>
          <w:bCs w:val="1"/>
        </w:rPr>
      </w:pPr>
      <w:r w:rsidRPr="4419CC77" w:rsidR="58698CA2">
        <w:rPr>
          <w:b w:val="1"/>
          <w:bCs w:val="1"/>
        </w:rPr>
        <w:t>9.0  Air</w:t>
      </w:r>
      <w:r w:rsidRPr="4419CC77" w:rsidR="58698CA2">
        <w:rPr>
          <w:b w:val="1"/>
          <w:bCs w:val="1"/>
        </w:rPr>
        <w:t xml:space="preserve"> Quality </w:t>
      </w:r>
    </w:p>
    <w:p w:rsidR="4419CC77" w:rsidP="4419CC77" w:rsidRDefault="4419CC77" w14:paraId="6AC93E39" w14:textId="764DFB64">
      <w:pPr>
        <w:pStyle w:val="Normal"/>
        <w:rPr>
          <w:b w:val="1"/>
          <w:bCs w:val="1"/>
        </w:rPr>
      </w:pPr>
    </w:p>
    <w:p w:rsidR="400CF1F6" w:rsidP="4419CC77" w:rsidRDefault="400CF1F6" w14:paraId="344B81A6" w14:textId="39BC9C46">
      <w:pPr>
        <w:pStyle w:val="Normal"/>
        <w:rPr>
          <w:b w:val="0"/>
          <w:bCs w:val="0"/>
        </w:rPr>
      </w:pPr>
      <w:r w:rsidRPr="7357C395" w:rsidR="400CF1F6">
        <w:rPr>
          <w:b w:val="1"/>
          <w:bCs w:val="1"/>
        </w:rPr>
        <w:t xml:space="preserve">9.1  </w:t>
      </w:r>
      <w:r w:rsidR="1FD5B3AE">
        <w:rPr>
          <w:b w:val="0"/>
          <w:bCs w:val="0"/>
        </w:rPr>
        <w:t>The</w:t>
      </w:r>
      <w:r w:rsidR="1FD5B3AE">
        <w:rPr>
          <w:b w:val="0"/>
          <w:bCs w:val="0"/>
        </w:rPr>
        <w:t xml:space="preserve"> construction </w:t>
      </w:r>
      <w:r w:rsidR="5E7A98DF">
        <w:rPr>
          <w:b w:val="0"/>
          <w:bCs w:val="0"/>
        </w:rPr>
        <w:t xml:space="preserve">work will involve the excavation of soil, with the some of the soil being reworked on site and the remaining soil </w:t>
      </w:r>
      <w:r w:rsidR="37EAA736">
        <w:rPr>
          <w:b w:val="0"/>
          <w:bCs w:val="0"/>
        </w:rPr>
        <w:t>being taken off site for disposal</w:t>
      </w:r>
      <w:r w:rsidR="79D2B4D0">
        <w:rPr>
          <w:b w:val="0"/>
          <w:bCs w:val="0"/>
        </w:rPr>
        <w:t xml:space="preserve">, reducing the number of vehicles movements from the site.  </w:t>
      </w:r>
    </w:p>
    <w:p w:rsidR="4419CC77" w:rsidP="4419CC77" w:rsidRDefault="4419CC77" w14:paraId="56E8352E" w14:textId="434F1070">
      <w:pPr>
        <w:pStyle w:val="Normal"/>
        <w:rPr>
          <w:b w:val="0"/>
          <w:bCs w:val="0"/>
        </w:rPr>
      </w:pPr>
    </w:p>
    <w:p w:rsidR="37EAA736" w:rsidP="4419CC77" w:rsidRDefault="37EAA736" w14:paraId="39493DED" w14:textId="754FCA2E">
      <w:pPr>
        <w:pStyle w:val="Normal"/>
        <w:rPr>
          <w:b w:val="0"/>
          <w:bCs w:val="0"/>
        </w:rPr>
      </w:pPr>
      <w:r w:rsidRPr="7357C395" w:rsidR="37EAA736">
        <w:rPr>
          <w:b w:val="1"/>
          <w:bCs w:val="1"/>
        </w:rPr>
        <w:t xml:space="preserve">9.2  </w:t>
      </w:r>
      <w:r w:rsidR="5500E94E">
        <w:rPr>
          <w:b w:val="0"/>
          <w:bCs w:val="0"/>
        </w:rPr>
        <w:t>Mitigation</w:t>
      </w:r>
      <w:r w:rsidR="5500E94E">
        <w:rPr>
          <w:b w:val="0"/>
          <w:bCs w:val="0"/>
        </w:rPr>
        <w:t xml:space="preserve"> measures for the construction traffic will be implemented as </w:t>
      </w:r>
      <w:r w:rsidR="3B6E893C">
        <w:rPr>
          <w:b w:val="0"/>
          <w:bCs w:val="0"/>
        </w:rPr>
        <w:t>part</w:t>
      </w:r>
      <w:r w:rsidR="5500E94E">
        <w:rPr>
          <w:b w:val="0"/>
          <w:bCs w:val="0"/>
        </w:rPr>
        <w:t xml:space="preserve"> of the Construction Traffic Management Plan (CTMP)</w:t>
      </w:r>
      <w:r w:rsidR="5500E94E">
        <w:rPr>
          <w:b w:val="0"/>
          <w:bCs w:val="0"/>
        </w:rPr>
        <w:t xml:space="preserve">.  </w:t>
      </w:r>
      <w:r w:rsidR="5500E94E">
        <w:rPr>
          <w:b w:val="0"/>
          <w:bCs w:val="0"/>
        </w:rPr>
        <w:t xml:space="preserve">The CTMP will </w:t>
      </w:r>
      <w:r w:rsidR="2B368FE6">
        <w:rPr>
          <w:b w:val="0"/>
          <w:bCs w:val="0"/>
        </w:rPr>
        <w:t>consider</w:t>
      </w:r>
      <w:r w:rsidR="5500E94E">
        <w:rPr>
          <w:b w:val="0"/>
          <w:bCs w:val="0"/>
        </w:rPr>
        <w:t xml:space="preserve"> the effect </w:t>
      </w:r>
      <w:r w:rsidR="280A6141">
        <w:rPr>
          <w:b w:val="0"/>
          <w:bCs w:val="0"/>
        </w:rPr>
        <w:t>of:</w:t>
      </w:r>
    </w:p>
    <w:p w:rsidR="280A6141" w:rsidP="3E2FBC2C" w:rsidRDefault="280A6141" w14:paraId="4EC4E9FE" w14:textId="3461B5C1">
      <w:pPr>
        <w:pStyle w:val="Normal"/>
        <w:ind w:left="0"/>
        <w:rPr>
          <w:b w:val="0"/>
          <w:bCs w:val="0"/>
        </w:rPr>
      </w:pPr>
      <w:r w:rsidRPr="3E2FBC2C" w:rsidR="0AAA3998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Changes to the existing highway network through 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regul</w:t>
      </w:r>
      <w:r w:rsidRPr="3E2FBC2C" w:rsidR="5A9FFD8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a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tion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/traffic control orders required by the project.</w:t>
      </w:r>
    </w:p>
    <w:p w:rsidR="280A6141" w:rsidP="3E2FBC2C" w:rsidRDefault="280A6141" w14:paraId="6AE98221" w14:textId="746C3AC5">
      <w:pPr>
        <w:pStyle w:val="Normal"/>
        <w:ind w:left="0"/>
        <w:rPr>
          <w:b w:val="0"/>
          <w:bCs w:val="0"/>
        </w:rPr>
      </w:pPr>
      <w:r w:rsidRPr="3E2FBC2C" w:rsidR="0B148B3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Vehicular activity generated by the construction process</w:t>
      </w:r>
    </w:p>
    <w:p w:rsidR="280A6141" w:rsidP="3E2FBC2C" w:rsidRDefault="280A6141" w14:paraId="202ACC4C" w14:textId="0DB65574">
      <w:pPr>
        <w:pStyle w:val="Normal"/>
        <w:ind w:left="0"/>
        <w:rPr>
          <w:b w:val="0"/>
          <w:bCs w:val="0"/>
        </w:rPr>
      </w:pPr>
      <w:r w:rsidRPr="3E2FBC2C" w:rsidR="46B44C5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Public traffic accessing the site during the </w:t>
      </w:r>
      <w:r w:rsidRPr="3E2FBC2C" w:rsidR="5A0C07C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construction</w:t>
      </w:r>
      <w:r w:rsidRPr="3E2FBC2C" w:rsidR="280A614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process</w:t>
      </w:r>
    </w:p>
    <w:p w:rsidR="4983FE21" w:rsidP="3E2FBC2C" w:rsidRDefault="4983FE21" w14:paraId="3AB79C71" w14:textId="5294F4C9">
      <w:pPr>
        <w:pStyle w:val="Normal"/>
        <w:ind w:left="0"/>
        <w:rPr>
          <w:b w:val="0"/>
          <w:bCs w:val="0"/>
        </w:rPr>
      </w:pPr>
      <w:r w:rsidRPr="3E2FBC2C" w:rsidR="6757938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983FE2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Designated haul routes and restricted r</w:t>
      </w:r>
      <w:r w:rsidRPr="3E2FBC2C" w:rsidR="01C24CEF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outes for construction </w:t>
      </w:r>
      <w:r w:rsidRPr="3E2FBC2C" w:rsidR="61D0B2A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traffic.</w:t>
      </w:r>
    </w:p>
    <w:p w:rsidR="61D0B2A9" w:rsidP="3E2FBC2C" w:rsidRDefault="61D0B2A9" w14:paraId="6BA54F88" w14:textId="48FDC69D">
      <w:pPr>
        <w:pStyle w:val="Normal"/>
        <w:ind w:left="0"/>
        <w:rPr>
          <w:b w:val="0"/>
          <w:bCs w:val="0"/>
        </w:rPr>
      </w:pPr>
      <w:r w:rsidRPr="3E2FBC2C" w:rsidR="115E44A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61D0B2A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Loading, </w:t>
      </w:r>
      <w:r w:rsidRPr="3E2FBC2C" w:rsidR="61D0B2A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unloading</w:t>
      </w:r>
      <w:r w:rsidRPr="3E2FBC2C" w:rsidR="61D0B2A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and manoeuvring of plant and materials. </w:t>
      </w:r>
    </w:p>
    <w:p w:rsidR="4419CC77" w:rsidP="4419CC77" w:rsidRDefault="4419CC77" w14:paraId="0BD7D0AA" w14:textId="1A9CB5CD">
      <w:pPr>
        <w:pStyle w:val="Normal"/>
        <w:rPr>
          <w:b w:val="0"/>
          <w:bCs w:val="0"/>
          <w:sz w:val="22"/>
          <w:szCs w:val="22"/>
        </w:rPr>
      </w:pPr>
    </w:p>
    <w:p w:rsidR="61D0B2A9" w:rsidP="4419CC77" w:rsidRDefault="61D0B2A9" w14:paraId="078ED4FA" w14:textId="1BCF798A">
      <w:pPr>
        <w:pStyle w:val="Normal"/>
        <w:rPr>
          <w:b w:val="0"/>
          <w:bCs w:val="0"/>
          <w:sz w:val="22"/>
          <w:szCs w:val="22"/>
        </w:rPr>
      </w:pPr>
      <w:r w:rsidRPr="32AC501C" w:rsidR="61D0B2A9">
        <w:rPr>
          <w:b w:val="1"/>
          <w:bCs w:val="1"/>
          <w:sz w:val="22"/>
          <w:szCs w:val="22"/>
        </w:rPr>
        <w:t xml:space="preserve">9.3  </w:t>
      </w:r>
      <w:r w:rsidRPr="32AC501C" w:rsidR="61D0B2A9">
        <w:rPr>
          <w:b w:val="0"/>
          <w:bCs w:val="0"/>
          <w:sz w:val="22"/>
          <w:szCs w:val="22"/>
        </w:rPr>
        <w:t>The</w:t>
      </w:r>
      <w:r w:rsidRPr="32AC501C" w:rsidR="61D0B2A9">
        <w:rPr>
          <w:b w:val="0"/>
          <w:bCs w:val="0"/>
          <w:sz w:val="22"/>
          <w:szCs w:val="22"/>
        </w:rPr>
        <w:t xml:space="preserve"> contractor</w:t>
      </w:r>
      <w:r w:rsidRPr="32AC501C" w:rsidR="545A312F">
        <w:rPr>
          <w:b w:val="0"/>
          <w:bCs w:val="0"/>
          <w:sz w:val="22"/>
          <w:szCs w:val="22"/>
        </w:rPr>
        <w:t xml:space="preserve"> will ensure tha</w:t>
      </w:r>
      <w:r w:rsidRPr="32AC501C" w:rsidR="2763A922">
        <w:rPr>
          <w:b w:val="0"/>
          <w:bCs w:val="0"/>
          <w:sz w:val="22"/>
          <w:szCs w:val="22"/>
        </w:rPr>
        <w:t>t all contractors and material suppliers</w:t>
      </w:r>
      <w:r w:rsidRPr="32AC501C" w:rsidR="08699CDE">
        <w:rPr>
          <w:b w:val="0"/>
          <w:bCs w:val="0"/>
          <w:sz w:val="22"/>
          <w:szCs w:val="22"/>
        </w:rPr>
        <w:t xml:space="preserve"> are safely implementing the CTMP during the </w:t>
      </w:r>
      <w:r w:rsidRPr="32AC501C" w:rsidR="08699CDE">
        <w:rPr>
          <w:b w:val="0"/>
          <w:bCs w:val="0"/>
          <w:sz w:val="22"/>
          <w:szCs w:val="22"/>
        </w:rPr>
        <w:t>constr</w:t>
      </w:r>
      <w:r w:rsidRPr="32AC501C" w:rsidR="08699CDE">
        <w:rPr>
          <w:b w:val="0"/>
          <w:bCs w:val="0"/>
          <w:sz w:val="22"/>
          <w:szCs w:val="22"/>
        </w:rPr>
        <w:t xml:space="preserve">uction period.  </w:t>
      </w:r>
    </w:p>
    <w:p w:rsidR="32AC501C" w:rsidP="32AC501C" w:rsidRDefault="32AC501C" w14:paraId="07AEE1DA" w14:textId="3303243A">
      <w:pPr>
        <w:pStyle w:val="Normal"/>
        <w:rPr>
          <w:b w:val="0"/>
          <w:bCs w:val="0"/>
          <w:sz w:val="22"/>
          <w:szCs w:val="22"/>
        </w:rPr>
      </w:pPr>
    </w:p>
    <w:p w:rsidR="08699CDE" w:rsidP="32AC501C" w:rsidRDefault="08699CDE" w14:paraId="48474623" w14:textId="510EB1DD">
      <w:pPr>
        <w:pStyle w:val="Normal"/>
        <w:rPr>
          <w:b w:val="0"/>
          <w:bCs w:val="0"/>
          <w:sz w:val="22"/>
          <w:szCs w:val="22"/>
        </w:rPr>
      </w:pPr>
      <w:r w:rsidRPr="32AC501C" w:rsidR="08699CDE">
        <w:rPr>
          <w:b w:val="1"/>
          <w:bCs w:val="1"/>
          <w:sz w:val="22"/>
          <w:szCs w:val="22"/>
        </w:rPr>
        <w:t xml:space="preserve">9.4  </w:t>
      </w:r>
      <w:r w:rsidRPr="32AC501C" w:rsidR="08699CDE">
        <w:rPr>
          <w:b w:val="0"/>
          <w:bCs w:val="0"/>
          <w:sz w:val="22"/>
          <w:szCs w:val="22"/>
        </w:rPr>
        <w:t>All</w:t>
      </w:r>
      <w:r w:rsidRPr="32AC501C" w:rsidR="08699CDE">
        <w:rPr>
          <w:b w:val="0"/>
          <w:bCs w:val="0"/>
          <w:sz w:val="22"/>
          <w:szCs w:val="22"/>
        </w:rPr>
        <w:t xml:space="preserve"> sub</w:t>
      </w:r>
      <w:r w:rsidRPr="32AC501C" w:rsidR="6FAA3B60">
        <w:rPr>
          <w:b w:val="0"/>
          <w:bCs w:val="0"/>
          <w:sz w:val="22"/>
          <w:szCs w:val="22"/>
        </w:rPr>
        <w:t xml:space="preserve">contractors, operatives and suppliers will be made aware of the CTMP. </w:t>
      </w:r>
    </w:p>
    <w:p w:rsidR="32AC501C" w:rsidP="32AC501C" w:rsidRDefault="32AC501C" w14:paraId="13011F76" w14:textId="705DA556">
      <w:pPr>
        <w:pStyle w:val="Normal"/>
        <w:rPr>
          <w:b w:val="0"/>
          <w:bCs w:val="0"/>
          <w:sz w:val="22"/>
          <w:szCs w:val="22"/>
        </w:rPr>
      </w:pPr>
    </w:p>
    <w:p w:rsidR="6FAA3B60" w:rsidP="3E2FBC2C" w:rsidRDefault="6FAA3B60" w14:paraId="203A8497" w14:textId="09BFEB4E">
      <w:pPr>
        <w:pStyle w:val="Normal"/>
        <w:rPr>
          <w:b w:val="0"/>
          <w:bCs w:val="0"/>
          <w:sz w:val="22"/>
          <w:szCs w:val="22"/>
        </w:rPr>
      </w:pPr>
      <w:r w:rsidRPr="3E2FBC2C" w:rsidR="6FAA3B60">
        <w:rPr>
          <w:b w:val="1"/>
          <w:bCs w:val="1"/>
          <w:sz w:val="22"/>
          <w:szCs w:val="22"/>
        </w:rPr>
        <w:t>9.5</w:t>
      </w:r>
      <w:r w:rsidRPr="3E2FBC2C" w:rsidR="5ED07AB8">
        <w:rPr>
          <w:b w:val="1"/>
          <w:bCs w:val="1"/>
          <w:sz w:val="22"/>
          <w:szCs w:val="22"/>
        </w:rPr>
        <w:t xml:space="preserve">  </w:t>
      </w:r>
      <w:r w:rsidRPr="3E2FBC2C" w:rsidR="5ED07AB8">
        <w:rPr>
          <w:b w:val="0"/>
          <w:bCs w:val="0"/>
          <w:sz w:val="22"/>
          <w:szCs w:val="22"/>
        </w:rPr>
        <w:t>The</w:t>
      </w:r>
      <w:r w:rsidRPr="3E2FBC2C" w:rsidR="5ED07AB8">
        <w:rPr>
          <w:b w:val="0"/>
          <w:bCs w:val="0"/>
          <w:sz w:val="22"/>
          <w:szCs w:val="22"/>
        </w:rPr>
        <w:t xml:space="preserve"> primary access to the works area/compound for all construction will o</w:t>
      </w:r>
      <w:r w:rsidRPr="3E2FBC2C" w:rsidR="575D44D1">
        <w:rPr>
          <w:b w:val="0"/>
          <w:bCs w:val="0"/>
          <w:sz w:val="22"/>
          <w:szCs w:val="22"/>
        </w:rPr>
        <w:t xml:space="preserve">ff an unnamed road, which </w:t>
      </w:r>
      <w:r w:rsidRPr="3E2FBC2C" w:rsidR="5E21CAFF">
        <w:rPr>
          <w:b w:val="0"/>
          <w:bCs w:val="0"/>
          <w:sz w:val="22"/>
          <w:szCs w:val="22"/>
        </w:rPr>
        <w:t>forms a priority junction with the A483</w:t>
      </w:r>
      <w:r w:rsidRPr="3E2FBC2C" w:rsidR="5E21CAFF">
        <w:rPr>
          <w:b w:val="0"/>
          <w:bCs w:val="0"/>
          <w:sz w:val="22"/>
          <w:szCs w:val="22"/>
        </w:rPr>
        <w:t xml:space="preserve">.  </w:t>
      </w:r>
      <w:r w:rsidRPr="3E2FBC2C" w:rsidR="605BE1E7">
        <w:rPr>
          <w:b w:val="0"/>
          <w:bCs w:val="0"/>
          <w:sz w:val="22"/>
          <w:szCs w:val="22"/>
        </w:rPr>
        <w:t>A temporary access road will be c</w:t>
      </w:r>
      <w:r w:rsidRPr="3E2FBC2C" w:rsidR="6A38E4BF">
        <w:rPr>
          <w:b w:val="0"/>
          <w:bCs w:val="0"/>
          <w:sz w:val="22"/>
          <w:szCs w:val="22"/>
        </w:rPr>
        <w:t xml:space="preserve">onstructed </w:t>
      </w:r>
      <w:r w:rsidRPr="3E2FBC2C" w:rsidR="605BE1E7">
        <w:rPr>
          <w:b w:val="0"/>
          <w:bCs w:val="0"/>
          <w:sz w:val="22"/>
          <w:szCs w:val="22"/>
        </w:rPr>
        <w:t>across farmland</w:t>
      </w:r>
      <w:r w:rsidRPr="3E2FBC2C" w:rsidR="0BEF2CB5">
        <w:rPr>
          <w:b w:val="0"/>
          <w:bCs w:val="0"/>
          <w:sz w:val="22"/>
          <w:szCs w:val="22"/>
        </w:rPr>
        <w:t xml:space="preserve"> and a small parc</w:t>
      </w:r>
      <w:r w:rsidRPr="3E2FBC2C" w:rsidR="4E916F99">
        <w:rPr>
          <w:b w:val="0"/>
          <w:bCs w:val="0"/>
          <w:sz w:val="22"/>
          <w:szCs w:val="22"/>
        </w:rPr>
        <w:t xml:space="preserve">el </w:t>
      </w:r>
      <w:r w:rsidRPr="3E2FBC2C" w:rsidR="0BEF2CB5">
        <w:rPr>
          <w:b w:val="0"/>
          <w:bCs w:val="0"/>
          <w:sz w:val="22"/>
          <w:szCs w:val="22"/>
        </w:rPr>
        <w:t>of Mid Wales Road Trunk Agency (NMWRTA)</w:t>
      </w:r>
      <w:r w:rsidRPr="3E2FBC2C" w:rsidR="3B1DDA65">
        <w:rPr>
          <w:b w:val="0"/>
          <w:bCs w:val="0"/>
          <w:sz w:val="22"/>
          <w:szCs w:val="22"/>
        </w:rPr>
        <w:t xml:space="preserve"> land</w:t>
      </w:r>
      <w:r w:rsidRPr="3E2FBC2C" w:rsidR="0BEF2CB5">
        <w:rPr>
          <w:b w:val="0"/>
          <w:bCs w:val="0"/>
          <w:sz w:val="22"/>
          <w:szCs w:val="22"/>
        </w:rPr>
        <w:t xml:space="preserve">.  </w:t>
      </w:r>
      <w:r w:rsidRPr="3E2FBC2C" w:rsidR="605BE1E7">
        <w:rPr>
          <w:b w:val="0"/>
          <w:bCs w:val="0"/>
          <w:sz w:val="22"/>
          <w:szCs w:val="22"/>
        </w:rPr>
        <w:t xml:space="preserve"> </w:t>
      </w:r>
      <w:r w:rsidRPr="3E2FBC2C" w:rsidR="793A0641">
        <w:rPr>
          <w:b w:val="0"/>
          <w:bCs w:val="0"/>
          <w:sz w:val="22"/>
          <w:szCs w:val="22"/>
        </w:rPr>
        <w:t>A</w:t>
      </w:r>
      <w:r w:rsidRPr="3E2FBC2C" w:rsidR="605BE1E7">
        <w:rPr>
          <w:b w:val="0"/>
          <w:bCs w:val="0"/>
          <w:sz w:val="22"/>
          <w:szCs w:val="22"/>
        </w:rPr>
        <w:t xml:space="preserve"> </w:t>
      </w:r>
    </w:p>
    <w:p w:rsidR="6FAA3B60" w:rsidP="32AC501C" w:rsidRDefault="6FAA3B60" w14:paraId="5FED503F" w14:textId="0F33A542">
      <w:pPr>
        <w:pStyle w:val="Normal"/>
        <w:rPr>
          <w:b w:val="0"/>
          <w:bCs w:val="0"/>
          <w:sz w:val="22"/>
          <w:szCs w:val="22"/>
        </w:rPr>
      </w:pPr>
      <w:r w:rsidRPr="3E2FBC2C" w:rsidR="605BE1E7">
        <w:rPr>
          <w:b w:val="0"/>
          <w:bCs w:val="0"/>
          <w:sz w:val="22"/>
          <w:szCs w:val="22"/>
        </w:rPr>
        <w:t>temporary causeway will be constru</w:t>
      </w:r>
      <w:r w:rsidRPr="3E2FBC2C" w:rsidR="7E34735E">
        <w:rPr>
          <w:b w:val="0"/>
          <w:bCs w:val="0"/>
          <w:sz w:val="22"/>
          <w:szCs w:val="22"/>
        </w:rPr>
        <w:t>c</w:t>
      </w:r>
      <w:r w:rsidRPr="3E2FBC2C" w:rsidR="605BE1E7">
        <w:rPr>
          <w:b w:val="0"/>
          <w:bCs w:val="0"/>
          <w:sz w:val="22"/>
          <w:szCs w:val="22"/>
        </w:rPr>
        <w:t>ted over the canal</w:t>
      </w:r>
      <w:r w:rsidRPr="3E2FBC2C" w:rsidR="734D5941">
        <w:rPr>
          <w:b w:val="0"/>
          <w:bCs w:val="0"/>
          <w:sz w:val="22"/>
          <w:szCs w:val="22"/>
        </w:rPr>
        <w:t xml:space="preserve"> (Figure </w:t>
      </w:r>
      <w:r w:rsidRPr="3E2FBC2C" w:rsidR="3C6DF6EC">
        <w:rPr>
          <w:b w:val="0"/>
          <w:bCs w:val="0"/>
          <w:sz w:val="22"/>
          <w:szCs w:val="22"/>
        </w:rPr>
        <w:t>3</w:t>
      </w:r>
      <w:r w:rsidRPr="3E2FBC2C" w:rsidR="734D5941">
        <w:rPr>
          <w:b w:val="0"/>
          <w:bCs w:val="0"/>
          <w:sz w:val="22"/>
          <w:szCs w:val="22"/>
        </w:rPr>
        <w:t>).</w:t>
      </w:r>
      <w:r w:rsidRPr="3E2FBC2C" w:rsidR="734D5941">
        <w:rPr>
          <w:b w:val="0"/>
          <w:bCs w:val="0"/>
          <w:sz w:val="22"/>
          <w:szCs w:val="22"/>
        </w:rPr>
        <w:t xml:space="preserve">  </w:t>
      </w:r>
    </w:p>
    <w:p w:rsidR="3E2FBC2C" w:rsidP="3E2FBC2C" w:rsidRDefault="3E2FBC2C" w14:paraId="6EB6CDDF" w14:textId="6170DC80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2A7695EA" w14:textId="6918ADA5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1471C507" w14:textId="334FE21C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1DC05BE3" w14:textId="4D55DC02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4F871B52" w14:textId="4A98F154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22D75692" w14:textId="03966CE4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6779DC8F" w14:textId="1440545B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2711F0B5" w14:textId="4D8BBE8D">
      <w:pPr>
        <w:pStyle w:val="Normal"/>
        <w:rPr>
          <w:b w:val="0"/>
          <w:bCs w:val="0"/>
          <w:sz w:val="18"/>
          <w:szCs w:val="18"/>
        </w:rPr>
      </w:pPr>
    </w:p>
    <w:p w:rsidR="3E2FBC2C" w:rsidP="3E2FBC2C" w:rsidRDefault="3E2FBC2C" w14:paraId="6E5B5060" w14:textId="4FC019B6">
      <w:pPr>
        <w:pStyle w:val="Normal"/>
        <w:rPr>
          <w:b w:val="0"/>
          <w:bCs w:val="0"/>
          <w:sz w:val="18"/>
          <w:szCs w:val="18"/>
        </w:rPr>
      </w:pPr>
    </w:p>
    <w:p w:rsidR="14FB02D8" w:rsidP="3E2FBC2C" w:rsidRDefault="14FB02D8" w14:paraId="17282217" w14:textId="16D82D56">
      <w:pPr>
        <w:pStyle w:val="Normal"/>
        <w:rPr>
          <w:b w:val="0"/>
          <w:bCs w:val="0"/>
          <w:sz w:val="18"/>
          <w:szCs w:val="18"/>
        </w:rPr>
      </w:pPr>
      <w:r w:rsidRPr="3E2FBC2C" w:rsidR="14FB02D8">
        <w:rPr>
          <w:b w:val="0"/>
          <w:bCs w:val="0"/>
          <w:sz w:val="18"/>
          <w:szCs w:val="18"/>
        </w:rPr>
        <w:t xml:space="preserve">Figure </w:t>
      </w:r>
      <w:r w:rsidRPr="3E2FBC2C" w:rsidR="6FE7B7E1">
        <w:rPr>
          <w:b w:val="0"/>
          <w:bCs w:val="0"/>
          <w:sz w:val="18"/>
          <w:szCs w:val="18"/>
        </w:rPr>
        <w:t>3</w:t>
      </w:r>
      <w:r w:rsidRPr="3E2FBC2C" w:rsidR="2CADD475">
        <w:rPr>
          <w:b w:val="0"/>
          <w:bCs w:val="0"/>
          <w:sz w:val="18"/>
          <w:szCs w:val="18"/>
        </w:rPr>
        <w:t xml:space="preserve">  Temporary</w:t>
      </w:r>
      <w:r w:rsidRPr="3E2FBC2C" w:rsidR="0FCF41F6">
        <w:rPr>
          <w:b w:val="0"/>
          <w:bCs w:val="0"/>
          <w:sz w:val="18"/>
          <w:szCs w:val="18"/>
        </w:rPr>
        <w:t xml:space="preserve"> access route and canal causeway</w:t>
      </w:r>
    </w:p>
    <w:p w:rsidR="7357C395" w:rsidP="7357C395" w:rsidRDefault="7357C395" w14:paraId="184BFC29" w14:textId="236F0228">
      <w:pPr>
        <w:pStyle w:val="Normal"/>
        <w:rPr>
          <w:b w:val="0"/>
          <w:bCs w:val="0"/>
          <w:sz w:val="22"/>
          <w:szCs w:val="22"/>
        </w:rPr>
      </w:pPr>
    </w:p>
    <w:p w:rsidR="14FB02D8" w:rsidP="7357C395" w:rsidRDefault="14FB02D8" w14:paraId="66BE22BE" w14:textId="1ECD8450">
      <w:pPr>
        <w:pStyle w:val="Normal"/>
      </w:pPr>
      <w:r w:rsidR="14FB02D8">
        <w:drawing>
          <wp:inline wp14:editId="00CACB1A" wp14:anchorId="647D762B">
            <wp:extent cx="6257925" cy="4114800"/>
            <wp:effectExtent l="0" t="0" r="0" b="0"/>
            <wp:docPr id="907492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830aeb27d64d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57C395" w:rsidP="7357C395" w:rsidRDefault="7357C395" w14:paraId="42A74CDE" w14:textId="23E91323">
      <w:pPr>
        <w:pStyle w:val="Normal"/>
        <w:rPr>
          <w:b w:val="0"/>
          <w:bCs w:val="0"/>
          <w:sz w:val="22"/>
          <w:szCs w:val="22"/>
        </w:rPr>
      </w:pPr>
    </w:p>
    <w:p w:rsidR="32AC501C" w:rsidP="32AC501C" w:rsidRDefault="32AC501C" w14:paraId="0312E47C" w14:textId="4FA4A311">
      <w:pPr>
        <w:pStyle w:val="Normal"/>
        <w:rPr>
          <w:b w:val="0"/>
          <w:bCs w:val="0"/>
          <w:sz w:val="22"/>
          <w:szCs w:val="22"/>
        </w:rPr>
      </w:pPr>
    </w:p>
    <w:p w:rsidR="17419473" w:rsidP="32AC501C" w:rsidRDefault="17419473" w14:paraId="5E950E0B" w14:textId="33983D66">
      <w:pPr>
        <w:pStyle w:val="Normal"/>
        <w:rPr>
          <w:b w:val="0"/>
          <w:bCs w:val="0"/>
          <w:sz w:val="22"/>
          <w:szCs w:val="22"/>
        </w:rPr>
      </w:pPr>
      <w:r w:rsidRPr="32AC501C" w:rsidR="17419473">
        <w:rPr>
          <w:b w:val="1"/>
          <w:bCs w:val="1"/>
          <w:sz w:val="22"/>
          <w:szCs w:val="22"/>
        </w:rPr>
        <w:t>9.6</w:t>
      </w:r>
      <w:r w:rsidRPr="32AC501C" w:rsidR="17419473">
        <w:rPr>
          <w:b w:val="0"/>
          <w:bCs w:val="0"/>
          <w:sz w:val="22"/>
          <w:szCs w:val="22"/>
        </w:rPr>
        <w:t xml:space="preserve">  The</w:t>
      </w:r>
      <w:r w:rsidRPr="32AC501C" w:rsidR="17419473">
        <w:rPr>
          <w:b w:val="0"/>
          <w:bCs w:val="0"/>
          <w:sz w:val="22"/>
          <w:szCs w:val="22"/>
        </w:rPr>
        <w:t xml:space="preserve"> following traffic </w:t>
      </w:r>
      <w:r w:rsidRPr="32AC501C" w:rsidR="17419473">
        <w:rPr>
          <w:b w:val="0"/>
          <w:bCs w:val="0"/>
          <w:sz w:val="22"/>
          <w:szCs w:val="22"/>
        </w:rPr>
        <w:t>management</w:t>
      </w:r>
      <w:r w:rsidRPr="32AC501C" w:rsidR="17419473">
        <w:rPr>
          <w:b w:val="0"/>
          <w:bCs w:val="0"/>
          <w:sz w:val="22"/>
          <w:szCs w:val="22"/>
        </w:rPr>
        <w:t xml:space="preserve"> principes will be</w:t>
      </w:r>
      <w:r w:rsidRPr="32AC501C" w:rsidR="17419473">
        <w:rPr>
          <w:b w:val="0"/>
          <w:bCs w:val="0"/>
          <w:sz w:val="22"/>
          <w:szCs w:val="22"/>
        </w:rPr>
        <w:t xml:space="preserve"> </w:t>
      </w:r>
      <w:r w:rsidRPr="32AC501C" w:rsidR="17419473">
        <w:rPr>
          <w:b w:val="0"/>
          <w:bCs w:val="0"/>
          <w:sz w:val="22"/>
          <w:szCs w:val="22"/>
        </w:rPr>
        <w:t>observe</w:t>
      </w:r>
      <w:r w:rsidRPr="32AC501C" w:rsidR="17419473">
        <w:rPr>
          <w:b w:val="0"/>
          <w:bCs w:val="0"/>
          <w:sz w:val="22"/>
          <w:szCs w:val="22"/>
        </w:rPr>
        <w:t>d</w:t>
      </w:r>
      <w:r w:rsidRPr="32AC501C" w:rsidR="17419473">
        <w:rPr>
          <w:b w:val="0"/>
          <w:bCs w:val="0"/>
          <w:sz w:val="22"/>
          <w:szCs w:val="22"/>
        </w:rPr>
        <w:t xml:space="preserve">: </w:t>
      </w:r>
      <w:r w:rsidRPr="32AC501C" w:rsidR="605BE1E7">
        <w:rPr>
          <w:b w:val="0"/>
          <w:bCs w:val="0"/>
          <w:sz w:val="22"/>
          <w:szCs w:val="22"/>
        </w:rPr>
        <w:t xml:space="preserve">  </w:t>
      </w:r>
    </w:p>
    <w:p w:rsidR="6C5361A4" w:rsidP="3E2FBC2C" w:rsidRDefault="6C5361A4" w14:paraId="10349502" w14:textId="273F476F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1BDC035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6C5361A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Delivery vehicles will supply and remove materials from site using the access track and </w:t>
      </w:r>
      <w:r w:rsidRPr="3E2FBC2C" w:rsidR="6C5361A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the contracto</w:t>
      </w:r>
      <w:r w:rsidRPr="3E2FBC2C" w:rsidR="6C5361A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r’s compound.</w:t>
      </w:r>
    </w:p>
    <w:p w:rsidR="6C5361A4" w:rsidP="3E2FBC2C" w:rsidRDefault="6C5361A4" w14:paraId="5B722993" w14:textId="2F14D37F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DD9CBB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6C5361A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Delivery vehicles whenever practical will avoid peak public traffic hours to reduce traffic congestion and nuisance to the existing road and highway network</w:t>
      </w:r>
      <w:r w:rsidRPr="3E2FBC2C" w:rsidR="6C5361A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.</w:t>
      </w:r>
      <w:r w:rsidRPr="3E2FBC2C" w:rsidR="78D5682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 </w:t>
      </w:r>
      <w:r w:rsidRPr="3E2FBC2C" w:rsidR="78D5682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No deliveries shall be made on Sundays or statutory banks holidays unless under exceptional circumstances and agreed with local authority. </w:t>
      </w:r>
    </w:p>
    <w:p w:rsidR="3A337410" w:rsidP="3E2FBC2C" w:rsidRDefault="3A337410" w14:paraId="65D031DA" w14:textId="6405E93E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1FA52C9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35EC9E6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To avoid construction traffic congestion </w:t>
      </w:r>
      <w:r w:rsidRPr="3E2FBC2C" w:rsidR="3A33741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and nuisance to the surrounding area all suppliers and contractors will be made aware of traffic routes</w:t>
      </w:r>
      <w:r w:rsidRPr="3E2FBC2C" w:rsidR="3A33741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  <w:r w:rsidRPr="3E2FBC2C" w:rsidR="3E43D0F2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</w:p>
    <w:p w:rsidR="3E43D0F2" w:rsidP="3E2FBC2C" w:rsidRDefault="3E43D0F2" w14:paraId="663820C3" w14:textId="3B15668D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0179C0F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2B40182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At certain times of the year, it may be necessary to provide a </w:t>
      </w:r>
      <w:r w:rsidRPr="3E2FBC2C" w:rsidR="2B40182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wheelwash</w:t>
      </w:r>
      <w:r w:rsidRPr="3E2FBC2C" w:rsidR="2B40182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facility during export activities</w:t>
      </w:r>
      <w:r w:rsidRPr="3E2FBC2C" w:rsidR="2B40182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  <w:r w:rsidRPr="3E2FBC2C" w:rsidR="2B40182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Road sweepers </w:t>
      </w:r>
      <w:r w:rsidRPr="3E2FBC2C" w:rsidR="08CBC1A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will be used as </w:t>
      </w:r>
      <w:r w:rsidRPr="3E2FBC2C" w:rsidR="08CBC1A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required</w:t>
      </w:r>
      <w:r w:rsidRPr="3E2FBC2C" w:rsidR="08CBC1A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to keep the local access roads clean.  </w:t>
      </w:r>
      <w:r w:rsidRPr="3E2FBC2C" w:rsidR="3E43D0F2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 </w:t>
      </w:r>
    </w:p>
    <w:p w:rsidR="4FEE2613" w:rsidP="3E2FBC2C" w:rsidRDefault="4FEE2613" w14:paraId="2FAE3273" w14:textId="5788B8AC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4634008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4FEE261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All materials will be loaded with the site compound/boundary of the workin</w:t>
      </w:r>
      <w:r w:rsidRPr="3E2FBC2C" w:rsidR="1D7FD11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g</w:t>
      </w:r>
      <w:r w:rsidRPr="3E2FBC2C" w:rsidR="4FEE261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zone to minimise congestion</w:t>
      </w:r>
      <w:r w:rsidRPr="3E2FBC2C" w:rsidR="4FEE261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374FE64F" w:rsidP="3E2FBC2C" w:rsidRDefault="374FE64F" w14:paraId="0ADD91B8" w14:textId="23ECF36F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3341032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374FE64F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04EED8B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For environmental and road safety all material containers leaving the site will be appropriately covered to avoid soiling of the roads and highway</w:t>
      </w:r>
      <w:r w:rsidRPr="3E2FBC2C" w:rsidR="04EED8B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  <w:r w:rsidRPr="3E2FBC2C" w:rsidR="04EED8B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E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ngines of all vehicles, mobile and fixed plant on site are not to be left runn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ing 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unnecessarily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4662F131" w:rsidP="3E2FBC2C" w:rsidRDefault="4662F131" w14:paraId="2B15BC28" w14:textId="63D1BC8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 w:hanging="0"/>
        <w:jc w:val="left"/>
        <w:rPr>
          <w:b w:val="0"/>
          <w:bCs w:val="0"/>
          <w:sz w:val="22"/>
          <w:szCs w:val="22"/>
        </w:rPr>
      </w:pPr>
      <w:r w:rsidRPr="3E2FBC2C" w:rsidR="36DBDCA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Plant will be well 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maintained</w:t>
      </w:r>
      <w:r w:rsidRPr="3E2FBC2C" w:rsidR="4662F13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, with routine servicing of plant 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and vehicles to be completed 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in accordance with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the manufacturers recommendations and records 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maintained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for the work undertaken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7FCBFAB7" w:rsidP="3E2FBC2C" w:rsidRDefault="7FCBFAB7" w14:paraId="47335D5F" w14:textId="4395322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 w:hanging="0"/>
        <w:jc w:val="left"/>
        <w:rPr>
          <w:b w:val="0"/>
          <w:bCs w:val="0"/>
          <w:sz w:val="22"/>
          <w:szCs w:val="22"/>
        </w:rPr>
      </w:pPr>
      <w:r w:rsidRPr="3E2FBC2C" w:rsidR="176B60C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All project vehicles will hold current MOT certificates where applicable and where 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required</w:t>
      </w:r>
      <w:r w:rsidRPr="3E2FBC2C" w:rsidR="7FCBFAB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due to the age of the vehicles and they will 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comply with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exhaust emission regulation for their class.</w:t>
      </w:r>
    </w:p>
    <w:p w:rsidR="7C3F4DCE" w:rsidP="3E2FBC2C" w:rsidRDefault="7C3F4DCE" w14:paraId="52F55396" w14:textId="4D86875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 w:hanging="0"/>
        <w:jc w:val="left"/>
        <w:rPr>
          <w:b w:val="0"/>
          <w:bCs w:val="0"/>
          <w:sz w:val="22"/>
          <w:szCs w:val="22"/>
        </w:rPr>
      </w:pPr>
      <w:r w:rsidRPr="3E2FBC2C" w:rsidR="3B210D6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Avoid the use of 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diesel or petrol powered</w:t>
      </w:r>
      <w:r w:rsidRPr="3E2FBC2C" w:rsidR="7C3F4DC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generators as much as possible</w:t>
      </w:r>
      <w:r w:rsidRPr="3E2FBC2C" w:rsidR="3407782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, using battery powered equipment </w:t>
      </w:r>
      <w:r w:rsidRPr="3E2FBC2C" w:rsidR="3407782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where</w:t>
      </w:r>
      <w:r w:rsidRPr="3E2FBC2C" w:rsidR="3407782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practical</w:t>
      </w:r>
      <w:r w:rsidRPr="3E2FBC2C" w:rsidR="3407782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34077829" w:rsidP="3E2FBC2C" w:rsidRDefault="34077829" w14:paraId="20FC2920" w14:textId="06904994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 w:hanging="0"/>
        <w:jc w:val="left"/>
        <w:rPr>
          <w:b w:val="0"/>
          <w:bCs w:val="0"/>
          <w:sz w:val="22"/>
          <w:szCs w:val="22"/>
        </w:rPr>
      </w:pPr>
      <w:r w:rsidRPr="3E2FBC2C" w:rsidR="73732091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3407782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All commercial road vehicles used in construction </w:t>
      </w:r>
      <w:r w:rsidRPr="3E2FBC2C" w:rsidR="18A6E78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must meet the European Emission Standards </w:t>
      </w:r>
      <w:r w:rsidRPr="3E2FBC2C" w:rsidR="18A6E78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pursuant to</w:t>
      </w:r>
      <w:r w:rsidRPr="3E2FBC2C" w:rsidR="18A6E78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EC Directive 99/69/EC (commonly known as Euro standards) of Euro 3 during any works</w:t>
      </w:r>
      <w:r w:rsidRPr="3E2FBC2C" w:rsidR="18A6E78E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32AC501C" w:rsidP="3E2FBC2C" w:rsidRDefault="32AC501C" w14:paraId="6C9C4ABB" w14:textId="3FAE4855">
      <w:pPr>
        <w:pStyle w:val="Normal"/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b w:val="0"/>
          <w:bCs w:val="0"/>
          <w:sz w:val="22"/>
          <w:szCs w:val="22"/>
        </w:rPr>
      </w:pPr>
    </w:p>
    <w:p w:rsidR="315CD617" w:rsidP="32AC501C" w:rsidRDefault="315CD617" w14:paraId="3391CB66" w14:textId="69EFEF7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sz w:val="22"/>
          <w:szCs w:val="22"/>
        </w:rPr>
      </w:pPr>
      <w:r w:rsidRPr="32AC501C" w:rsidR="315CD617">
        <w:rPr>
          <w:b w:val="1"/>
          <w:bCs w:val="1"/>
          <w:sz w:val="22"/>
          <w:szCs w:val="22"/>
        </w:rPr>
        <w:t xml:space="preserve">9.7   </w:t>
      </w:r>
      <w:r w:rsidRPr="32AC501C" w:rsidR="315CD617">
        <w:rPr>
          <w:b w:val="0"/>
          <w:bCs w:val="0"/>
          <w:sz w:val="22"/>
          <w:szCs w:val="22"/>
        </w:rPr>
        <w:t>Only a limited number of car and HGV constr</w:t>
      </w:r>
      <w:r w:rsidRPr="32AC501C" w:rsidR="275BD854">
        <w:rPr>
          <w:b w:val="0"/>
          <w:bCs w:val="0"/>
          <w:sz w:val="22"/>
          <w:szCs w:val="22"/>
        </w:rPr>
        <w:t>uction movements typically occur during the peak hours of 8:30 – 9:15 and 15:00 – 16:00</w:t>
      </w:r>
      <w:r w:rsidRPr="32AC501C" w:rsidR="275BD854">
        <w:rPr>
          <w:b w:val="0"/>
          <w:bCs w:val="0"/>
          <w:sz w:val="22"/>
          <w:szCs w:val="22"/>
        </w:rPr>
        <w:t xml:space="preserve">.  </w:t>
      </w:r>
      <w:r w:rsidRPr="32AC501C" w:rsidR="275BD854">
        <w:rPr>
          <w:b w:val="0"/>
          <w:bCs w:val="0"/>
          <w:sz w:val="22"/>
          <w:szCs w:val="22"/>
        </w:rPr>
        <w:t>The working hours of most operatives would not coincide wi</w:t>
      </w:r>
      <w:r w:rsidRPr="32AC501C" w:rsidR="47D6C69E">
        <w:rPr>
          <w:b w:val="0"/>
          <w:bCs w:val="0"/>
          <w:sz w:val="22"/>
          <w:szCs w:val="22"/>
        </w:rPr>
        <w:t>th the network peak and construction processes would be programmed to avoid the more congested periods</w:t>
      </w:r>
      <w:r w:rsidRPr="32AC501C" w:rsidR="47D6C69E">
        <w:rPr>
          <w:b w:val="0"/>
          <w:bCs w:val="0"/>
          <w:sz w:val="22"/>
          <w:szCs w:val="22"/>
        </w:rPr>
        <w:t xml:space="preserve">.  </w:t>
      </w:r>
    </w:p>
    <w:p w:rsidR="32AC501C" w:rsidP="32AC501C" w:rsidRDefault="32AC501C" w14:paraId="70D28319" w14:textId="2629197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sz w:val="22"/>
          <w:szCs w:val="22"/>
        </w:rPr>
      </w:pPr>
    </w:p>
    <w:p w:rsidR="66B6F6F2" w:rsidP="32AC501C" w:rsidRDefault="66B6F6F2" w14:paraId="391937A3" w14:textId="6A0EA1A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sz w:val="22"/>
          <w:szCs w:val="22"/>
        </w:rPr>
      </w:pPr>
      <w:r w:rsidRPr="32AC501C" w:rsidR="66B6F6F2">
        <w:rPr>
          <w:b w:val="1"/>
          <w:bCs w:val="1"/>
          <w:sz w:val="22"/>
          <w:szCs w:val="22"/>
        </w:rPr>
        <w:t xml:space="preserve">9.8  </w:t>
      </w:r>
      <w:r w:rsidRPr="32AC501C" w:rsidR="66B6F6F2">
        <w:rPr>
          <w:b w:val="0"/>
          <w:bCs w:val="0"/>
          <w:sz w:val="22"/>
          <w:szCs w:val="22"/>
        </w:rPr>
        <w:t>Only</w:t>
      </w:r>
      <w:r w:rsidRPr="32AC501C" w:rsidR="66B6F6F2">
        <w:rPr>
          <w:b w:val="0"/>
          <w:bCs w:val="0"/>
          <w:sz w:val="22"/>
          <w:szCs w:val="22"/>
        </w:rPr>
        <w:t xml:space="preserve"> trained, certified and</w:t>
      </w:r>
      <w:r w:rsidRPr="32AC501C" w:rsidR="791813AB">
        <w:rPr>
          <w:b w:val="0"/>
          <w:bCs w:val="0"/>
          <w:sz w:val="22"/>
          <w:szCs w:val="22"/>
        </w:rPr>
        <w:t xml:space="preserve"> competent operatives will be allowed to </w:t>
      </w:r>
      <w:r w:rsidRPr="32AC501C" w:rsidR="791813AB">
        <w:rPr>
          <w:b w:val="0"/>
          <w:bCs w:val="0"/>
          <w:sz w:val="22"/>
          <w:szCs w:val="22"/>
        </w:rPr>
        <w:t>operate</w:t>
      </w:r>
      <w:r w:rsidRPr="32AC501C" w:rsidR="791813AB">
        <w:rPr>
          <w:b w:val="0"/>
          <w:bCs w:val="0"/>
          <w:sz w:val="22"/>
          <w:szCs w:val="22"/>
        </w:rPr>
        <w:t xml:space="preserve"> the plant machinery</w:t>
      </w:r>
      <w:r w:rsidRPr="32AC501C" w:rsidR="791813AB">
        <w:rPr>
          <w:b w:val="0"/>
          <w:bCs w:val="0"/>
          <w:sz w:val="22"/>
          <w:szCs w:val="22"/>
        </w:rPr>
        <w:t xml:space="preserve">.  </w:t>
      </w:r>
      <w:r w:rsidRPr="32AC501C" w:rsidR="791813AB">
        <w:rPr>
          <w:b w:val="0"/>
          <w:bCs w:val="0"/>
          <w:sz w:val="22"/>
          <w:szCs w:val="22"/>
        </w:rPr>
        <w:t xml:space="preserve">A record of all operative’s certificates should be kept in the site office.  </w:t>
      </w:r>
    </w:p>
    <w:p w:rsidR="32AC501C" w:rsidP="32AC501C" w:rsidRDefault="32AC501C" w14:paraId="5B89FD5C" w14:textId="5995456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sz w:val="22"/>
          <w:szCs w:val="22"/>
        </w:rPr>
      </w:pPr>
    </w:p>
    <w:p w:rsidR="6042A896" w:rsidP="3C0ECB25" w:rsidRDefault="6042A896" w14:paraId="29C2938B" w14:textId="4179AB76">
      <w:pPr>
        <w:pStyle w:val="Normal"/>
        <w:suppressLineNumbers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sz w:val="22"/>
          <w:szCs w:val="22"/>
        </w:rPr>
      </w:pPr>
      <w:r w:rsidRPr="3E2FBC2C" w:rsidR="65419302">
        <w:rPr>
          <w:b w:val="1"/>
          <w:bCs w:val="1"/>
          <w:sz w:val="22"/>
          <w:szCs w:val="22"/>
        </w:rPr>
        <w:t>9.9</w:t>
      </w:r>
      <w:r w:rsidRPr="3E2FBC2C" w:rsidR="4C8A512B">
        <w:rPr>
          <w:b w:val="1"/>
          <w:bCs w:val="1"/>
          <w:sz w:val="22"/>
          <w:szCs w:val="22"/>
        </w:rPr>
        <w:t xml:space="preserve">  </w:t>
      </w:r>
      <w:r w:rsidRPr="3E2FBC2C" w:rsidR="4C8A512B">
        <w:rPr>
          <w:b w:val="0"/>
          <w:bCs w:val="0"/>
          <w:sz w:val="22"/>
          <w:szCs w:val="22"/>
        </w:rPr>
        <w:t>All</w:t>
      </w:r>
      <w:r w:rsidRPr="3E2FBC2C" w:rsidR="4C8A512B">
        <w:rPr>
          <w:b w:val="0"/>
          <w:bCs w:val="0"/>
          <w:sz w:val="22"/>
          <w:szCs w:val="22"/>
        </w:rPr>
        <w:t xml:space="preserve"> plant should </w:t>
      </w:r>
      <w:r w:rsidRPr="3E2FBC2C" w:rsidR="3409AD2E">
        <w:rPr>
          <w:b w:val="0"/>
          <w:bCs w:val="0"/>
          <w:sz w:val="22"/>
          <w:szCs w:val="22"/>
        </w:rPr>
        <w:t>come to</w:t>
      </w:r>
      <w:r w:rsidRPr="3E2FBC2C" w:rsidR="4C8A512B">
        <w:rPr>
          <w:b w:val="0"/>
          <w:bCs w:val="0"/>
          <w:sz w:val="22"/>
          <w:szCs w:val="22"/>
        </w:rPr>
        <w:t xml:space="preserve"> site with a current and up to date rec</w:t>
      </w:r>
      <w:r w:rsidRPr="3E2FBC2C" w:rsidR="5725369B">
        <w:rPr>
          <w:b w:val="0"/>
          <w:bCs w:val="0"/>
          <w:sz w:val="22"/>
          <w:szCs w:val="22"/>
        </w:rPr>
        <w:t>ord of service and annual inspection sheet</w:t>
      </w:r>
      <w:r w:rsidRPr="3E2FBC2C" w:rsidR="5725369B">
        <w:rPr>
          <w:b w:val="0"/>
          <w:bCs w:val="0"/>
          <w:sz w:val="22"/>
          <w:szCs w:val="22"/>
        </w:rPr>
        <w:t xml:space="preserve">.  </w:t>
      </w:r>
      <w:r w:rsidRPr="3E2FBC2C" w:rsidR="5725369B">
        <w:rPr>
          <w:b w:val="0"/>
          <w:bCs w:val="0"/>
          <w:sz w:val="22"/>
          <w:szCs w:val="22"/>
        </w:rPr>
        <w:t>An onsite weekly inspection will be carried out</w:t>
      </w:r>
      <w:r w:rsidRPr="3E2FBC2C" w:rsidR="73CA8DFB">
        <w:rPr>
          <w:b w:val="0"/>
          <w:bCs w:val="0"/>
          <w:sz w:val="22"/>
          <w:szCs w:val="22"/>
        </w:rPr>
        <w:t xml:space="preserve"> by the site agent of all operated plant and recorde</w:t>
      </w:r>
      <w:r w:rsidRPr="3E2FBC2C" w:rsidR="3C85053E">
        <w:rPr>
          <w:b w:val="0"/>
          <w:bCs w:val="0"/>
          <w:sz w:val="22"/>
          <w:szCs w:val="22"/>
        </w:rPr>
        <w:t>d</w:t>
      </w:r>
      <w:r w:rsidRPr="3E2FBC2C" w:rsidR="73CA8DFB">
        <w:rPr>
          <w:b w:val="0"/>
          <w:bCs w:val="0"/>
          <w:sz w:val="22"/>
          <w:szCs w:val="22"/>
        </w:rPr>
        <w:t xml:space="preserve">.  </w:t>
      </w:r>
      <w:r w:rsidRPr="3E2FBC2C" w:rsidR="73CA8DFB">
        <w:rPr>
          <w:b w:val="0"/>
          <w:bCs w:val="0"/>
          <w:sz w:val="22"/>
          <w:szCs w:val="22"/>
        </w:rPr>
        <w:t>All plant maintenance is to take pl</w:t>
      </w:r>
      <w:r w:rsidRPr="3E2FBC2C" w:rsidR="49E226A7">
        <w:rPr>
          <w:b w:val="0"/>
          <w:bCs w:val="0"/>
          <w:sz w:val="22"/>
          <w:szCs w:val="22"/>
        </w:rPr>
        <w:t>a</w:t>
      </w:r>
      <w:r w:rsidRPr="3E2FBC2C" w:rsidR="73CA8DFB">
        <w:rPr>
          <w:b w:val="0"/>
          <w:bCs w:val="0"/>
          <w:sz w:val="22"/>
          <w:szCs w:val="22"/>
        </w:rPr>
        <w:t>ce in the site compound only</w:t>
      </w:r>
      <w:r w:rsidRPr="3E2FBC2C" w:rsidR="02832E37">
        <w:rPr>
          <w:b w:val="0"/>
          <w:bCs w:val="0"/>
          <w:sz w:val="22"/>
          <w:szCs w:val="22"/>
        </w:rPr>
        <w:t xml:space="preserve">.  </w:t>
      </w:r>
      <w:r w:rsidRPr="3E2FBC2C" w:rsidR="02832E37">
        <w:rPr>
          <w:b w:val="0"/>
          <w:bCs w:val="0"/>
          <w:sz w:val="22"/>
          <w:szCs w:val="22"/>
        </w:rPr>
        <w:t xml:space="preserve">Refuelling of all plant </w:t>
      </w:r>
      <w:r w:rsidRPr="3E2FBC2C" w:rsidR="3CFD5826">
        <w:rPr>
          <w:b w:val="0"/>
          <w:bCs w:val="0"/>
          <w:sz w:val="22"/>
          <w:szCs w:val="22"/>
        </w:rPr>
        <w:t>is to take place in the site compound only</w:t>
      </w:r>
      <w:r w:rsidRPr="3E2FBC2C" w:rsidR="3CFD5826">
        <w:rPr>
          <w:b w:val="0"/>
          <w:bCs w:val="0"/>
          <w:sz w:val="22"/>
          <w:szCs w:val="22"/>
        </w:rPr>
        <w:t xml:space="preserve">.  </w:t>
      </w:r>
      <w:r w:rsidRPr="3E2FBC2C" w:rsidR="3CFD5826">
        <w:rPr>
          <w:b w:val="0"/>
          <w:bCs w:val="0"/>
          <w:sz w:val="22"/>
          <w:szCs w:val="22"/>
        </w:rPr>
        <w:t xml:space="preserve">Refuelling of all plant is to take place in the compound and drip trays are to be employed </w:t>
      </w:r>
      <w:r w:rsidRPr="3E2FBC2C" w:rsidR="3CFD5826">
        <w:rPr>
          <w:b w:val="0"/>
          <w:bCs w:val="0"/>
          <w:sz w:val="22"/>
          <w:szCs w:val="22"/>
        </w:rPr>
        <w:t>during</w:t>
      </w:r>
      <w:r w:rsidRPr="3E2FBC2C" w:rsidR="3CFD5826">
        <w:rPr>
          <w:b w:val="0"/>
          <w:bCs w:val="0"/>
          <w:sz w:val="22"/>
          <w:szCs w:val="22"/>
        </w:rPr>
        <w:t xml:space="preserve"> the fuelling process. </w:t>
      </w:r>
    </w:p>
    <w:p w:rsidR="00751288" w:rsidP="00790139" w:rsidRDefault="00751288" w14:paraId="1A83AB0E" w14:textId="77777777"/>
    <w:p w:rsidR="647DFD19" w:rsidP="3C0ECB25" w:rsidRDefault="647DFD19" w14:paraId="5872BCEE" w14:textId="4D573ABE">
      <w:pPr>
        <w:pStyle w:val="Normal"/>
      </w:pPr>
      <w:r w:rsidR="647DFD19">
        <w:rPr/>
        <w:t xml:space="preserve">Management of dust </w:t>
      </w:r>
    </w:p>
    <w:p w:rsidR="647DFD19" w:rsidP="3C0ECB25" w:rsidRDefault="647DFD19" w14:paraId="180BAC7E" w14:textId="23E91F9A">
      <w:pPr>
        <w:pStyle w:val="Normal"/>
      </w:pPr>
      <w:r w:rsidR="647DFD19">
        <w:rPr/>
        <w:t xml:space="preserve"> </w:t>
      </w:r>
    </w:p>
    <w:p w:rsidR="647DFD19" w:rsidP="3C0ECB25" w:rsidRDefault="647DFD19" w14:paraId="599AB2C5" w14:textId="33F6B01D">
      <w:pPr>
        <w:pStyle w:val="Normal"/>
        <w:rPr>
          <w:b w:val="0"/>
          <w:bCs w:val="0"/>
        </w:rPr>
      </w:pPr>
      <w:r w:rsidRPr="3C0ECB25" w:rsidR="647DFD19">
        <w:rPr>
          <w:b w:val="1"/>
          <w:bCs w:val="1"/>
        </w:rPr>
        <w:t xml:space="preserve">9.10  </w:t>
      </w:r>
      <w:r w:rsidR="647DFD19">
        <w:rPr>
          <w:b w:val="0"/>
          <w:bCs w:val="0"/>
        </w:rPr>
        <w:t>The</w:t>
      </w:r>
      <w:r w:rsidR="647DFD19">
        <w:rPr>
          <w:b w:val="0"/>
          <w:bCs w:val="0"/>
        </w:rPr>
        <w:t xml:space="preserve"> application </w:t>
      </w:r>
      <w:r w:rsidR="40D97AFB">
        <w:rPr>
          <w:b w:val="0"/>
          <w:bCs w:val="0"/>
        </w:rPr>
        <w:t>of standard dust control measures included in the British Research Establishment guidance (Building Research Establishment, 2003)</w:t>
      </w:r>
      <w:r w:rsidR="58CB1826">
        <w:rPr>
          <w:b w:val="0"/>
          <w:bCs w:val="0"/>
        </w:rPr>
        <w:t xml:space="preserve"> will be used</w:t>
      </w:r>
      <w:r w:rsidR="58CB1826">
        <w:rPr>
          <w:b w:val="0"/>
          <w:bCs w:val="0"/>
        </w:rPr>
        <w:t xml:space="preserve">.  </w:t>
      </w:r>
      <w:r w:rsidR="58CB1826">
        <w:rPr>
          <w:b w:val="0"/>
          <w:bCs w:val="0"/>
        </w:rPr>
        <w:t>Standard measures will be applied to the construction areas as agreed with th</w:t>
      </w:r>
      <w:r w:rsidR="13BA57CC">
        <w:rPr>
          <w:b w:val="0"/>
          <w:bCs w:val="0"/>
        </w:rPr>
        <w:t>e local authority/pollution control office or Environmental Health Officer</w:t>
      </w:r>
      <w:r w:rsidR="13BA57CC">
        <w:rPr>
          <w:b w:val="0"/>
          <w:bCs w:val="0"/>
        </w:rPr>
        <w:t xml:space="preserve">.  </w:t>
      </w:r>
    </w:p>
    <w:p w:rsidR="13BA57CC" w:rsidP="3E2FBC2C" w:rsidRDefault="13BA57CC" w14:paraId="177D6AA1" w14:textId="27B44800">
      <w:pPr>
        <w:pStyle w:val="Normal"/>
        <w:ind w:left="0"/>
        <w:rPr>
          <w:b w:val="0"/>
          <w:bCs w:val="0"/>
        </w:rPr>
      </w:pPr>
      <w:r w:rsidRPr="3E2FBC2C" w:rsidR="56E1B658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Staff will receive a Toolbox talk 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regarding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the control of dust and will ensure the site is 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monitored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for levels of surface </w:t>
      </w:r>
      <w:r w:rsidRPr="3E2FBC2C" w:rsidR="516366D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dust</w:t>
      </w:r>
      <w:r w:rsidRPr="3E2FBC2C" w:rsidR="516366D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  <w:r w:rsidRPr="3E2FBC2C" w:rsidR="516366D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Should dust build up this will be damped down with hosepipes or removed by a road sweeper as appropr</w:t>
      </w:r>
      <w:r w:rsidRPr="3E2FBC2C" w:rsidR="097EB42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iate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.</w:t>
      </w:r>
    </w:p>
    <w:p w:rsidR="06B43E0A" w:rsidP="3E2FBC2C" w:rsidRDefault="06B43E0A" w14:paraId="1B4A42FB" w14:textId="4D56AD93">
      <w:pPr>
        <w:pStyle w:val="Normal"/>
        <w:ind w:left="0"/>
        <w:rPr>
          <w:b w:val="0"/>
          <w:bCs w:val="0"/>
        </w:rPr>
      </w:pPr>
      <w:r w:rsidRPr="3E2FBC2C" w:rsidR="3269664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Record all dust and air quality complaints, 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identifying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causes(s), 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take appropriate measures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to reduce emissions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in a timely manne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r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and record the measures take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n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</w:t>
      </w:r>
      <w:r w:rsidRPr="3E2FBC2C" w:rsidR="06B43E0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13BA57CC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</w:p>
    <w:p w:rsidR="73236373" w:rsidP="3E2FBC2C" w:rsidRDefault="73236373" w14:paraId="01C51B99" w14:textId="590DED84">
      <w:pPr>
        <w:pStyle w:val="Normal"/>
        <w:ind w:left="0"/>
        <w:rPr>
          <w:b w:val="0"/>
          <w:bCs w:val="0"/>
        </w:rPr>
      </w:pPr>
      <w:r w:rsidRPr="3E2FBC2C" w:rsidR="6E0E947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The access road into and out of the site will be 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monitored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for excessive build up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Should surface dust build up the road will be swept.  </w:t>
      </w:r>
    </w:p>
    <w:p w:rsidR="73236373" w:rsidP="3E2FBC2C" w:rsidRDefault="73236373" w14:paraId="5DDA381F" w14:textId="0D53C337">
      <w:pPr>
        <w:pStyle w:val="Normal"/>
        <w:ind w:left="0"/>
        <w:rPr>
          <w:b w:val="0"/>
          <w:bCs w:val="0"/>
        </w:rPr>
      </w:pPr>
      <w:r w:rsidRPr="3E2FBC2C" w:rsidR="768C348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732363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The name and contact details of person accountable for air quality and dust issues will be dis</w:t>
      </w:r>
      <w:r w:rsidRPr="3E2FBC2C" w:rsidR="500526E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played on site boundary</w:t>
      </w:r>
      <w:r w:rsidRPr="3E2FBC2C" w:rsidR="500526E9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.  </w:t>
      </w:r>
    </w:p>
    <w:p w:rsidR="3E2FBC2C" w:rsidP="3E2FBC2C" w:rsidRDefault="3E2FBC2C" w14:paraId="28BA4D07" w14:textId="661D1002">
      <w:pPr>
        <w:pStyle w:val="Normal"/>
        <w:ind w:left="0"/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</w:pPr>
    </w:p>
    <w:p w:rsidR="3C0ECB25" w:rsidP="3C0ECB25" w:rsidRDefault="3C0ECB25" w14:paraId="322CE15C" w14:textId="7D1B4F50">
      <w:pPr>
        <w:pStyle w:val="Normal"/>
        <w:rPr>
          <w:b w:val="0"/>
          <w:bCs w:val="0"/>
        </w:rPr>
      </w:pPr>
    </w:p>
    <w:p w:rsidR="500526E9" w:rsidP="3C0ECB25" w:rsidRDefault="500526E9" w14:paraId="173A1AA2" w14:textId="36C88C9B">
      <w:pPr>
        <w:pStyle w:val="Normal"/>
        <w:rPr>
          <w:b w:val="1"/>
          <w:bCs w:val="1"/>
          <w:sz w:val="22"/>
          <w:szCs w:val="22"/>
        </w:rPr>
      </w:pPr>
      <w:r w:rsidRPr="3C0ECB25" w:rsidR="500526E9">
        <w:rPr>
          <w:b w:val="1"/>
          <w:bCs w:val="1"/>
          <w:sz w:val="22"/>
          <w:szCs w:val="22"/>
        </w:rPr>
        <w:t xml:space="preserve">10.0  </w:t>
      </w:r>
      <w:r w:rsidRPr="3C0ECB25" w:rsidR="500526E9">
        <w:rPr>
          <w:b w:val="1"/>
          <w:bCs w:val="1"/>
          <w:sz w:val="22"/>
          <w:szCs w:val="22"/>
        </w:rPr>
        <w:t xml:space="preserve">Construction Site Waste </w:t>
      </w:r>
    </w:p>
    <w:p w:rsidR="00751288" w:rsidP="00790139" w:rsidRDefault="00751288" w14:paraId="41617755" w14:textId="77777777"/>
    <w:p w:rsidR="20AE79A5" w:rsidP="7357C395" w:rsidRDefault="20AE79A5" w14:paraId="30FA2C87" w14:textId="20D6E7F8">
      <w:pPr>
        <w:pStyle w:val="Normal"/>
        <w:rPr>
          <w:b w:val="0"/>
          <w:bCs w:val="0"/>
        </w:rPr>
      </w:pPr>
      <w:r w:rsidR="20AE79A5">
        <w:rPr/>
        <w:t xml:space="preserve">10.1  </w:t>
      </w:r>
      <w:r w:rsidR="20AE79A5">
        <w:rPr>
          <w:b w:val="0"/>
          <w:bCs w:val="0"/>
        </w:rPr>
        <w:t>When</w:t>
      </w:r>
      <w:r w:rsidR="20AE79A5">
        <w:rPr>
          <w:b w:val="0"/>
          <w:bCs w:val="0"/>
        </w:rPr>
        <w:t xml:space="preserve"> considering management options for </w:t>
      </w:r>
      <w:r w:rsidR="20AE79A5">
        <w:rPr>
          <w:b w:val="0"/>
          <w:bCs w:val="0"/>
        </w:rPr>
        <w:t>identified</w:t>
      </w:r>
      <w:r w:rsidR="20AE79A5">
        <w:rPr>
          <w:b w:val="0"/>
          <w:bCs w:val="0"/>
        </w:rPr>
        <w:t xml:space="preserve"> waste stream, </w:t>
      </w:r>
      <w:r w:rsidR="5AA28A09">
        <w:rPr>
          <w:b w:val="0"/>
          <w:bCs w:val="0"/>
        </w:rPr>
        <w:t xml:space="preserve">the Trust, </w:t>
      </w:r>
      <w:r w:rsidR="20AE79A5">
        <w:rPr>
          <w:b w:val="0"/>
          <w:bCs w:val="0"/>
        </w:rPr>
        <w:t>contra</w:t>
      </w:r>
      <w:r w:rsidR="0EC59AA2">
        <w:rPr>
          <w:b w:val="0"/>
          <w:bCs w:val="0"/>
        </w:rPr>
        <w:t>ctors and</w:t>
      </w:r>
      <w:r w:rsidR="0EC59AA2">
        <w:rPr>
          <w:b w:val="0"/>
          <w:bCs w:val="0"/>
        </w:rPr>
        <w:t xml:space="preserve"> </w:t>
      </w:r>
      <w:r w:rsidR="0EC59AA2">
        <w:rPr>
          <w:b w:val="0"/>
          <w:bCs w:val="0"/>
        </w:rPr>
        <w:t>sub contractor</w:t>
      </w:r>
      <w:r w:rsidR="0EC59AA2">
        <w:rPr>
          <w:b w:val="0"/>
          <w:bCs w:val="0"/>
        </w:rPr>
        <w:t>s</w:t>
      </w:r>
      <w:r w:rsidR="0EC59AA2">
        <w:rPr>
          <w:b w:val="0"/>
          <w:bCs w:val="0"/>
        </w:rPr>
        <w:t xml:space="preserve"> will adhere to the principles outlines in the waste hierarchy below:</w:t>
      </w:r>
    </w:p>
    <w:p w:rsidR="7357C395" w:rsidP="7357C395" w:rsidRDefault="7357C395" w14:paraId="611AC5CE" w14:textId="1905CD29">
      <w:pPr>
        <w:pStyle w:val="Normal"/>
        <w:rPr>
          <w:b w:val="0"/>
          <w:bCs w:val="0"/>
        </w:rPr>
      </w:pPr>
    </w:p>
    <w:p w:rsidR="0EC59AA2" w:rsidP="7357C395" w:rsidRDefault="0EC59AA2" w14:paraId="375AFDCE" w14:textId="38051ED9">
      <w:pPr>
        <w:pStyle w:val="Normal"/>
      </w:pPr>
      <w:r w:rsidR="0EC59AA2">
        <w:drawing>
          <wp:inline wp14:editId="19A37624" wp14:anchorId="4EF0FF26">
            <wp:extent cx="6010460" cy="1801006"/>
            <wp:effectExtent l="0" t="0" r="0" b="0"/>
            <wp:docPr id="1440593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8a1b4ef7bf42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460" cy="1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88" w:rsidP="00790139" w:rsidRDefault="00751288" w14:paraId="537DECFD" w14:textId="77777777"/>
    <w:p w:rsidR="5D580E77" w:rsidP="7357C395" w:rsidRDefault="5D580E77" w14:paraId="1835293F" w14:textId="2255E881">
      <w:pPr>
        <w:pStyle w:val="Normal"/>
        <w:rPr>
          <w:b w:val="0"/>
          <w:bCs w:val="0"/>
        </w:rPr>
      </w:pPr>
      <w:r w:rsidR="5D580E77">
        <w:rPr/>
        <w:t xml:space="preserve">10.2  </w:t>
      </w:r>
      <w:r w:rsidR="632AA99B">
        <w:rPr>
          <w:b w:val="0"/>
          <w:bCs w:val="0"/>
        </w:rPr>
        <w:t>W</w:t>
      </w:r>
      <w:r w:rsidR="5D580E77">
        <w:rPr>
          <w:b w:val="0"/>
          <w:bCs w:val="0"/>
        </w:rPr>
        <w:t>aste</w:t>
      </w:r>
      <w:r w:rsidR="5D580E77">
        <w:rPr>
          <w:b w:val="0"/>
          <w:bCs w:val="0"/>
        </w:rPr>
        <w:t xml:space="preserve"> </w:t>
      </w:r>
      <w:r w:rsidR="1FC8A2C7">
        <w:rPr>
          <w:b w:val="0"/>
          <w:bCs w:val="0"/>
        </w:rPr>
        <w:t xml:space="preserve">will be </w:t>
      </w:r>
      <w:r w:rsidR="5D580E77">
        <w:rPr>
          <w:b w:val="0"/>
          <w:bCs w:val="0"/>
        </w:rPr>
        <w:t>stored away from drains, boreholes,</w:t>
      </w:r>
      <w:r w:rsidR="5D580E77">
        <w:rPr>
          <w:b w:val="0"/>
          <w:bCs w:val="0"/>
        </w:rPr>
        <w:t xml:space="preserve"> </w:t>
      </w:r>
      <w:r w:rsidR="5D580E77">
        <w:rPr>
          <w:b w:val="0"/>
          <w:bCs w:val="0"/>
        </w:rPr>
        <w:t>wells</w:t>
      </w:r>
      <w:r w:rsidR="5D580E77">
        <w:rPr>
          <w:b w:val="0"/>
          <w:bCs w:val="0"/>
        </w:rPr>
        <w:t xml:space="preserve"> and controlled waters</w:t>
      </w:r>
      <w:r w:rsidR="7B5AC07A">
        <w:rPr>
          <w:b w:val="0"/>
          <w:bCs w:val="0"/>
        </w:rPr>
        <w:t xml:space="preserve">.  </w:t>
      </w:r>
      <w:r w:rsidR="7B5AC07A">
        <w:rPr>
          <w:b w:val="0"/>
          <w:bCs w:val="0"/>
        </w:rPr>
        <w:t xml:space="preserve">Containers shall be in good condition and where </w:t>
      </w:r>
      <w:r w:rsidR="7B5AC07A">
        <w:rPr>
          <w:b w:val="0"/>
          <w:bCs w:val="0"/>
        </w:rPr>
        <w:t>required</w:t>
      </w:r>
      <w:r w:rsidR="7B5AC07A">
        <w:rPr>
          <w:b w:val="0"/>
          <w:bCs w:val="0"/>
        </w:rPr>
        <w:t xml:space="preserve"> covered to prevent </w:t>
      </w:r>
      <w:r w:rsidR="040E7F58">
        <w:rPr>
          <w:b w:val="0"/>
          <w:bCs w:val="0"/>
        </w:rPr>
        <w:t>dust and litter being blown out</w:t>
      </w:r>
      <w:r w:rsidR="040E7F58">
        <w:rPr>
          <w:b w:val="0"/>
          <w:bCs w:val="0"/>
        </w:rPr>
        <w:t xml:space="preserve">.  </w:t>
      </w:r>
      <w:r w:rsidR="040E7F58">
        <w:rPr>
          <w:b w:val="0"/>
          <w:bCs w:val="0"/>
        </w:rPr>
        <w:t>If there is any likelihood of any stored waste contaminating the s</w:t>
      </w:r>
      <w:r w:rsidR="6776AE20">
        <w:rPr>
          <w:b w:val="0"/>
          <w:bCs w:val="0"/>
        </w:rPr>
        <w:t>urrounding environs, all necessary steps will be taken to ensure no contamination occurs</w:t>
      </w:r>
      <w:r w:rsidR="6776AE20">
        <w:rPr>
          <w:b w:val="0"/>
          <w:bCs w:val="0"/>
        </w:rPr>
        <w:t xml:space="preserve">.  </w:t>
      </w:r>
      <w:r w:rsidR="6776AE20">
        <w:rPr>
          <w:b w:val="0"/>
          <w:bCs w:val="0"/>
        </w:rPr>
        <w:t>This may include the use of containment bunds and/or sealed containers</w:t>
      </w:r>
      <w:r w:rsidR="6776AE20">
        <w:rPr>
          <w:b w:val="0"/>
          <w:bCs w:val="0"/>
        </w:rPr>
        <w:t xml:space="preserve">.  </w:t>
      </w:r>
    </w:p>
    <w:p w:rsidR="7357C395" w:rsidP="7357C395" w:rsidRDefault="7357C395" w14:paraId="34EF35F8" w14:textId="5D2FB5D7">
      <w:pPr>
        <w:pStyle w:val="Normal"/>
        <w:rPr>
          <w:b w:val="0"/>
          <w:bCs w:val="0"/>
        </w:rPr>
      </w:pPr>
    </w:p>
    <w:p w:rsidR="51ACE49C" w:rsidP="7357C395" w:rsidRDefault="51ACE49C" w14:paraId="206C5F44" w14:textId="7154E8A4">
      <w:pPr>
        <w:pStyle w:val="Normal"/>
        <w:rPr>
          <w:b w:val="0"/>
          <w:bCs w:val="0"/>
        </w:rPr>
      </w:pPr>
      <w:r w:rsidRPr="7357C395" w:rsidR="51ACE49C">
        <w:rPr>
          <w:b w:val="1"/>
          <w:bCs w:val="1"/>
        </w:rPr>
        <w:t xml:space="preserve">10.3  </w:t>
      </w:r>
      <w:r w:rsidR="4B23148F">
        <w:rPr>
          <w:b w:val="0"/>
          <w:bCs w:val="0"/>
        </w:rPr>
        <w:t>Before</w:t>
      </w:r>
      <w:r w:rsidR="4B23148F">
        <w:rPr>
          <w:b w:val="0"/>
          <w:bCs w:val="0"/>
        </w:rPr>
        <w:t xml:space="preserve"> the waste is treated and/or removed from the site, the following legible d</w:t>
      </w:r>
      <w:r w:rsidR="36EA6D36">
        <w:rPr>
          <w:b w:val="0"/>
          <w:bCs w:val="0"/>
        </w:rPr>
        <w:t>ocuments will be provided (if appropri</w:t>
      </w:r>
      <w:r w:rsidR="1BBCD95F">
        <w:rPr>
          <w:b w:val="0"/>
          <w:bCs w:val="0"/>
        </w:rPr>
        <w:t>a</w:t>
      </w:r>
      <w:r w:rsidR="36EA6D36">
        <w:rPr>
          <w:b w:val="0"/>
          <w:bCs w:val="0"/>
        </w:rPr>
        <w:t>te):</w:t>
      </w:r>
    </w:p>
    <w:p w:rsidR="36EA6D36" w:rsidP="3E2FBC2C" w:rsidRDefault="36EA6D36" w14:paraId="6DDB94BC" w14:textId="089A9EAB">
      <w:pPr>
        <w:pStyle w:val="Normal"/>
        <w:ind w:left="0"/>
        <w:rPr>
          <w:b w:val="0"/>
          <w:bCs w:val="0"/>
        </w:rPr>
      </w:pPr>
      <w:r w:rsidRPr="3E2FBC2C" w:rsidR="4C7AC22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 </w:t>
      </w:r>
      <w:r w:rsidRPr="3E2FBC2C" w:rsidR="36EA6D3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Environmental permits</w:t>
      </w:r>
      <w:r w:rsidRPr="3E2FBC2C" w:rsidR="1ED7B46F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and/or exemption certificates,</w:t>
      </w:r>
    </w:p>
    <w:p w:rsidR="36EA6D36" w:rsidP="3E2FBC2C" w:rsidRDefault="36EA6D36" w14:paraId="0153004F" w14:textId="04DF9B13">
      <w:pPr>
        <w:pStyle w:val="Normal"/>
        <w:ind w:left="0"/>
        <w:rPr>
          <w:b w:val="0"/>
          <w:bCs w:val="0"/>
        </w:rPr>
      </w:pPr>
      <w:r w:rsidRPr="3E2FBC2C" w:rsidR="746EBFA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36EA6D3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55CE72A8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Waste Carriers Registration Certificates </w:t>
      </w:r>
    </w:p>
    <w:p w:rsidR="7357C395" w:rsidP="7357C395" w:rsidRDefault="7357C395" w14:paraId="6DF1A7ED" w14:textId="3789E8D0">
      <w:pPr>
        <w:pStyle w:val="Normal"/>
        <w:ind w:left="0"/>
        <w:rPr>
          <w:b w:val="1"/>
          <w:bCs w:val="1"/>
          <w:sz w:val="22"/>
          <w:szCs w:val="22"/>
        </w:rPr>
      </w:pPr>
    </w:p>
    <w:p w:rsidR="0D9AB7EB" w:rsidP="7357C395" w:rsidRDefault="0D9AB7EB" w14:paraId="13EEBC37" w14:textId="27D30058">
      <w:pPr>
        <w:pStyle w:val="Normal"/>
        <w:ind w:left="0"/>
        <w:rPr>
          <w:b w:val="0"/>
          <w:bCs w:val="0"/>
          <w:sz w:val="22"/>
          <w:szCs w:val="22"/>
        </w:rPr>
      </w:pPr>
      <w:r w:rsidRPr="7357C395" w:rsidR="0D9AB7EB">
        <w:rPr>
          <w:b w:val="1"/>
          <w:bCs w:val="1"/>
          <w:sz w:val="22"/>
          <w:szCs w:val="22"/>
        </w:rPr>
        <w:t>10.4</w:t>
      </w:r>
      <w:r w:rsidRPr="7357C395" w:rsidR="44646420">
        <w:rPr>
          <w:b w:val="1"/>
          <w:bCs w:val="1"/>
          <w:sz w:val="22"/>
          <w:szCs w:val="22"/>
        </w:rPr>
        <w:t xml:space="preserve">  </w:t>
      </w:r>
      <w:r w:rsidRPr="7357C395" w:rsidR="44646420">
        <w:rPr>
          <w:b w:val="0"/>
          <w:bCs w:val="0"/>
          <w:sz w:val="22"/>
          <w:szCs w:val="22"/>
        </w:rPr>
        <w:t>The</w:t>
      </w:r>
      <w:r w:rsidRPr="7357C395" w:rsidR="44646420">
        <w:rPr>
          <w:b w:val="0"/>
          <w:bCs w:val="0"/>
          <w:sz w:val="22"/>
          <w:szCs w:val="22"/>
        </w:rPr>
        <w:t xml:space="preserve"> removal of all inert/non-haza</w:t>
      </w:r>
      <w:r w:rsidRPr="7357C395" w:rsidR="564C178D">
        <w:rPr>
          <w:b w:val="0"/>
          <w:bCs w:val="0"/>
          <w:sz w:val="22"/>
          <w:szCs w:val="22"/>
        </w:rPr>
        <w:t>r</w:t>
      </w:r>
      <w:r w:rsidRPr="7357C395" w:rsidR="44646420">
        <w:rPr>
          <w:b w:val="0"/>
          <w:bCs w:val="0"/>
          <w:sz w:val="22"/>
          <w:szCs w:val="22"/>
        </w:rPr>
        <w:t>dous waste will be recorded on</w:t>
      </w:r>
      <w:r w:rsidRPr="7357C395" w:rsidR="596CC2AB">
        <w:rPr>
          <w:b w:val="0"/>
          <w:bCs w:val="0"/>
          <w:sz w:val="22"/>
          <w:szCs w:val="22"/>
        </w:rPr>
        <w:t xml:space="preserve"> </w:t>
      </w:r>
      <w:r w:rsidRPr="7357C395" w:rsidR="44646420">
        <w:rPr>
          <w:b w:val="0"/>
          <w:bCs w:val="0"/>
          <w:sz w:val="22"/>
          <w:szCs w:val="22"/>
        </w:rPr>
        <w:t>a</w:t>
      </w:r>
      <w:r w:rsidRPr="7357C395" w:rsidR="44646420">
        <w:rPr>
          <w:b w:val="0"/>
          <w:bCs w:val="0"/>
          <w:sz w:val="22"/>
          <w:szCs w:val="22"/>
        </w:rPr>
        <w:t xml:space="preserve"> waste transfer</w:t>
      </w:r>
      <w:r w:rsidRPr="7357C395" w:rsidR="7682AE72">
        <w:rPr>
          <w:b w:val="0"/>
          <w:bCs w:val="0"/>
          <w:sz w:val="22"/>
          <w:szCs w:val="22"/>
        </w:rPr>
        <w:t xml:space="preserve"> note</w:t>
      </w:r>
      <w:r w:rsidRPr="7357C395" w:rsidR="7682AE72">
        <w:rPr>
          <w:b w:val="0"/>
          <w:bCs w:val="0"/>
          <w:sz w:val="22"/>
          <w:szCs w:val="22"/>
        </w:rPr>
        <w:t xml:space="preserve">.  </w:t>
      </w:r>
      <w:r w:rsidRPr="7357C395" w:rsidR="7682AE72">
        <w:rPr>
          <w:b w:val="0"/>
          <w:bCs w:val="0"/>
          <w:sz w:val="22"/>
          <w:szCs w:val="22"/>
        </w:rPr>
        <w:t>These documents will be kept for a minimum of two years</w:t>
      </w:r>
      <w:r w:rsidRPr="7357C395" w:rsidR="7682AE72">
        <w:rPr>
          <w:b w:val="0"/>
          <w:bCs w:val="0"/>
          <w:sz w:val="22"/>
          <w:szCs w:val="22"/>
        </w:rPr>
        <w:t xml:space="preserve">.  </w:t>
      </w:r>
      <w:r w:rsidRPr="7357C395" w:rsidR="7682AE72">
        <w:rPr>
          <w:b w:val="0"/>
          <w:bCs w:val="0"/>
          <w:sz w:val="22"/>
          <w:szCs w:val="22"/>
        </w:rPr>
        <w:t>These documents will be stored on site and made available on request</w:t>
      </w:r>
      <w:r w:rsidRPr="7357C395" w:rsidR="7682AE72">
        <w:rPr>
          <w:b w:val="0"/>
          <w:bCs w:val="0"/>
          <w:sz w:val="22"/>
          <w:szCs w:val="22"/>
        </w:rPr>
        <w:t xml:space="preserve">. </w:t>
      </w:r>
    </w:p>
    <w:p w:rsidR="7357C395" w:rsidP="7357C395" w:rsidRDefault="7357C395" w14:paraId="7DEBC079" w14:textId="7B68CBEE">
      <w:pPr>
        <w:pStyle w:val="Normal"/>
        <w:ind w:left="0"/>
        <w:rPr>
          <w:b w:val="0"/>
          <w:bCs w:val="0"/>
          <w:sz w:val="22"/>
          <w:szCs w:val="22"/>
        </w:rPr>
      </w:pPr>
    </w:p>
    <w:p w:rsidR="13E77B7D" w:rsidP="3E2FBC2C" w:rsidRDefault="13E77B7D" w14:paraId="7CDABD5E" w14:textId="7BBDB173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13E77B7D">
        <w:rPr>
          <w:b w:val="0"/>
          <w:bCs w:val="0"/>
          <w:sz w:val="22"/>
          <w:szCs w:val="22"/>
        </w:rPr>
        <w:t>The soil analysis has shown that the soil would be classified as ‘non-hazardous’ waste.</w:t>
      </w:r>
    </w:p>
    <w:p w:rsidR="3E2FBC2C" w:rsidP="3E2FBC2C" w:rsidRDefault="3E2FBC2C" w14:paraId="44B4E91B" w14:textId="76A48B5B">
      <w:pPr>
        <w:pStyle w:val="Normal"/>
        <w:ind w:left="0"/>
        <w:rPr>
          <w:b w:val="0"/>
          <w:bCs w:val="0"/>
          <w:sz w:val="22"/>
          <w:szCs w:val="22"/>
        </w:rPr>
      </w:pPr>
    </w:p>
    <w:p w:rsidR="7682AE72" w:rsidP="7357C395" w:rsidRDefault="7682AE72" w14:paraId="6E10DC8F" w14:textId="0C7F9C28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7682AE72">
        <w:rPr>
          <w:b w:val="1"/>
          <w:bCs w:val="1"/>
          <w:sz w:val="22"/>
          <w:szCs w:val="22"/>
        </w:rPr>
        <w:t xml:space="preserve">10.5  </w:t>
      </w:r>
      <w:r w:rsidRPr="3E2FBC2C" w:rsidR="7682AE72">
        <w:rPr>
          <w:b w:val="0"/>
          <w:bCs w:val="0"/>
          <w:sz w:val="22"/>
          <w:szCs w:val="22"/>
        </w:rPr>
        <w:t>The</w:t>
      </w:r>
      <w:r w:rsidRPr="3E2FBC2C" w:rsidR="7682AE72">
        <w:rPr>
          <w:b w:val="0"/>
          <w:bCs w:val="0"/>
          <w:sz w:val="22"/>
          <w:szCs w:val="22"/>
        </w:rPr>
        <w:t xml:space="preserve"> removal of hazardous waste will be recorded on hazardous waste consignment notes</w:t>
      </w:r>
      <w:r w:rsidRPr="3E2FBC2C" w:rsidR="7682AE72">
        <w:rPr>
          <w:b w:val="0"/>
          <w:bCs w:val="0"/>
          <w:sz w:val="22"/>
          <w:szCs w:val="22"/>
        </w:rPr>
        <w:t xml:space="preserve">.  </w:t>
      </w:r>
      <w:r w:rsidRPr="3E2FBC2C" w:rsidR="7682AE72">
        <w:rPr>
          <w:b w:val="0"/>
          <w:bCs w:val="0"/>
          <w:sz w:val="22"/>
          <w:szCs w:val="22"/>
        </w:rPr>
        <w:t xml:space="preserve">These documents will be kept </w:t>
      </w:r>
      <w:r w:rsidRPr="3E2FBC2C" w:rsidR="33429DD6">
        <w:rPr>
          <w:b w:val="0"/>
          <w:bCs w:val="0"/>
          <w:sz w:val="22"/>
          <w:szCs w:val="22"/>
        </w:rPr>
        <w:t>for a minimum of three years</w:t>
      </w:r>
      <w:r w:rsidRPr="3E2FBC2C" w:rsidR="33429DD6">
        <w:rPr>
          <w:b w:val="0"/>
          <w:bCs w:val="0"/>
          <w:sz w:val="22"/>
          <w:szCs w:val="22"/>
        </w:rPr>
        <w:t xml:space="preserve">.  </w:t>
      </w:r>
      <w:r w:rsidRPr="3E2FBC2C" w:rsidR="33429DD6">
        <w:rPr>
          <w:b w:val="0"/>
          <w:bCs w:val="0"/>
          <w:sz w:val="22"/>
          <w:szCs w:val="22"/>
        </w:rPr>
        <w:t>These documents will be stored on site and made available on request</w:t>
      </w:r>
      <w:r w:rsidRPr="3E2FBC2C" w:rsidR="33429DD6">
        <w:rPr>
          <w:b w:val="0"/>
          <w:bCs w:val="0"/>
          <w:sz w:val="22"/>
          <w:szCs w:val="22"/>
        </w:rPr>
        <w:t xml:space="preserve">.  </w:t>
      </w:r>
    </w:p>
    <w:p w:rsidR="3E2FBC2C" w:rsidP="3E2FBC2C" w:rsidRDefault="3E2FBC2C" w14:paraId="29976C37" w14:textId="3AE3CD09">
      <w:pPr>
        <w:pStyle w:val="Normal"/>
        <w:ind w:left="0"/>
        <w:rPr>
          <w:b w:val="0"/>
          <w:bCs w:val="0"/>
          <w:sz w:val="22"/>
          <w:szCs w:val="22"/>
        </w:rPr>
      </w:pPr>
    </w:p>
    <w:p w:rsidR="7357C395" w:rsidP="7357C395" w:rsidRDefault="7357C395" w14:paraId="611F82D8" w14:textId="79D63A11">
      <w:pPr>
        <w:pStyle w:val="Normal"/>
        <w:ind w:left="0"/>
        <w:rPr>
          <w:b w:val="0"/>
          <w:bCs w:val="0"/>
          <w:sz w:val="22"/>
          <w:szCs w:val="22"/>
        </w:rPr>
      </w:pPr>
    </w:p>
    <w:p w:rsidR="1EA3FA21" w:rsidP="7357C395" w:rsidRDefault="1EA3FA21" w14:paraId="2024DB70" w14:textId="1D69ECC8">
      <w:pPr>
        <w:pStyle w:val="Normal"/>
        <w:ind w:left="0"/>
        <w:rPr>
          <w:b w:val="0"/>
          <w:bCs w:val="0"/>
          <w:sz w:val="22"/>
          <w:szCs w:val="22"/>
        </w:rPr>
      </w:pPr>
      <w:r w:rsidRPr="1C7DEAA3" w:rsidR="1EA3FA21">
        <w:rPr>
          <w:b w:val="1"/>
          <w:bCs w:val="1"/>
          <w:sz w:val="22"/>
          <w:szCs w:val="22"/>
        </w:rPr>
        <w:t xml:space="preserve">10.6  </w:t>
      </w:r>
      <w:r w:rsidRPr="1C7DEAA3" w:rsidR="1EA3FA21">
        <w:rPr>
          <w:b w:val="0"/>
          <w:bCs w:val="0"/>
          <w:sz w:val="22"/>
          <w:szCs w:val="22"/>
        </w:rPr>
        <w:t>If</w:t>
      </w:r>
      <w:r w:rsidRPr="1C7DEAA3" w:rsidR="1EA3FA21">
        <w:rPr>
          <w:b w:val="0"/>
          <w:bCs w:val="0"/>
          <w:sz w:val="22"/>
          <w:szCs w:val="22"/>
        </w:rPr>
        <w:t xml:space="preserve"> hazardous </w:t>
      </w:r>
      <w:r w:rsidRPr="1C7DEAA3" w:rsidR="1EA3FA21">
        <w:rPr>
          <w:b w:val="0"/>
          <w:bCs w:val="0"/>
          <w:sz w:val="22"/>
          <w:szCs w:val="22"/>
        </w:rPr>
        <w:t>waste</w:t>
      </w:r>
      <w:r w:rsidRPr="1C7DEAA3" w:rsidR="1EA3FA21">
        <w:rPr>
          <w:b w:val="0"/>
          <w:bCs w:val="0"/>
          <w:sz w:val="22"/>
          <w:szCs w:val="22"/>
        </w:rPr>
        <w:t xml:space="preserve"> </w:t>
      </w:r>
      <w:r w:rsidRPr="1C7DEAA3" w:rsidR="1EA3FA21">
        <w:rPr>
          <w:b w:val="0"/>
          <w:bCs w:val="0"/>
          <w:sz w:val="22"/>
          <w:szCs w:val="22"/>
        </w:rPr>
        <w:t>had to be removed from the site</w:t>
      </w:r>
      <w:r w:rsidRPr="1C7DEAA3" w:rsidR="1CC34637">
        <w:rPr>
          <w:b w:val="0"/>
          <w:bCs w:val="0"/>
          <w:sz w:val="22"/>
          <w:szCs w:val="22"/>
        </w:rPr>
        <w:t xml:space="preserve">, a premises code </w:t>
      </w:r>
      <w:r w:rsidRPr="1C7DEAA3" w:rsidR="7DC7FCD4">
        <w:rPr>
          <w:b w:val="0"/>
          <w:bCs w:val="0"/>
          <w:sz w:val="22"/>
          <w:szCs w:val="22"/>
        </w:rPr>
        <w:t xml:space="preserve">will be obtained </w:t>
      </w:r>
      <w:r w:rsidRPr="1C7DEAA3" w:rsidR="7DC7FCD4">
        <w:rPr>
          <w:b w:val="0"/>
          <w:bCs w:val="0"/>
          <w:sz w:val="22"/>
          <w:szCs w:val="22"/>
        </w:rPr>
        <w:t>from</w:t>
      </w:r>
      <w:r w:rsidRPr="1C7DEAA3" w:rsidR="7DC7FCD4">
        <w:rPr>
          <w:b w:val="0"/>
          <w:bCs w:val="0"/>
          <w:sz w:val="22"/>
          <w:szCs w:val="22"/>
        </w:rPr>
        <w:t xml:space="preserve"> Natural Resources Wales</w:t>
      </w:r>
      <w:r w:rsidRPr="1C7DEAA3" w:rsidR="7DC7FCD4">
        <w:rPr>
          <w:b w:val="0"/>
          <w:bCs w:val="0"/>
          <w:sz w:val="22"/>
          <w:szCs w:val="22"/>
        </w:rPr>
        <w:t xml:space="preserve">.  </w:t>
      </w:r>
      <w:r w:rsidRPr="1C7DEAA3" w:rsidR="1EA3FA21">
        <w:rPr>
          <w:b w:val="0"/>
          <w:bCs w:val="0"/>
          <w:sz w:val="22"/>
          <w:szCs w:val="22"/>
        </w:rPr>
        <w:t xml:space="preserve"> </w:t>
      </w:r>
    </w:p>
    <w:p w:rsidR="1C7DEAA3" w:rsidP="1C7DEAA3" w:rsidRDefault="1C7DEAA3" w14:paraId="3667A2F5" w14:textId="39F2A832">
      <w:pPr>
        <w:pStyle w:val="Normal"/>
        <w:ind w:left="0"/>
        <w:rPr>
          <w:b w:val="0"/>
          <w:bCs w:val="0"/>
          <w:sz w:val="22"/>
          <w:szCs w:val="22"/>
        </w:rPr>
      </w:pPr>
    </w:p>
    <w:p w:rsidR="5514B191" w:rsidP="1C7DEAA3" w:rsidRDefault="5514B191" w14:paraId="3E7EA58B" w14:textId="277E92E9">
      <w:pPr>
        <w:pStyle w:val="Normal"/>
        <w:ind w:left="0"/>
        <w:rPr>
          <w:b w:val="1"/>
          <w:bCs w:val="1"/>
          <w:sz w:val="22"/>
          <w:szCs w:val="22"/>
        </w:rPr>
      </w:pPr>
      <w:r w:rsidRPr="1C7DEAA3" w:rsidR="5514B191">
        <w:rPr>
          <w:b w:val="1"/>
          <w:bCs w:val="1"/>
          <w:sz w:val="22"/>
          <w:szCs w:val="22"/>
        </w:rPr>
        <w:t>10.7</w:t>
      </w:r>
      <w:r w:rsidRPr="1C7DEAA3" w:rsidR="6020090C">
        <w:rPr>
          <w:b w:val="1"/>
          <w:bCs w:val="1"/>
          <w:sz w:val="22"/>
          <w:szCs w:val="22"/>
        </w:rPr>
        <w:t xml:space="preserve">  </w:t>
      </w:r>
      <w:r w:rsidRPr="1C7DEAA3" w:rsidR="6020090C">
        <w:rPr>
          <w:b w:val="0"/>
          <w:bCs w:val="0"/>
          <w:sz w:val="22"/>
          <w:szCs w:val="22"/>
        </w:rPr>
        <w:t>European</w:t>
      </w:r>
      <w:r w:rsidRPr="1C7DEAA3" w:rsidR="6020090C">
        <w:rPr>
          <w:b w:val="0"/>
          <w:bCs w:val="0"/>
          <w:sz w:val="22"/>
          <w:szCs w:val="22"/>
        </w:rPr>
        <w:t xml:space="preserve"> Waste Catalogue (EWC), most of the codes that will be used are outlined below:</w:t>
      </w:r>
    </w:p>
    <w:p w:rsidR="1C7DEAA3" w:rsidP="1C7DEAA3" w:rsidRDefault="1C7DEAA3" w14:paraId="6AEEC865" w14:textId="07DC767F">
      <w:pPr>
        <w:pStyle w:val="Normal"/>
        <w:ind w:left="0"/>
        <w:rPr>
          <w:b w:val="0"/>
          <w:bCs w:val="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970"/>
        <w:gridCol w:w="6885"/>
      </w:tblGrid>
      <w:tr w:rsidR="1C7DEAA3" w:rsidTr="1C7DEAA3" w14:paraId="7DA6FF63">
        <w:trPr>
          <w:trHeight w:val="300"/>
        </w:trPr>
        <w:tc>
          <w:tcPr>
            <w:tcW w:w="2970" w:type="dxa"/>
            <w:shd w:val="clear" w:color="auto" w:fill="C6DDF7" w:themeFill="accent1" w:themeFillTint="33"/>
            <w:tcMar/>
          </w:tcPr>
          <w:p w:rsidR="7FCC628D" w:rsidP="1C7DEAA3" w:rsidRDefault="7FCC628D" w14:paraId="7DF6614D" w14:textId="052E3ED4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1C7DEAA3" w:rsidR="7FCC628D">
              <w:rPr>
                <w:b w:val="1"/>
                <w:bCs w:val="1"/>
                <w:sz w:val="22"/>
                <w:szCs w:val="22"/>
              </w:rPr>
              <w:t>EWC</w:t>
            </w:r>
          </w:p>
        </w:tc>
        <w:tc>
          <w:tcPr>
            <w:tcW w:w="6885" w:type="dxa"/>
            <w:shd w:val="clear" w:color="auto" w:fill="C6DDF7" w:themeFill="accent1" w:themeFillTint="33"/>
            <w:tcMar/>
          </w:tcPr>
          <w:p w:rsidR="7FCC628D" w:rsidP="1C7DEAA3" w:rsidRDefault="7FCC628D" w14:paraId="4B411E1A" w14:textId="6DE5A804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1C7DEAA3" w:rsidR="7FCC628D">
              <w:rPr>
                <w:b w:val="1"/>
                <w:bCs w:val="1"/>
                <w:sz w:val="22"/>
                <w:szCs w:val="22"/>
              </w:rPr>
              <w:t xml:space="preserve">Waste Description </w:t>
            </w:r>
          </w:p>
        </w:tc>
      </w:tr>
      <w:tr w:rsidR="1C7DEAA3" w:rsidTr="1C7DEAA3" w14:paraId="4AE78155">
        <w:trPr>
          <w:trHeight w:val="300"/>
        </w:trPr>
        <w:tc>
          <w:tcPr>
            <w:tcW w:w="2970" w:type="dxa"/>
            <w:tcMar/>
          </w:tcPr>
          <w:p w:rsidR="5875D62E" w:rsidP="1C7DEAA3" w:rsidRDefault="5875D62E" w14:paraId="07B0BE40" w14:textId="4D93D01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>13 07 01</w:t>
            </w:r>
          </w:p>
        </w:tc>
        <w:tc>
          <w:tcPr>
            <w:tcW w:w="6885" w:type="dxa"/>
            <w:tcMar/>
          </w:tcPr>
          <w:p w:rsidR="5875D62E" w:rsidP="1C7DEAA3" w:rsidRDefault="5875D62E" w14:paraId="7155208A" w14:textId="6DE2F8E1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>Liquid Fuels</w:t>
            </w:r>
          </w:p>
        </w:tc>
      </w:tr>
      <w:tr w:rsidR="1C7DEAA3" w:rsidTr="1C7DEAA3" w14:paraId="01EBBF47">
        <w:trPr>
          <w:trHeight w:val="300"/>
        </w:trPr>
        <w:tc>
          <w:tcPr>
            <w:tcW w:w="2970" w:type="dxa"/>
            <w:tcMar/>
          </w:tcPr>
          <w:p w:rsidR="5875D62E" w:rsidP="1C7DEAA3" w:rsidRDefault="5875D62E" w14:paraId="6208ECA9" w14:textId="6226FC4F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>16 02 13/14</w:t>
            </w:r>
          </w:p>
        </w:tc>
        <w:tc>
          <w:tcPr>
            <w:tcW w:w="6885" w:type="dxa"/>
            <w:tcMar/>
          </w:tcPr>
          <w:p w:rsidR="5875D62E" w:rsidP="1C7DEAA3" w:rsidRDefault="5875D62E" w14:paraId="681BE57A" w14:textId="4D72AD0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>WEEE</w:t>
            </w:r>
          </w:p>
        </w:tc>
      </w:tr>
      <w:tr w:rsidR="1C7DEAA3" w:rsidTr="1C7DEAA3" w14:paraId="31E88ECC">
        <w:trPr>
          <w:trHeight w:val="300"/>
        </w:trPr>
        <w:tc>
          <w:tcPr>
            <w:tcW w:w="2970" w:type="dxa"/>
            <w:tcMar/>
          </w:tcPr>
          <w:p w:rsidR="5875D62E" w:rsidP="1C7DEAA3" w:rsidRDefault="5875D62E" w14:paraId="5DE1B626" w14:textId="5991CA1A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>16 06 04/01</w:t>
            </w:r>
          </w:p>
        </w:tc>
        <w:tc>
          <w:tcPr>
            <w:tcW w:w="6885" w:type="dxa"/>
            <w:tcMar/>
          </w:tcPr>
          <w:p w:rsidR="5875D62E" w:rsidP="1C7DEAA3" w:rsidRDefault="5875D62E" w14:paraId="6878114D" w14:textId="274A0874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875D62E">
              <w:rPr>
                <w:b w:val="0"/>
                <w:bCs w:val="0"/>
                <w:sz w:val="22"/>
                <w:szCs w:val="22"/>
              </w:rPr>
              <w:t xml:space="preserve">Batteries </w:t>
            </w:r>
          </w:p>
        </w:tc>
      </w:tr>
      <w:tr w:rsidR="1C7DEAA3" w:rsidTr="1C7DEAA3" w14:paraId="73036FB5">
        <w:trPr>
          <w:trHeight w:val="300"/>
        </w:trPr>
        <w:tc>
          <w:tcPr>
            <w:tcW w:w="2970" w:type="dxa"/>
            <w:tcMar/>
          </w:tcPr>
          <w:p w:rsidR="7FCC628D" w:rsidP="1C7DEAA3" w:rsidRDefault="7FCC628D" w14:paraId="78FFC34A" w14:textId="392A76A1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>17 01 07</w:t>
            </w:r>
          </w:p>
        </w:tc>
        <w:tc>
          <w:tcPr>
            <w:tcW w:w="6885" w:type="dxa"/>
            <w:tcMar/>
          </w:tcPr>
          <w:p w:rsidR="7FCC628D" w:rsidP="1C7DEAA3" w:rsidRDefault="7FCC628D" w14:paraId="07FC9262" w14:textId="348BC71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>Concrete, bricks, tiles and ceramics</w:t>
            </w:r>
          </w:p>
        </w:tc>
      </w:tr>
      <w:tr w:rsidR="1C7DEAA3" w:rsidTr="1C7DEAA3" w14:paraId="608A57DC">
        <w:trPr>
          <w:trHeight w:val="300"/>
        </w:trPr>
        <w:tc>
          <w:tcPr>
            <w:tcW w:w="2970" w:type="dxa"/>
            <w:tcMar/>
          </w:tcPr>
          <w:p w:rsidR="7FCC628D" w:rsidP="1C7DEAA3" w:rsidRDefault="7FCC628D" w14:paraId="59D7904D" w14:textId="5EA856B7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>17 02 01/02/03</w:t>
            </w:r>
          </w:p>
        </w:tc>
        <w:tc>
          <w:tcPr>
            <w:tcW w:w="6885" w:type="dxa"/>
            <w:tcMar/>
          </w:tcPr>
          <w:p w:rsidR="7FCC628D" w:rsidP="1C7DEAA3" w:rsidRDefault="7FCC628D" w14:paraId="043872B5" w14:textId="6ADC0CF4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>Wood, glass, plastic</w:t>
            </w:r>
          </w:p>
        </w:tc>
      </w:tr>
      <w:tr w:rsidR="1C7DEAA3" w:rsidTr="1C7DEAA3" w14:paraId="457E7CAE">
        <w:trPr>
          <w:trHeight w:val="300"/>
        </w:trPr>
        <w:tc>
          <w:tcPr>
            <w:tcW w:w="2970" w:type="dxa"/>
            <w:tcMar/>
          </w:tcPr>
          <w:p w:rsidR="7FCC628D" w:rsidP="1C7DEAA3" w:rsidRDefault="7FCC628D" w14:paraId="230A80FE" w14:textId="7DD1D90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>17 04 07</w:t>
            </w:r>
          </w:p>
        </w:tc>
        <w:tc>
          <w:tcPr>
            <w:tcW w:w="6885" w:type="dxa"/>
            <w:tcMar/>
          </w:tcPr>
          <w:p w:rsidR="7FCC628D" w:rsidP="1C7DEAA3" w:rsidRDefault="7FCC628D" w14:paraId="7B9D94B9" w14:textId="24D112C9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7FCC628D">
              <w:rPr>
                <w:b w:val="0"/>
                <w:bCs w:val="0"/>
                <w:sz w:val="22"/>
                <w:szCs w:val="22"/>
              </w:rPr>
              <w:t xml:space="preserve">Metal </w:t>
            </w:r>
          </w:p>
        </w:tc>
      </w:tr>
      <w:tr w:rsidR="1C7DEAA3" w:rsidTr="1C7DEAA3" w14:paraId="5A780B9F">
        <w:trPr>
          <w:trHeight w:val="300"/>
        </w:trPr>
        <w:tc>
          <w:tcPr>
            <w:tcW w:w="2970" w:type="dxa"/>
            <w:tcMar/>
          </w:tcPr>
          <w:p w:rsidR="5B9BAE6A" w:rsidP="1C7DEAA3" w:rsidRDefault="5B9BAE6A" w14:paraId="7D84A125" w14:textId="0C9CB6A2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B9BAE6A">
              <w:rPr>
                <w:b w:val="0"/>
                <w:bCs w:val="0"/>
                <w:sz w:val="22"/>
                <w:szCs w:val="22"/>
              </w:rPr>
              <w:t>17 05 04</w:t>
            </w:r>
          </w:p>
        </w:tc>
        <w:tc>
          <w:tcPr>
            <w:tcW w:w="6885" w:type="dxa"/>
            <w:tcMar/>
          </w:tcPr>
          <w:p w:rsidR="5B9BAE6A" w:rsidP="1C7DEAA3" w:rsidRDefault="5B9BAE6A" w14:paraId="51F1E4DB" w14:textId="69999331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5B9BAE6A">
              <w:rPr>
                <w:b w:val="0"/>
                <w:bCs w:val="0"/>
                <w:sz w:val="22"/>
                <w:szCs w:val="22"/>
              </w:rPr>
              <w:t xml:space="preserve">Soil and stones </w:t>
            </w:r>
            <w:r w:rsidRPr="1C7DEAA3" w:rsidR="48CDE7C0">
              <w:rPr>
                <w:b w:val="0"/>
                <w:bCs w:val="0"/>
                <w:sz w:val="22"/>
                <w:szCs w:val="22"/>
              </w:rPr>
              <w:t>other than those mentioned in 17 05 03</w:t>
            </w:r>
          </w:p>
        </w:tc>
      </w:tr>
      <w:tr w:rsidR="1C7DEAA3" w:rsidTr="1C7DEAA3" w14:paraId="09393D3D">
        <w:trPr>
          <w:trHeight w:val="300"/>
        </w:trPr>
        <w:tc>
          <w:tcPr>
            <w:tcW w:w="2970" w:type="dxa"/>
            <w:tcMar/>
          </w:tcPr>
          <w:p w:rsidR="0D87F657" w:rsidP="1C7DEAA3" w:rsidRDefault="0D87F657" w14:paraId="490FF5C1" w14:textId="2988476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0D87F657">
              <w:rPr>
                <w:b w:val="0"/>
                <w:bCs w:val="0"/>
                <w:sz w:val="22"/>
                <w:szCs w:val="22"/>
              </w:rPr>
              <w:t>17 08 02</w:t>
            </w:r>
          </w:p>
        </w:tc>
        <w:tc>
          <w:tcPr>
            <w:tcW w:w="6885" w:type="dxa"/>
            <w:tcMar/>
          </w:tcPr>
          <w:p w:rsidR="0D87F657" w:rsidP="1C7DEAA3" w:rsidRDefault="0D87F657" w14:paraId="2E7F8D42" w14:textId="3799E31C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0D87F657">
              <w:rPr>
                <w:b w:val="0"/>
                <w:bCs w:val="0"/>
                <w:sz w:val="22"/>
                <w:szCs w:val="22"/>
              </w:rPr>
              <w:t xml:space="preserve">Gypsum based construction materials </w:t>
            </w:r>
            <w:r w:rsidRPr="1C7DEAA3" w:rsidR="58C07C6D">
              <w:rPr>
                <w:b w:val="0"/>
                <w:bCs w:val="0"/>
                <w:sz w:val="22"/>
                <w:szCs w:val="22"/>
              </w:rPr>
              <w:t>other than those mentioned in 17 08 01</w:t>
            </w:r>
          </w:p>
        </w:tc>
      </w:tr>
      <w:tr w:rsidR="1C7DEAA3" w:rsidTr="1C7DEAA3" w14:paraId="267A86C4">
        <w:trPr>
          <w:trHeight w:val="300"/>
        </w:trPr>
        <w:tc>
          <w:tcPr>
            <w:tcW w:w="2970" w:type="dxa"/>
            <w:tcMar/>
          </w:tcPr>
          <w:p w:rsidR="0D87F657" w:rsidP="1C7DEAA3" w:rsidRDefault="0D87F657" w14:paraId="2F9FBE0F" w14:textId="3092A999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0D87F657">
              <w:rPr>
                <w:b w:val="0"/>
                <w:bCs w:val="0"/>
                <w:sz w:val="22"/>
                <w:szCs w:val="22"/>
              </w:rPr>
              <w:t>17 09 04</w:t>
            </w:r>
          </w:p>
        </w:tc>
        <w:tc>
          <w:tcPr>
            <w:tcW w:w="6885" w:type="dxa"/>
            <w:tcMar/>
          </w:tcPr>
          <w:p w:rsidR="0D87F657" w:rsidP="1C7DEAA3" w:rsidRDefault="0D87F657" w14:paraId="1CD3188A" w14:textId="60C7940B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C7DEAA3" w:rsidR="0D87F657">
              <w:rPr>
                <w:b w:val="0"/>
                <w:bCs w:val="0"/>
                <w:sz w:val="22"/>
                <w:szCs w:val="22"/>
              </w:rPr>
              <w:t>Other construction and demolition waste</w:t>
            </w:r>
            <w:r w:rsidRPr="1C7DEAA3" w:rsidR="18D09920">
              <w:rPr>
                <w:b w:val="0"/>
                <w:bCs w:val="0"/>
                <w:sz w:val="22"/>
                <w:szCs w:val="22"/>
              </w:rPr>
              <w:t xml:space="preserve"> other than those mentioned in 17 09 01, 17 09 02, 17 09 03</w:t>
            </w:r>
          </w:p>
        </w:tc>
      </w:tr>
    </w:tbl>
    <w:p w:rsidR="1C7DEAA3" w:rsidRDefault="1C7DEAA3" w14:paraId="7353BF44" w14:textId="72E8C9FF"/>
    <w:p w:rsidR="1C7DEAA3" w:rsidP="1C7DEAA3" w:rsidRDefault="1C7DEAA3" w14:paraId="531F15CE" w14:textId="1EDCEBEA">
      <w:pPr>
        <w:pStyle w:val="Normal"/>
      </w:pPr>
    </w:p>
    <w:p w:rsidR="37281BAB" w:rsidP="1C7DEAA3" w:rsidRDefault="37281BAB" w14:paraId="360C488A" w14:textId="48ED12CE">
      <w:pPr>
        <w:pStyle w:val="Normal"/>
      </w:pPr>
      <w:r w:rsidR="37281BAB">
        <w:rPr/>
        <w:t xml:space="preserve">11.0 Heritage </w:t>
      </w:r>
    </w:p>
    <w:p w:rsidR="1C7DEAA3" w:rsidP="1C7DEAA3" w:rsidRDefault="1C7DEAA3" w14:paraId="60E33262" w14:textId="604F94A7">
      <w:pPr>
        <w:pStyle w:val="Normal"/>
        <w:rPr>
          <w:b w:val="0"/>
          <w:bCs w:val="0"/>
        </w:rPr>
      </w:pPr>
    </w:p>
    <w:p w:rsidR="77328BCB" w:rsidP="1C7DEAA3" w:rsidRDefault="77328BCB" w14:paraId="1A7B8B6F" w14:textId="21F12A67">
      <w:pPr>
        <w:pStyle w:val="Normal"/>
        <w:rPr>
          <w:b w:val="0"/>
          <w:bCs w:val="0"/>
        </w:rPr>
      </w:pPr>
      <w:r w:rsidRPr="029B8318" w:rsidR="77328BCB">
        <w:rPr>
          <w:b w:val="1"/>
          <w:bCs w:val="1"/>
        </w:rPr>
        <w:t>11.</w:t>
      </w:r>
      <w:r w:rsidRPr="029B8318" w:rsidR="54BD6776">
        <w:rPr>
          <w:b w:val="1"/>
          <w:bCs w:val="1"/>
        </w:rPr>
        <w:t>1</w:t>
      </w:r>
      <w:r w:rsidR="77328BCB">
        <w:rPr>
          <w:b w:val="0"/>
          <w:bCs w:val="0"/>
        </w:rPr>
        <w:t xml:space="preserve"> A Heritage Impact Assessment has been carried out by a competent/accredited consultant, who has concluded that the</w:t>
      </w:r>
      <w:r w:rsidR="0818D2A3">
        <w:rPr>
          <w:b w:val="0"/>
          <w:bCs w:val="0"/>
        </w:rPr>
        <w:t xml:space="preserve">re will no impact on significance to any listed building in the </w:t>
      </w:r>
      <w:r w:rsidR="0818D2A3">
        <w:rPr>
          <w:b w:val="0"/>
          <w:bCs w:val="0"/>
        </w:rPr>
        <w:t>vicinity</w:t>
      </w:r>
      <w:r w:rsidR="0818D2A3">
        <w:rPr>
          <w:b w:val="0"/>
          <w:bCs w:val="0"/>
        </w:rPr>
        <w:t xml:space="preserve">.  </w:t>
      </w:r>
      <w:r w:rsidR="0818D2A3">
        <w:rPr>
          <w:b w:val="0"/>
          <w:bCs w:val="0"/>
        </w:rPr>
        <w:t>No formal heritage consents are required</w:t>
      </w:r>
      <w:r w:rsidR="0818D2A3">
        <w:rPr>
          <w:b w:val="0"/>
          <w:bCs w:val="0"/>
        </w:rPr>
        <w:t xml:space="preserve">.  </w:t>
      </w:r>
    </w:p>
    <w:p w:rsidR="1C7DEAA3" w:rsidP="1C7DEAA3" w:rsidRDefault="1C7DEAA3" w14:paraId="66E47401" w14:textId="509FB39F">
      <w:pPr>
        <w:pStyle w:val="Normal"/>
        <w:rPr>
          <w:b w:val="0"/>
          <w:bCs w:val="0"/>
        </w:rPr>
      </w:pPr>
    </w:p>
    <w:p w:rsidR="6CC9937B" w:rsidP="1C7DEAA3" w:rsidRDefault="6CC9937B" w14:paraId="1B39D499" w14:textId="14198B63">
      <w:pPr>
        <w:pStyle w:val="Normal"/>
        <w:rPr>
          <w:b w:val="0"/>
          <w:bCs w:val="0"/>
        </w:rPr>
      </w:pPr>
      <w:r w:rsidRPr="029B8318" w:rsidR="6CC9937B">
        <w:rPr>
          <w:b w:val="1"/>
          <w:bCs w:val="1"/>
        </w:rPr>
        <w:t>11.</w:t>
      </w:r>
      <w:r w:rsidRPr="029B8318" w:rsidR="222BF898">
        <w:rPr>
          <w:b w:val="1"/>
          <w:bCs w:val="1"/>
        </w:rPr>
        <w:t>2</w:t>
      </w:r>
      <w:r w:rsidRPr="029B8318" w:rsidR="6CC9937B">
        <w:rPr>
          <w:b w:val="1"/>
          <w:bCs w:val="1"/>
        </w:rPr>
        <w:t xml:space="preserve">  </w:t>
      </w:r>
      <w:r w:rsidR="6CC9937B">
        <w:rPr>
          <w:b w:val="0"/>
          <w:bCs w:val="0"/>
        </w:rPr>
        <w:t>An</w:t>
      </w:r>
      <w:r w:rsidR="6CC9937B">
        <w:rPr>
          <w:b w:val="0"/>
          <w:bCs w:val="0"/>
        </w:rPr>
        <w:t xml:space="preserve"> archaeo</w:t>
      </w:r>
      <w:r w:rsidR="066669BF">
        <w:rPr>
          <w:b w:val="0"/>
          <w:bCs w:val="0"/>
        </w:rPr>
        <w:t xml:space="preserve">logical </w:t>
      </w:r>
      <w:r w:rsidR="066669BF">
        <w:rPr>
          <w:b w:val="0"/>
          <w:bCs w:val="0"/>
        </w:rPr>
        <w:t>desk based</w:t>
      </w:r>
      <w:r w:rsidR="066669BF">
        <w:rPr>
          <w:b w:val="0"/>
          <w:bCs w:val="0"/>
        </w:rPr>
        <w:t xml:space="preserve"> assessment of the site has been carried out by a</w:t>
      </w:r>
      <w:r w:rsidR="7D8B7D6F">
        <w:rPr>
          <w:b w:val="0"/>
          <w:bCs w:val="0"/>
        </w:rPr>
        <w:t>n</w:t>
      </w:r>
      <w:r w:rsidR="066669BF">
        <w:rPr>
          <w:b w:val="0"/>
          <w:bCs w:val="0"/>
        </w:rPr>
        <w:t xml:space="preserve"> IFA accredited archaeologist</w:t>
      </w:r>
      <w:r w:rsidR="290945C2">
        <w:rPr>
          <w:b w:val="0"/>
          <w:bCs w:val="0"/>
        </w:rPr>
        <w:t xml:space="preserve">, which gives the site an overall Moderate potential of the site in </w:t>
      </w:r>
      <w:r w:rsidR="290945C2">
        <w:rPr>
          <w:b w:val="0"/>
          <w:bCs w:val="0"/>
        </w:rPr>
        <w:t>archaeological</w:t>
      </w:r>
      <w:r w:rsidR="290945C2">
        <w:rPr>
          <w:b w:val="0"/>
          <w:bCs w:val="0"/>
        </w:rPr>
        <w:t xml:space="preserve"> terms</w:t>
      </w:r>
      <w:r w:rsidR="290945C2">
        <w:rPr>
          <w:b w:val="0"/>
          <w:bCs w:val="0"/>
        </w:rPr>
        <w:t xml:space="preserve">.  </w:t>
      </w:r>
      <w:r w:rsidR="066669BF">
        <w:rPr>
          <w:b w:val="0"/>
          <w:bCs w:val="0"/>
        </w:rPr>
        <w:t xml:space="preserve"> The report concludes that the arc</w:t>
      </w:r>
      <w:r w:rsidR="3060C381">
        <w:rPr>
          <w:b w:val="0"/>
          <w:bCs w:val="0"/>
        </w:rPr>
        <w:t>haeological</w:t>
      </w:r>
      <w:r w:rsidR="57A85C05">
        <w:rPr>
          <w:b w:val="0"/>
          <w:bCs w:val="0"/>
        </w:rPr>
        <w:t xml:space="preserve"> potential of the site does not pr</w:t>
      </w:r>
      <w:r w:rsidR="0F8958D8">
        <w:rPr>
          <w:b w:val="0"/>
          <w:bCs w:val="0"/>
        </w:rPr>
        <w:t xml:space="preserve">esent </w:t>
      </w:r>
      <w:r w:rsidR="0F8958D8">
        <w:rPr>
          <w:b w:val="0"/>
          <w:bCs w:val="0"/>
        </w:rPr>
        <w:t>an impediment</w:t>
      </w:r>
      <w:r w:rsidR="0F8958D8">
        <w:rPr>
          <w:b w:val="0"/>
          <w:bCs w:val="0"/>
        </w:rPr>
        <w:t xml:space="preserve"> to the proposed development</w:t>
      </w:r>
      <w:r w:rsidR="0F8958D8">
        <w:rPr>
          <w:b w:val="0"/>
          <w:bCs w:val="0"/>
        </w:rPr>
        <w:t xml:space="preserve">.  </w:t>
      </w:r>
    </w:p>
    <w:p w:rsidR="1C7DEAA3" w:rsidP="1C7DEAA3" w:rsidRDefault="1C7DEAA3" w14:paraId="2A92041B" w14:textId="53CE11D1">
      <w:pPr>
        <w:pStyle w:val="Normal"/>
        <w:rPr>
          <w:b w:val="0"/>
          <w:bCs w:val="0"/>
        </w:rPr>
      </w:pPr>
    </w:p>
    <w:p w:rsidR="683930E3" w:rsidP="1C7DEAA3" w:rsidRDefault="683930E3" w14:paraId="4B26C406" w14:textId="6DBEC7BD">
      <w:pPr>
        <w:pStyle w:val="Normal"/>
        <w:rPr>
          <w:b w:val="0"/>
          <w:bCs w:val="0"/>
        </w:rPr>
      </w:pPr>
      <w:r w:rsidRPr="029B8318" w:rsidR="683930E3">
        <w:rPr>
          <w:b w:val="1"/>
          <w:bCs w:val="1"/>
        </w:rPr>
        <w:t>1</w:t>
      </w:r>
      <w:r w:rsidRPr="029B8318" w:rsidR="683930E3">
        <w:rPr>
          <w:rFonts w:ascii="Modern Era" w:hAnsi="Modern Era" w:eastAsia="Times New Roman" w:cs="Times New Roman"/>
          <w:b w:val="1"/>
          <w:bCs w:val="1"/>
          <w:color w:val="auto"/>
          <w:sz w:val="22"/>
          <w:szCs w:val="22"/>
          <w:lang w:eastAsia="en-US" w:bidi="ar-SA"/>
        </w:rPr>
        <w:t>1.</w:t>
      </w:r>
      <w:r w:rsidRPr="029B8318" w:rsidR="607668C8">
        <w:rPr>
          <w:rFonts w:ascii="Modern Era" w:hAnsi="Modern Era" w:eastAsia="Times New Roman" w:cs="Times New Roman"/>
          <w:b w:val="1"/>
          <w:bCs w:val="1"/>
          <w:color w:val="auto"/>
          <w:sz w:val="22"/>
          <w:szCs w:val="22"/>
          <w:lang w:eastAsia="en-US" w:bidi="ar-SA"/>
        </w:rPr>
        <w:t>3</w:t>
      </w:r>
      <w:r w:rsidRPr="029B8318" w:rsidR="683930E3">
        <w:rPr>
          <w:rFonts w:ascii="Modern Era" w:hAnsi="Modern Era" w:eastAsia="Times New Roman" w:cs="Times New Roman"/>
          <w:b w:val="1"/>
          <w:bCs w:val="1"/>
          <w:color w:val="auto"/>
          <w:sz w:val="22"/>
          <w:szCs w:val="22"/>
          <w:lang w:eastAsia="en-US" w:bidi="ar-SA"/>
        </w:rPr>
        <w:t xml:space="preserve">  </w:t>
      </w:r>
      <w:r w:rsidRPr="029B8318" w:rsidR="09125C9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A</w:t>
      </w:r>
      <w:r w:rsidRPr="029B8318" w:rsidR="09125C9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WSI has been agreed and </w:t>
      </w:r>
      <w:r w:rsidRPr="029B8318" w:rsidR="09125C9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approved</w:t>
      </w:r>
      <w:r w:rsidRPr="029B8318" w:rsidR="2438CE9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with </w:t>
      </w:r>
      <w:r w:rsidRPr="029B8318" w:rsidR="09125C9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029B8318" w:rsidR="1026F8E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Heneb:Clywd</w:t>
      </w:r>
      <w:r w:rsidRPr="029B8318" w:rsidR="1026F8E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Powys Archaeology</w:t>
      </w:r>
      <w:r w:rsidRPr="029B8318" w:rsidR="0F8958D8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</w:p>
    <w:p w:rsidR="7357C395" w:rsidP="029B8318" w:rsidRDefault="7357C395" w14:paraId="6BEC6D24" w14:textId="36584F42">
      <w:pPr>
        <w:pStyle w:val="Normal"/>
        <w:ind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A</w:t>
      </w:r>
      <w:r w:rsidRPr="029B8318" w:rsidR="283EFAE8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n archaeological observation 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will be undertaken 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in the area of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the hollow way track </w:t>
      </w:r>
      <w:r w:rsidRPr="029B8318" w:rsidR="4C9B65E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which will 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be 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impacted</w:t>
      </w:r>
      <w:r w:rsidRPr="029B8318" w:rsidR="691B44E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by the western half of the pond and a vertical section across the hollow way will be cut and recorded). </w:t>
      </w:r>
    </w:p>
    <w:p w:rsidR="00751288" w:rsidP="029B8318" w:rsidRDefault="00751288" w14:paraId="18336692" w14:textId="2FDD0B16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00751288" w:rsidP="029B8318" w:rsidRDefault="00751288" w14:paraId="2567F9B5" w14:textId="595CE68B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  <w:r w:rsidRPr="3E2FBC2C" w:rsidR="391522EA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11.4  </w:t>
      </w:r>
      <w:r w:rsidRPr="3E2FBC2C" w:rsidR="391522EA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Risk</w:t>
      </w:r>
      <w:r w:rsidRPr="3E2FBC2C" w:rsidR="391522EA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assessments and method statements (RAMS) </w:t>
      </w:r>
      <w:r w:rsidRPr="3E2FBC2C" w:rsidR="2AAACF9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from contractors will be scrutinised and authorised before work </w:t>
      </w:r>
      <w:r w:rsidRPr="3E2FBC2C" w:rsidR="2AAACF9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commences</w:t>
      </w:r>
      <w:r w:rsidRPr="3E2FBC2C" w:rsidR="2AAACF97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to ensure the the above requirements a</w:t>
      </w:r>
      <w:r w:rsidRPr="3E2FBC2C" w:rsidR="11CA3CF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re </w:t>
      </w:r>
      <w:r w:rsidRPr="3E2FBC2C" w:rsidR="11CA3CF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underst</w:t>
      </w:r>
      <w:r w:rsidRPr="3E2FBC2C" w:rsidR="11CA3CF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ood</w:t>
      </w:r>
      <w:r w:rsidRPr="3E2FBC2C" w:rsidR="11CA3CF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</w:p>
    <w:p w:rsidR="3E2FBC2C" w:rsidP="3E2FBC2C" w:rsidRDefault="3E2FBC2C" w14:paraId="36BFA8E2" w14:textId="7C199F1A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3E2FBC2C" w:rsidP="3E2FBC2C" w:rsidRDefault="3E2FBC2C" w14:paraId="75BC8CC9" w14:textId="4C978D41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00751288" w:rsidP="029B8318" w:rsidRDefault="00751288" w14:paraId="24E28065" w14:textId="625DCAE0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  <w:r w:rsidRPr="3E2FBC2C" w:rsidR="11CA3CF3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12:0  </w:t>
      </w:r>
      <w:r w:rsidRPr="3E2FBC2C" w:rsidR="11CA3CF3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>Water</w:t>
      </w:r>
      <w:r w:rsidRPr="3E2FBC2C" w:rsidR="11CA3CF3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 Consumption</w:t>
      </w:r>
      <w:r w:rsidRPr="3E2FBC2C" w:rsidR="11CA3CF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</w:t>
      </w:r>
    </w:p>
    <w:p w:rsidR="3E2FBC2C" w:rsidP="3E2FBC2C" w:rsidRDefault="3E2FBC2C" w14:paraId="75333BFE" w14:textId="7B289B6F">
      <w:pPr>
        <w:pStyle w:val="Normal"/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</w:pPr>
    </w:p>
    <w:p w:rsidR="00751288" w:rsidP="029B8318" w:rsidRDefault="00751288" w14:paraId="59D2D37F" w14:textId="393B0069">
      <w:pPr>
        <w:pStyle w:val="Normal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</w:pPr>
      <w:r w:rsidRPr="029B8318" w:rsidR="2BBAE5F4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12.1  </w:t>
      </w:r>
      <w:r w:rsidRPr="029B8318" w:rsidR="2A69E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Effective</w:t>
      </w:r>
      <w:r w:rsidRPr="029B8318" w:rsidR="2A69E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construction can deliver major savings in water </w:t>
      </w:r>
      <w:r w:rsidRPr="029B8318" w:rsidR="49BBA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use and the </w:t>
      </w:r>
      <w:r w:rsidRPr="029B8318" w:rsidR="262FAF1B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associated costs</w:t>
      </w:r>
      <w:r w:rsidRPr="029B8318" w:rsidR="49BBA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of energy, water supply and </w:t>
      </w:r>
      <w:r w:rsidRPr="029B8318" w:rsidR="49BBA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waste water</w:t>
      </w:r>
      <w:r w:rsidRPr="029B8318" w:rsidR="49BBA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treatment</w:t>
      </w:r>
      <w:r w:rsidRPr="029B8318" w:rsidR="49BBA73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.  </w:t>
      </w:r>
      <w:r w:rsidRPr="029B8318" w:rsidR="2BBAE5F4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 </w:t>
      </w:r>
    </w:p>
    <w:p w:rsidR="00751288" w:rsidP="029B8318" w:rsidRDefault="00751288" w14:paraId="7845ED7A" w14:textId="6258BF78">
      <w:pPr>
        <w:pStyle w:val="Normal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</w:pPr>
    </w:p>
    <w:p w:rsidR="00751288" w:rsidP="029B8318" w:rsidRDefault="00751288" w14:paraId="02208780" w14:textId="789A6CB5">
      <w:pPr>
        <w:pStyle w:val="Normal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</w:pPr>
      <w:r w:rsidRPr="3E2FBC2C" w:rsidR="5A1F3736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12.2  </w:t>
      </w:r>
      <w:r w:rsidRPr="3E2FBC2C" w:rsidR="5A1F373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Typically</w:t>
      </w:r>
      <w:r w:rsidRPr="3E2FBC2C" w:rsidR="5A1F373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, the use of water will take place in the following areas:</w:t>
      </w:r>
    </w:p>
    <w:p w:rsidR="00751288" w:rsidP="3E2FBC2C" w:rsidRDefault="00751288" w14:paraId="5C16F0B1" w14:textId="5D62F896">
      <w:pPr>
        <w:pStyle w:val="Normal"/>
        <w:ind w:left="0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</w:pPr>
      <w:r w:rsidRPr="3E2FBC2C" w:rsidR="7890F6A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-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Dust suppression –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vehicular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dust suppression</w:t>
      </w:r>
      <w:r w:rsidRPr="3E2FBC2C" w:rsidR="75AE7C9D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/stockpiles of soil</w:t>
      </w:r>
    </w:p>
    <w:p w:rsidR="00751288" w:rsidP="029B8318" w:rsidRDefault="00751288" w14:paraId="646F3422" w14:textId="0E75E2F6">
      <w:pPr>
        <w:pStyle w:val="Normal"/>
        <w:ind w:left="0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</w:pPr>
      <w:r w:rsidRPr="3E2FBC2C" w:rsidR="3DE60E69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-</w:t>
      </w:r>
      <w:r w:rsidRPr="3E2FBC2C" w:rsidR="178E09F2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Cleaning – road sweepers</w:t>
      </w:r>
      <w:r w:rsidRPr="3E2FBC2C" w:rsidR="61F4F353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/boot wash/high pressure washing</w:t>
      </w:r>
      <w:r w:rsidRPr="3E2FBC2C" w:rsidR="185A23FE"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 xml:space="preserve">                      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 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              </w:t>
      </w:r>
    </w:p>
    <w:p w:rsidR="185A23FE" w:rsidP="3E2FBC2C" w:rsidRDefault="185A23FE" w14:paraId="68DD1878" w14:textId="22057793">
      <w:pPr>
        <w:pStyle w:val="Normal"/>
        <w:ind w:left="0"/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s-ES" w:eastAsia="en-US" w:bidi="ar-SA"/>
        </w:rPr>
      </w:pPr>
      <w:r w:rsidRPr="3E2FBC2C" w:rsidR="57E3693A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 xml:space="preserve"> -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Domestic and welfare facilities – toilets</w:t>
      </w:r>
      <w:r w:rsidRPr="3E2FBC2C" w:rsidR="0068EF61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n-GB" w:eastAsia="en-US" w:bidi="ar-SA"/>
        </w:rPr>
        <w:t>, food preparation, canteens, offices, drinking water</w:t>
      </w:r>
    </w:p>
    <w:p w:rsidR="185A23FE" w:rsidP="3E2FBC2C" w:rsidRDefault="185A23FE" w14:paraId="36AAB951" w14:textId="541A73FE">
      <w:pPr>
        <w:pStyle w:val="ListParagraph"/>
        <w:numPr>
          <w:ilvl w:val="0"/>
          <w:numId w:val="29"/>
        </w:numPr>
        <w:rPr>
          <w:rFonts w:ascii="Modern Era" w:hAnsi="Modern Era" w:eastAsia="Times New Roman" w:cs="Times New Roman"/>
          <w:b w:val="1"/>
          <w:bCs w:val="1"/>
          <w:noProof w:val="0"/>
          <w:color w:val="auto"/>
          <w:sz w:val="22"/>
          <w:szCs w:val="22"/>
          <w:lang w:val="es-ES" w:eastAsia="en-US" w:bidi="ar-SA"/>
        </w:rPr>
      </w:pP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>Construction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 xml:space="preserve"> –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>bentonite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 xml:space="preserve"> </w:t>
      </w:r>
      <w:r w:rsidRPr="3E2FBC2C" w:rsidR="185A23FE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>mixing</w:t>
      </w:r>
      <w:r w:rsidRPr="3E2FBC2C" w:rsidR="0681C076">
        <w:rPr>
          <w:rFonts w:ascii="Modern Era" w:hAnsi="Modern Era" w:eastAsia="Times New Roman" w:cs="Times New Roman"/>
          <w:b w:val="0"/>
          <w:bCs w:val="0"/>
          <w:noProof w:val="0"/>
          <w:color w:val="auto"/>
          <w:sz w:val="22"/>
          <w:szCs w:val="22"/>
          <w:lang w:val="es-ES" w:eastAsia="en-US" w:bidi="ar-SA"/>
        </w:rPr>
        <w:t>/mortar mixing</w:t>
      </w:r>
    </w:p>
    <w:p w:rsidR="029B8318" w:rsidP="3E2FBC2C" w:rsidRDefault="029B8318" w14:paraId="01DF0845" w14:textId="7E9809E0">
      <w:pPr>
        <w:rPr>
          <w:b w:val="0"/>
          <w:bCs w:val="0"/>
        </w:rPr>
      </w:pPr>
      <w:r w:rsidR="185A23FE">
        <w:rPr/>
        <w:t xml:space="preserve">                     </w:t>
      </w:r>
    </w:p>
    <w:p w:rsidR="185A23FE" w:rsidP="029B8318" w:rsidRDefault="185A23FE" w14:paraId="2CC9AA56" w14:textId="3E62E82A">
      <w:pPr>
        <w:pStyle w:val="Normal"/>
        <w:rPr>
          <w:b w:val="0"/>
          <w:bCs w:val="0"/>
        </w:rPr>
      </w:pPr>
      <w:r w:rsidRPr="029B8318" w:rsidR="185A23FE">
        <w:rPr>
          <w:b w:val="1"/>
          <w:bCs w:val="1"/>
        </w:rPr>
        <w:t xml:space="preserve">12.3  </w:t>
      </w:r>
      <w:r w:rsidR="185A23FE">
        <w:rPr>
          <w:b w:val="0"/>
          <w:bCs w:val="0"/>
        </w:rPr>
        <w:t>Due</w:t>
      </w:r>
      <w:r w:rsidR="185A23FE">
        <w:rPr>
          <w:b w:val="0"/>
          <w:bCs w:val="0"/>
        </w:rPr>
        <w:t xml:space="preserve"> to the site setting, it is expected that the current </w:t>
      </w:r>
      <w:r w:rsidR="3571D4DA">
        <w:rPr>
          <w:b w:val="0"/>
          <w:bCs w:val="0"/>
        </w:rPr>
        <w:t>plan</w:t>
      </w:r>
      <w:r w:rsidR="185A23FE">
        <w:rPr>
          <w:b w:val="0"/>
          <w:bCs w:val="0"/>
        </w:rPr>
        <w:t xml:space="preserve"> for water </w:t>
      </w:r>
      <w:r w:rsidR="78F255A5">
        <w:rPr>
          <w:b w:val="0"/>
          <w:bCs w:val="0"/>
        </w:rPr>
        <w:t>used</w:t>
      </w:r>
      <w:r w:rsidR="185A23FE">
        <w:rPr>
          <w:b w:val="0"/>
          <w:bCs w:val="0"/>
        </w:rPr>
        <w:t xml:space="preserve"> will be via portable bowser</w:t>
      </w:r>
      <w:r w:rsidR="185A23FE">
        <w:rPr>
          <w:b w:val="0"/>
          <w:bCs w:val="0"/>
        </w:rPr>
        <w:t xml:space="preserve">.  </w:t>
      </w:r>
    </w:p>
    <w:p w:rsidRPr="002A2F56" w:rsidR="00751288" w:rsidP="00790139" w:rsidRDefault="00751288" w14:paraId="4964CDCF" w14:textId="77777777"/>
    <w:p w:rsidR="2C94AF82" w:rsidP="029B8318" w:rsidRDefault="2C94AF82" w14:paraId="41BC8765" w14:textId="1E8C6EC0">
      <w:pPr>
        <w:pStyle w:val="Normal"/>
        <w:rPr>
          <w:b w:val="0"/>
          <w:bCs w:val="0"/>
        </w:rPr>
      </w:pPr>
      <w:r w:rsidRPr="029B8318" w:rsidR="2C94AF82">
        <w:rPr>
          <w:b w:val="1"/>
          <w:bCs w:val="1"/>
        </w:rPr>
        <w:t xml:space="preserve">12.4  </w:t>
      </w:r>
      <w:r w:rsidR="2C94AF82">
        <w:rPr>
          <w:b w:val="0"/>
          <w:bCs w:val="0"/>
        </w:rPr>
        <w:t>Good</w:t>
      </w:r>
      <w:r w:rsidR="2C94AF82">
        <w:rPr>
          <w:b w:val="0"/>
          <w:bCs w:val="0"/>
        </w:rPr>
        <w:t xml:space="preserve"> housekeeping (</w:t>
      </w:r>
      <w:r w:rsidR="2C94AF82">
        <w:rPr>
          <w:b w:val="0"/>
          <w:bCs w:val="0"/>
        </w:rPr>
        <w:t>eg.</w:t>
      </w:r>
      <w:r w:rsidR="2C94AF82">
        <w:rPr>
          <w:b w:val="0"/>
          <w:bCs w:val="0"/>
        </w:rPr>
        <w:t xml:space="preserve"> </w:t>
      </w:r>
      <w:r w:rsidR="1848D305">
        <w:rPr>
          <w:b w:val="0"/>
          <w:bCs w:val="0"/>
        </w:rPr>
        <w:t>r</w:t>
      </w:r>
      <w:r w:rsidR="2C94AF82">
        <w:rPr>
          <w:b w:val="0"/>
          <w:bCs w:val="0"/>
        </w:rPr>
        <w:t>eporting/repair</w:t>
      </w:r>
      <w:r w:rsidR="680EE4A9">
        <w:rPr>
          <w:b w:val="0"/>
          <w:bCs w:val="0"/>
        </w:rPr>
        <w:t xml:space="preserve">ing </w:t>
      </w:r>
      <w:r w:rsidR="39B53B67">
        <w:rPr>
          <w:b w:val="0"/>
          <w:bCs w:val="0"/>
        </w:rPr>
        <w:t xml:space="preserve">leaks, turning off taps which are not in use and </w:t>
      </w:r>
      <w:r w:rsidR="39B53B67">
        <w:rPr>
          <w:b w:val="0"/>
          <w:bCs w:val="0"/>
        </w:rPr>
        <w:t>generally in</w:t>
      </w:r>
      <w:r w:rsidR="39B53B67">
        <w:rPr>
          <w:b w:val="0"/>
          <w:bCs w:val="0"/>
        </w:rPr>
        <w:t xml:space="preserve"> an efficient manner)</w:t>
      </w:r>
      <w:r w:rsidR="3B287AE0">
        <w:rPr>
          <w:b w:val="0"/>
          <w:bCs w:val="0"/>
        </w:rPr>
        <w:t xml:space="preserve"> will </w:t>
      </w:r>
      <w:r w:rsidR="3B287AE0">
        <w:rPr>
          <w:b w:val="0"/>
          <w:bCs w:val="0"/>
        </w:rPr>
        <w:t>assist</w:t>
      </w:r>
      <w:r w:rsidR="3B287AE0">
        <w:rPr>
          <w:b w:val="0"/>
          <w:bCs w:val="0"/>
        </w:rPr>
        <w:t xml:space="preserve"> in on site water reduction</w:t>
      </w:r>
      <w:r w:rsidR="3B287AE0">
        <w:rPr>
          <w:b w:val="0"/>
          <w:bCs w:val="0"/>
        </w:rPr>
        <w:t xml:space="preserve">.  </w:t>
      </w:r>
      <w:r w:rsidR="3B287AE0">
        <w:rPr>
          <w:b w:val="0"/>
          <w:bCs w:val="0"/>
        </w:rPr>
        <w:t xml:space="preserve">Awareness raising will also be delivered through </w:t>
      </w:r>
      <w:r w:rsidR="3B287AE0">
        <w:rPr>
          <w:b w:val="0"/>
          <w:bCs w:val="0"/>
        </w:rPr>
        <w:t>Tool box</w:t>
      </w:r>
      <w:r w:rsidR="3B287AE0">
        <w:rPr>
          <w:b w:val="0"/>
          <w:bCs w:val="0"/>
        </w:rPr>
        <w:t xml:space="preserve"> talks</w:t>
      </w:r>
      <w:r w:rsidR="3B287AE0">
        <w:rPr>
          <w:b w:val="0"/>
          <w:bCs w:val="0"/>
        </w:rPr>
        <w:t xml:space="preserve">.  </w:t>
      </w:r>
    </w:p>
    <w:p w:rsidR="029B8318" w:rsidP="029B8318" w:rsidRDefault="029B8318" w14:paraId="228D882E" w14:textId="59076930">
      <w:pPr>
        <w:pStyle w:val="Normal"/>
        <w:rPr>
          <w:b w:val="0"/>
          <w:bCs w:val="0"/>
        </w:rPr>
      </w:pPr>
    </w:p>
    <w:p w:rsidR="029B8318" w:rsidP="029B8318" w:rsidRDefault="029B8318" w14:paraId="6C4BBD7C" w14:textId="4C55CAF0">
      <w:pPr>
        <w:pStyle w:val="Normal"/>
        <w:rPr>
          <w:b w:val="0"/>
          <w:bCs w:val="0"/>
        </w:rPr>
      </w:pPr>
    </w:p>
    <w:p w:rsidR="3B287AE0" w:rsidP="029B8318" w:rsidRDefault="3B287AE0" w14:paraId="4A8CD6BE" w14:textId="24494BA6">
      <w:pPr>
        <w:pStyle w:val="Normal"/>
        <w:rPr>
          <w:b w:val="1"/>
          <w:bCs w:val="1"/>
        </w:rPr>
      </w:pPr>
      <w:r w:rsidRPr="3E2FBC2C" w:rsidR="3B287AE0">
        <w:rPr>
          <w:b w:val="1"/>
          <w:bCs w:val="1"/>
        </w:rPr>
        <w:t xml:space="preserve">13.0  </w:t>
      </w:r>
      <w:r w:rsidRPr="3E2FBC2C" w:rsidR="5074726E">
        <w:rPr>
          <w:b w:val="1"/>
          <w:bCs w:val="1"/>
        </w:rPr>
        <w:t>P</w:t>
      </w:r>
      <w:r w:rsidRPr="3E2FBC2C" w:rsidR="3B287AE0">
        <w:rPr>
          <w:b w:val="1"/>
          <w:bCs w:val="1"/>
        </w:rPr>
        <w:t>ollution</w:t>
      </w:r>
      <w:r w:rsidRPr="3E2FBC2C" w:rsidR="5990BE4D">
        <w:rPr>
          <w:b w:val="1"/>
          <w:bCs w:val="1"/>
        </w:rPr>
        <w:t xml:space="preserve"> Prevention and Hazardous Material Storage </w:t>
      </w:r>
      <w:r w:rsidRPr="3E2FBC2C" w:rsidR="3B287AE0">
        <w:rPr>
          <w:b w:val="1"/>
          <w:bCs w:val="1"/>
        </w:rPr>
        <w:t xml:space="preserve"> </w:t>
      </w:r>
    </w:p>
    <w:p w:rsidR="3E2FBC2C" w:rsidP="3E2FBC2C" w:rsidRDefault="3E2FBC2C" w14:paraId="1645966C" w14:textId="3332F41D">
      <w:pPr>
        <w:pStyle w:val="Normal"/>
        <w:rPr>
          <w:b w:val="1"/>
          <w:bCs w:val="1"/>
        </w:rPr>
      </w:pPr>
    </w:p>
    <w:p w:rsidR="30BC7044" w:rsidP="3E2FBC2C" w:rsidRDefault="30BC7044" w14:paraId="111B7A07" w14:textId="22630AA1">
      <w:pPr>
        <w:pStyle w:val="Normal"/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</w:pPr>
      <w:r w:rsidRPr="3E2FBC2C" w:rsidR="30BC7044">
        <w:rPr>
          <w:b w:val="1"/>
          <w:bCs w:val="1"/>
        </w:rPr>
        <w:t xml:space="preserve">13.1  </w:t>
      </w:r>
      <w:r w:rsidRPr="3E2FBC2C" w:rsidR="30BC704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The</w:t>
      </w:r>
      <w:r w:rsidRPr="3E2FBC2C" w:rsidR="30BC7044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 </w:t>
      </w:r>
      <w:r w:rsidRPr="3E2FBC2C" w:rsidR="6F615575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Montgomery canal is located adjacent to the works.  </w:t>
      </w:r>
    </w:p>
    <w:p w:rsidR="029B8318" w:rsidP="029B8318" w:rsidRDefault="029B8318" w14:paraId="10C00B3D" w14:textId="7B1B7D36">
      <w:pPr>
        <w:pStyle w:val="Normal"/>
        <w:rPr>
          <w:b w:val="1"/>
          <w:bCs w:val="1"/>
        </w:rPr>
      </w:pPr>
    </w:p>
    <w:p w:rsidR="66AEAA47" w:rsidP="029B8318" w:rsidRDefault="66AEAA47" w14:paraId="253E08BB" w14:textId="0E95286D">
      <w:pPr>
        <w:pStyle w:val="Normal"/>
        <w:rPr>
          <w:b w:val="0"/>
          <w:bCs w:val="0"/>
        </w:rPr>
      </w:pPr>
      <w:r w:rsidRPr="3E2FBC2C" w:rsidR="66AEAA47">
        <w:rPr>
          <w:b w:val="1"/>
          <w:bCs w:val="1"/>
        </w:rPr>
        <w:t>13.</w:t>
      </w:r>
      <w:r w:rsidRPr="3E2FBC2C" w:rsidR="372306A8">
        <w:rPr>
          <w:b w:val="1"/>
          <w:bCs w:val="1"/>
        </w:rPr>
        <w:t>2</w:t>
      </w:r>
      <w:r w:rsidRPr="3E2FBC2C" w:rsidR="66AEAA47">
        <w:rPr>
          <w:b w:val="1"/>
          <w:bCs w:val="1"/>
        </w:rPr>
        <w:t xml:space="preserve">  </w:t>
      </w:r>
      <w:r w:rsidR="1BAD3F7D">
        <w:rPr>
          <w:b w:val="0"/>
          <w:bCs w:val="0"/>
        </w:rPr>
        <w:t>Chemical</w:t>
      </w:r>
      <w:r w:rsidR="1BAD3F7D">
        <w:rPr>
          <w:b w:val="0"/>
          <w:bCs w:val="0"/>
        </w:rPr>
        <w:t xml:space="preserve"> and hazardous material such as fuels and lubricants are to be stored on site</w:t>
      </w:r>
      <w:r w:rsidR="423AF197">
        <w:rPr>
          <w:b w:val="0"/>
          <w:bCs w:val="0"/>
        </w:rPr>
        <w:t xml:space="preserve"> during the construction phase of the project</w:t>
      </w:r>
      <w:r w:rsidR="6D7AABD4">
        <w:rPr>
          <w:b w:val="0"/>
          <w:bCs w:val="0"/>
        </w:rPr>
        <w:t>.</w:t>
      </w:r>
      <w:r w:rsidR="7EE7D004">
        <w:rPr>
          <w:b w:val="0"/>
          <w:bCs w:val="0"/>
        </w:rPr>
        <w:t xml:space="preserve">  </w:t>
      </w:r>
      <w:r w:rsidR="7EE7D004">
        <w:rPr>
          <w:b w:val="0"/>
          <w:bCs w:val="0"/>
        </w:rPr>
        <w:t>These will be stored and used as detailed on the product label</w:t>
      </w:r>
      <w:r w:rsidR="7EE7D004">
        <w:rPr>
          <w:b w:val="0"/>
          <w:bCs w:val="0"/>
        </w:rPr>
        <w:t xml:space="preserve">.  </w:t>
      </w:r>
    </w:p>
    <w:p w:rsidR="029B8318" w:rsidP="029B8318" w:rsidRDefault="029B8318" w14:paraId="7080E63F" w14:textId="674986E0">
      <w:pPr>
        <w:pStyle w:val="Normal"/>
        <w:rPr>
          <w:b w:val="0"/>
          <w:bCs w:val="0"/>
        </w:rPr>
      </w:pPr>
    </w:p>
    <w:p w:rsidR="6D7AABD4" w:rsidP="029B8318" w:rsidRDefault="6D7AABD4" w14:paraId="08C2D18A" w14:textId="0B225457">
      <w:pPr>
        <w:pStyle w:val="Normal"/>
        <w:rPr>
          <w:b w:val="0"/>
          <w:bCs w:val="0"/>
        </w:rPr>
      </w:pPr>
      <w:r w:rsidRPr="3E2FBC2C" w:rsidR="6D7AABD4">
        <w:rPr>
          <w:b w:val="1"/>
          <w:bCs w:val="1"/>
        </w:rPr>
        <w:t>13.</w:t>
      </w:r>
      <w:r w:rsidRPr="3E2FBC2C" w:rsidR="56BEF723">
        <w:rPr>
          <w:b w:val="1"/>
          <w:bCs w:val="1"/>
        </w:rPr>
        <w:t>3</w:t>
      </w:r>
      <w:r w:rsidRPr="3E2FBC2C" w:rsidR="6D7AABD4">
        <w:rPr>
          <w:b w:val="1"/>
          <w:bCs w:val="1"/>
        </w:rPr>
        <w:t xml:space="preserve">  </w:t>
      </w:r>
      <w:r w:rsidR="6D7AABD4">
        <w:rPr>
          <w:b w:val="0"/>
          <w:bCs w:val="0"/>
        </w:rPr>
        <w:t>These</w:t>
      </w:r>
      <w:r w:rsidR="6D7AABD4">
        <w:rPr>
          <w:b w:val="0"/>
          <w:bCs w:val="0"/>
        </w:rPr>
        <w:t xml:space="preserve"> include but are not limite</w:t>
      </w:r>
      <w:r w:rsidR="4AE9BFD0">
        <w:rPr>
          <w:b w:val="0"/>
          <w:bCs w:val="0"/>
        </w:rPr>
        <w:t>d t</w:t>
      </w:r>
      <w:r w:rsidR="4AE9BFD0">
        <w:rPr>
          <w:b w:val="0"/>
          <w:bCs w:val="0"/>
        </w:rPr>
        <w:t>o:</w:t>
      </w:r>
    </w:p>
    <w:p w:rsidR="4AE9BFD0" w:rsidP="3E2FBC2C" w:rsidRDefault="4AE9BFD0" w14:paraId="6EC1F98B" w14:textId="02A46E5D">
      <w:pPr>
        <w:pStyle w:val="Normal"/>
        <w:ind w:left="0"/>
        <w:rPr>
          <w:b w:val="0"/>
          <w:bCs w:val="0"/>
        </w:rPr>
      </w:pPr>
      <w:r w:rsidRPr="3E2FBC2C" w:rsidR="005C809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fuel</w:t>
      </w:r>
    </w:p>
    <w:p w:rsidR="4AE9BFD0" w:rsidP="3E2FBC2C" w:rsidRDefault="4AE9BFD0" w14:paraId="5B515772" w14:textId="36407A82">
      <w:pPr>
        <w:pStyle w:val="Normal"/>
        <w:ind w:left="0"/>
        <w:rPr>
          <w:b w:val="0"/>
          <w:bCs w:val="0"/>
        </w:rPr>
      </w:pPr>
      <w:r w:rsidRPr="3E2FBC2C" w:rsidR="769DF7F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Oils </w:t>
      </w:r>
    </w:p>
    <w:p w:rsidR="4AE9BFD0" w:rsidP="3E2FBC2C" w:rsidRDefault="4AE9BFD0" w14:paraId="35561473" w14:textId="3BBF372F">
      <w:pPr>
        <w:pStyle w:val="Normal"/>
        <w:ind w:left="0"/>
        <w:rPr>
          <w:b w:val="0"/>
          <w:bCs w:val="0"/>
        </w:rPr>
      </w:pPr>
      <w:r w:rsidRPr="3E2FBC2C" w:rsidR="4E47E457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Lubricants</w:t>
      </w:r>
    </w:p>
    <w:p w:rsidR="4AE9BFD0" w:rsidP="3E2FBC2C" w:rsidRDefault="4AE9BFD0" w14:paraId="20C4BB4B" w14:textId="5696A9F9">
      <w:pPr>
        <w:pStyle w:val="Normal"/>
        <w:ind w:left="0"/>
        <w:rPr>
          <w:b w:val="0"/>
          <w:bCs w:val="0"/>
        </w:rPr>
      </w:pPr>
      <w:r w:rsidRPr="3E2FBC2C" w:rsidR="548F018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Paint and coating </w:t>
      </w:r>
    </w:p>
    <w:p w:rsidR="4AE9BFD0" w:rsidP="3E2FBC2C" w:rsidRDefault="4AE9BFD0" w14:paraId="7E0C6AED" w14:textId="3B5A0A8D">
      <w:pPr>
        <w:pStyle w:val="Normal"/>
        <w:ind w:left="0"/>
        <w:rPr>
          <w:b w:val="0"/>
          <w:bCs w:val="0"/>
        </w:rPr>
      </w:pPr>
      <w:r w:rsidRPr="3E2FBC2C" w:rsidR="7CA09473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Adhesives and resins </w:t>
      </w:r>
    </w:p>
    <w:p w:rsidR="4AE9BFD0" w:rsidP="3E2FBC2C" w:rsidRDefault="4AE9BFD0" w14:paraId="641C0E53" w14:textId="3EB867BB">
      <w:pPr>
        <w:pStyle w:val="Normal"/>
        <w:ind w:left="0"/>
        <w:rPr>
          <w:b w:val="0"/>
          <w:bCs w:val="0"/>
        </w:rPr>
      </w:pPr>
      <w:r w:rsidRPr="3E2FBC2C" w:rsidR="6987739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Solvents</w:t>
      </w:r>
    </w:p>
    <w:p w:rsidR="4AE9BFD0" w:rsidP="3E2FBC2C" w:rsidRDefault="4AE9BFD0" w14:paraId="25367809" w14:textId="58CA039A">
      <w:pPr>
        <w:pStyle w:val="Normal"/>
        <w:ind w:left="0"/>
        <w:rPr>
          <w:b w:val="0"/>
          <w:bCs w:val="0"/>
        </w:rPr>
      </w:pPr>
      <w:r w:rsidRPr="3E2FBC2C" w:rsidR="40625ED6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>Compressed gases</w:t>
      </w:r>
    </w:p>
    <w:p w:rsidR="4AE9BFD0" w:rsidP="3E2FBC2C" w:rsidRDefault="4AE9BFD0" w14:paraId="1DB66208" w14:textId="0B38934A">
      <w:pPr>
        <w:pStyle w:val="Normal"/>
        <w:ind w:left="0"/>
        <w:rPr>
          <w:b w:val="0"/>
          <w:bCs w:val="0"/>
        </w:rPr>
      </w:pPr>
      <w:r w:rsidRPr="3E2FBC2C" w:rsidR="4ABD4D4A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- </w:t>
      </w:r>
      <w:r w:rsidRPr="3E2FBC2C" w:rsidR="4AE9BFD0">
        <w:rPr>
          <w:rFonts w:ascii="Modern Era" w:hAnsi="Modern Era" w:eastAsia="Times New Roman" w:cs="Times New Roman"/>
          <w:b w:val="0"/>
          <w:bCs w:val="0"/>
          <w:color w:val="auto"/>
          <w:sz w:val="22"/>
          <w:szCs w:val="22"/>
          <w:lang w:eastAsia="en-US" w:bidi="ar-SA"/>
        </w:rPr>
        <w:t xml:space="preserve">Cements and binders </w:t>
      </w:r>
    </w:p>
    <w:p w:rsidR="029B8318" w:rsidP="029B8318" w:rsidRDefault="029B8318" w14:paraId="41DB0175" w14:textId="645309C0">
      <w:pPr>
        <w:pStyle w:val="Normal"/>
        <w:ind w:left="0"/>
        <w:rPr>
          <w:b w:val="1"/>
          <w:bCs w:val="1"/>
          <w:sz w:val="22"/>
          <w:szCs w:val="22"/>
        </w:rPr>
      </w:pPr>
    </w:p>
    <w:p w:rsidR="4AE9BFD0" w:rsidP="029B8318" w:rsidRDefault="4AE9BFD0" w14:paraId="595753E7" w14:textId="1196295F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4AE9BFD0">
        <w:rPr>
          <w:b w:val="1"/>
          <w:bCs w:val="1"/>
          <w:sz w:val="22"/>
          <w:szCs w:val="22"/>
        </w:rPr>
        <w:t>13.</w:t>
      </w:r>
      <w:r w:rsidRPr="3E2FBC2C" w:rsidR="3F39CD55">
        <w:rPr>
          <w:b w:val="1"/>
          <w:bCs w:val="1"/>
          <w:sz w:val="22"/>
          <w:szCs w:val="22"/>
        </w:rPr>
        <w:t>4</w:t>
      </w:r>
      <w:r w:rsidRPr="3E2FBC2C" w:rsidR="4AE9BFD0">
        <w:rPr>
          <w:b w:val="1"/>
          <w:bCs w:val="1"/>
          <w:sz w:val="22"/>
          <w:szCs w:val="22"/>
        </w:rPr>
        <w:t xml:space="preserve">  </w:t>
      </w:r>
      <w:r w:rsidRPr="3E2FBC2C" w:rsidR="4B209427">
        <w:rPr>
          <w:b w:val="0"/>
          <w:bCs w:val="0"/>
          <w:sz w:val="22"/>
          <w:szCs w:val="22"/>
        </w:rPr>
        <w:t>The</w:t>
      </w:r>
      <w:r w:rsidRPr="3E2FBC2C" w:rsidR="4B209427">
        <w:rPr>
          <w:b w:val="0"/>
          <w:bCs w:val="0"/>
          <w:sz w:val="22"/>
          <w:szCs w:val="22"/>
        </w:rPr>
        <w:t xml:space="preserve"> site will be </w:t>
      </w:r>
      <w:r w:rsidRPr="3E2FBC2C" w:rsidR="0E79EBFA">
        <w:rPr>
          <w:b w:val="0"/>
          <w:bCs w:val="0"/>
          <w:sz w:val="22"/>
          <w:szCs w:val="22"/>
        </w:rPr>
        <w:t>managed to ensure that it does not result in an unpermitted ‘</w:t>
      </w:r>
      <w:r w:rsidRPr="3E2FBC2C" w:rsidR="2BAC6675">
        <w:rPr>
          <w:b w:val="0"/>
          <w:bCs w:val="0"/>
          <w:sz w:val="22"/>
          <w:szCs w:val="22"/>
        </w:rPr>
        <w:t>water discharge activity’ as detailed in The Environmental Permitting (England and Wales) Regulations 2010</w:t>
      </w:r>
      <w:r w:rsidRPr="3E2FBC2C" w:rsidR="2BAC6675">
        <w:rPr>
          <w:b w:val="0"/>
          <w:bCs w:val="0"/>
          <w:sz w:val="22"/>
          <w:szCs w:val="22"/>
        </w:rPr>
        <w:t xml:space="preserve">.  </w:t>
      </w:r>
      <w:r w:rsidRPr="3E2FBC2C" w:rsidR="2BAC6675">
        <w:rPr>
          <w:b w:val="0"/>
          <w:bCs w:val="0"/>
          <w:sz w:val="22"/>
          <w:szCs w:val="22"/>
        </w:rPr>
        <w:t xml:space="preserve"> </w:t>
      </w:r>
    </w:p>
    <w:p w:rsidR="029B8318" w:rsidP="029B8318" w:rsidRDefault="029B8318" w14:paraId="09DB1EA2" w14:textId="6969B708">
      <w:pPr>
        <w:pStyle w:val="Normal"/>
        <w:ind w:left="0"/>
        <w:rPr>
          <w:b w:val="0"/>
          <w:bCs w:val="0"/>
          <w:sz w:val="22"/>
          <w:szCs w:val="22"/>
        </w:rPr>
      </w:pPr>
    </w:p>
    <w:p w:rsidR="38CA384D" w:rsidP="3E2FBC2C" w:rsidRDefault="38CA384D" w14:paraId="20C20CD8" w14:textId="2DF15CC0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424D0BAB">
        <w:rPr>
          <w:b w:val="1"/>
          <w:bCs w:val="1"/>
          <w:sz w:val="22"/>
          <w:szCs w:val="22"/>
        </w:rPr>
        <w:t>13.</w:t>
      </w:r>
      <w:r w:rsidRPr="3E2FBC2C" w:rsidR="6C7E39C8">
        <w:rPr>
          <w:b w:val="1"/>
          <w:bCs w:val="1"/>
          <w:sz w:val="22"/>
          <w:szCs w:val="22"/>
        </w:rPr>
        <w:t>5</w:t>
      </w:r>
      <w:r w:rsidRPr="3E2FBC2C" w:rsidR="424D0BAB">
        <w:rPr>
          <w:b w:val="1"/>
          <w:bCs w:val="1"/>
          <w:sz w:val="22"/>
          <w:szCs w:val="22"/>
        </w:rPr>
        <w:t xml:space="preserve">  </w:t>
      </w:r>
      <w:r w:rsidRPr="3E2FBC2C" w:rsidR="424D0BAB">
        <w:rPr>
          <w:b w:val="0"/>
          <w:bCs w:val="0"/>
          <w:sz w:val="22"/>
          <w:szCs w:val="22"/>
        </w:rPr>
        <w:t>The</w:t>
      </w:r>
      <w:r w:rsidRPr="3E2FBC2C" w:rsidR="424D0BAB">
        <w:rPr>
          <w:b w:val="0"/>
          <w:bCs w:val="0"/>
          <w:sz w:val="22"/>
          <w:szCs w:val="22"/>
        </w:rPr>
        <w:t xml:space="preserve"> following lists measures that will be </w:t>
      </w:r>
      <w:r w:rsidRPr="3E2FBC2C" w:rsidR="664F0BAC">
        <w:rPr>
          <w:b w:val="0"/>
          <w:bCs w:val="0"/>
          <w:sz w:val="22"/>
          <w:szCs w:val="22"/>
        </w:rPr>
        <w:t xml:space="preserve">put in place </w:t>
      </w:r>
      <w:r w:rsidRPr="3E2FBC2C" w:rsidR="04D589D0">
        <w:rPr>
          <w:b w:val="0"/>
          <w:bCs w:val="0"/>
          <w:sz w:val="22"/>
          <w:szCs w:val="22"/>
        </w:rPr>
        <w:t>to prevent pol</w:t>
      </w:r>
      <w:r w:rsidRPr="3E2FBC2C" w:rsidR="2BC31A27">
        <w:rPr>
          <w:b w:val="0"/>
          <w:bCs w:val="0"/>
          <w:sz w:val="22"/>
          <w:szCs w:val="22"/>
        </w:rPr>
        <w:t>l</w:t>
      </w:r>
      <w:r w:rsidRPr="3E2FBC2C" w:rsidR="04D589D0">
        <w:rPr>
          <w:b w:val="0"/>
          <w:bCs w:val="0"/>
          <w:sz w:val="22"/>
          <w:szCs w:val="22"/>
        </w:rPr>
        <w:t>ution and will conform to best practice outlined in the Guides for Pollution Documents</w:t>
      </w:r>
      <w:r w:rsidRPr="3E2FBC2C" w:rsidR="078304C9">
        <w:rPr>
          <w:b w:val="0"/>
          <w:bCs w:val="0"/>
          <w:sz w:val="22"/>
          <w:szCs w:val="22"/>
        </w:rPr>
        <w:t xml:space="preserve"> and from the HRA</w:t>
      </w:r>
      <w:r w:rsidRPr="3E2FBC2C" w:rsidR="04D589D0">
        <w:rPr>
          <w:b w:val="0"/>
          <w:bCs w:val="0"/>
          <w:sz w:val="22"/>
          <w:szCs w:val="22"/>
        </w:rPr>
        <w:t>:</w:t>
      </w:r>
    </w:p>
    <w:p w:rsidR="04D589D0" w:rsidP="3E2FBC2C" w:rsidRDefault="04D589D0" w14:paraId="6FFC626B" w14:textId="5436FEF7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04D589D0">
        <w:rPr>
          <w:b w:val="0"/>
          <w:bCs w:val="0"/>
          <w:sz w:val="22"/>
          <w:szCs w:val="22"/>
        </w:rPr>
        <w:t>- the handling, use and storage of hazardous materials to be undertaken in line with GPP2 (Above ground oil tanks).</w:t>
      </w:r>
    </w:p>
    <w:p w:rsidR="00B59B03" w:rsidP="3E2FBC2C" w:rsidRDefault="00B59B03" w14:paraId="5E5010A3" w14:textId="271FC780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00B59B03">
        <w:rPr>
          <w:b w:val="0"/>
          <w:bCs w:val="0"/>
          <w:sz w:val="22"/>
          <w:szCs w:val="22"/>
        </w:rPr>
        <w:t xml:space="preserve">- adequately bunded and secure areas with impervious walls and floors for the temporary storage of </w:t>
      </w:r>
      <w:r w:rsidRPr="3E2FBC2C" w:rsidR="53ED37DC">
        <w:rPr>
          <w:b w:val="0"/>
          <w:bCs w:val="0"/>
          <w:sz w:val="22"/>
          <w:szCs w:val="22"/>
        </w:rPr>
        <w:t>fu</w:t>
      </w:r>
      <w:r w:rsidRPr="3E2FBC2C" w:rsidR="00B59B03">
        <w:rPr>
          <w:b w:val="0"/>
          <w:bCs w:val="0"/>
          <w:sz w:val="22"/>
          <w:szCs w:val="22"/>
        </w:rPr>
        <w:t xml:space="preserve">el, </w:t>
      </w:r>
      <w:r w:rsidRPr="3E2FBC2C" w:rsidR="00B59B03">
        <w:rPr>
          <w:b w:val="0"/>
          <w:bCs w:val="0"/>
          <w:sz w:val="22"/>
          <w:szCs w:val="22"/>
        </w:rPr>
        <w:t>oil</w:t>
      </w:r>
      <w:r w:rsidRPr="3E2FBC2C" w:rsidR="00B59B03">
        <w:rPr>
          <w:b w:val="0"/>
          <w:bCs w:val="0"/>
          <w:sz w:val="22"/>
          <w:szCs w:val="22"/>
        </w:rPr>
        <w:t xml:space="preserve"> and chemicals on site during </w:t>
      </w:r>
      <w:r w:rsidRPr="3E2FBC2C" w:rsidR="0B2BD424">
        <w:rPr>
          <w:b w:val="0"/>
          <w:bCs w:val="0"/>
          <w:sz w:val="22"/>
          <w:szCs w:val="22"/>
        </w:rPr>
        <w:t>construction</w:t>
      </w:r>
      <w:r w:rsidRPr="3E2FBC2C" w:rsidR="2416E0E0">
        <w:rPr>
          <w:b w:val="0"/>
          <w:bCs w:val="0"/>
          <w:sz w:val="22"/>
          <w:szCs w:val="22"/>
        </w:rPr>
        <w:t>.</w:t>
      </w:r>
    </w:p>
    <w:p w:rsidR="0B2BD424" w:rsidP="3E2FBC2C" w:rsidRDefault="0B2BD424" w14:paraId="2B66F0AE" w14:textId="4399C928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0B2BD424">
        <w:rPr>
          <w:b w:val="0"/>
          <w:bCs w:val="0"/>
          <w:sz w:val="22"/>
          <w:szCs w:val="22"/>
        </w:rPr>
        <w:t>- drip trays to collect leaks from</w:t>
      </w:r>
      <w:r w:rsidRPr="3E2FBC2C" w:rsidR="7CB0271A">
        <w:rPr>
          <w:b w:val="0"/>
          <w:bCs w:val="0"/>
          <w:sz w:val="22"/>
          <w:szCs w:val="22"/>
        </w:rPr>
        <w:t xml:space="preserve"> diesel pumps or from standing plant</w:t>
      </w:r>
      <w:r w:rsidRPr="3E2FBC2C" w:rsidR="2416E0E0">
        <w:rPr>
          <w:b w:val="0"/>
          <w:bCs w:val="0"/>
          <w:sz w:val="22"/>
          <w:szCs w:val="22"/>
        </w:rPr>
        <w:t>.</w:t>
      </w:r>
    </w:p>
    <w:p w:rsidR="2416E0E0" w:rsidP="3E2FBC2C" w:rsidRDefault="2416E0E0" w14:paraId="24DBDD52" w14:textId="3FAB8780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416E0E0">
        <w:rPr>
          <w:b w:val="0"/>
          <w:bCs w:val="0"/>
          <w:sz w:val="22"/>
          <w:szCs w:val="22"/>
        </w:rPr>
        <w:t>- oil interceptor(</w:t>
      </w:r>
      <w:r w:rsidRPr="3E2FBC2C" w:rsidR="2416E0E0">
        <w:rPr>
          <w:b w:val="0"/>
          <w:bCs w:val="0"/>
          <w:sz w:val="22"/>
          <w:szCs w:val="22"/>
        </w:rPr>
        <w:t>s)  fitted</w:t>
      </w:r>
      <w:r w:rsidRPr="3E2FBC2C" w:rsidR="2416E0E0">
        <w:rPr>
          <w:b w:val="0"/>
          <w:bCs w:val="0"/>
          <w:sz w:val="22"/>
          <w:szCs w:val="22"/>
        </w:rPr>
        <w:t xml:space="preserve"> to all temporary discharge points and </w:t>
      </w:r>
      <w:r w:rsidRPr="3E2FBC2C" w:rsidR="2416E0E0">
        <w:rPr>
          <w:b w:val="0"/>
          <w:bCs w:val="0"/>
          <w:sz w:val="22"/>
          <w:szCs w:val="22"/>
        </w:rPr>
        <w:t>for</w:t>
      </w:r>
      <w:r w:rsidRPr="3E2FBC2C" w:rsidR="2416E0E0">
        <w:rPr>
          <w:b w:val="0"/>
          <w:bCs w:val="0"/>
          <w:sz w:val="22"/>
          <w:szCs w:val="22"/>
        </w:rPr>
        <w:t xml:space="preserve"> discharge from any temporary oil storage/refuelling areas. </w:t>
      </w:r>
    </w:p>
    <w:p w:rsidR="2416E0E0" w:rsidP="3E2FBC2C" w:rsidRDefault="2416E0E0" w14:paraId="0361E388" w14:textId="7B3E8800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416E0E0">
        <w:rPr>
          <w:b w:val="0"/>
          <w:bCs w:val="0"/>
          <w:sz w:val="22"/>
          <w:szCs w:val="22"/>
        </w:rPr>
        <w:t xml:space="preserve">- development of pollution control procedures and </w:t>
      </w:r>
      <w:r w:rsidRPr="3E2FBC2C" w:rsidR="2416E0E0">
        <w:rPr>
          <w:b w:val="0"/>
          <w:bCs w:val="0"/>
          <w:sz w:val="22"/>
          <w:szCs w:val="22"/>
        </w:rPr>
        <w:t>appropriate training</w:t>
      </w:r>
      <w:r w:rsidRPr="3E2FBC2C" w:rsidR="2416E0E0">
        <w:rPr>
          <w:b w:val="0"/>
          <w:bCs w:val="0"/>
          <w:sz w:val="22"/>
          <w:szCs w:val="22"/>
        </w:rPr>
        <w:t xml:space="preserve"> for all </w:t>
      </w:r>
      <w:r w:rsidRPr="3E2FBC2C" w:rsidR="2416E0E0">
        <w:rPr>
          <w:b w:val="0"/>
          <w:bCs w:val="0"/>
          <w:sz w:val="22"/>
          <w:szCs w:val="22"/>
        </w:rPr>
        <w:t>construction</w:t>
      </w:r>
      <w:r w:rsidRPr="3E2FBC2C" w:rsidR="2416E0E0">
        <w:rPr>
          <w:b w:val="0"/>
          <w:bCs w:val="0"/>
          <w:sz w:val="22"/>
          <w:szCs w:val="22"/>
        </w:rPr>
        <w:t xml:space="preserve"> staff</w:t>
      </w:r>
      <w:r w:rsidRPr="3E2FBC2C" w:rsidR="2416E0E0">
        <w:rPr>
          <w:b w:val="0"/>
          <w:bCs w:val="0"/>
          <w:sz w:val="22"/>
          <w:szCs w:val="22"/>
        </w:rPr>
        <w:t>.</w:t>
      </w:r>
    </w:p>
    <w:p w:rsidR="2416E0E0" w:rsidP="3E2FBC2C" w:rsidRDefault="2416E0E0" w14:paraId="6FFD722E" w14:textId="102D0C91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416E0E0">
        <w:rPr>
          <w:b w:val="0"/>
          <w:bCs w:val="0"/>
          <w:sz w:val="22"/>
          <w:szCs w:val="22"/>
        </w:rPr>
        <w:t>- provision of spill containment equipment such as absorbent material on site</w:t>
      </w:r>
      <w:r w:rsidRPr="3E2FBC2C" w:rsidR="2416E0E0">
        <w:rPr>
          <w:b w:val="0"/>
          <w:bCs w:val="0"/>
          <w:sz w:val="22"/>
          <w:szCs w:val="22"/>
        </w:rPr>
        <w:t xml:space="preserve">.  </w:t>
      </w:r>
      <w:r w:rsidRPr="3E2FBC2C" w:rsidR="2416E0E0">
        <w:rPr>
          <w:b w:val="0"/>
          <w:bCs w:val="0"/>
          <w:sz w:val="22"/>
          <w:szCs w:val="22"/>
        </w:rPr>
        <w:t xml:space="preserve">  </w:t>
      </w:r>
    </w:p>
    <w:p w:rsidR="3E2FBC2C" w:rsidP="3E2FBC2C" w:rsidRDefault="3E2FBC2C" w14:paraId="261249A3" w14:textId="52FFE046">
      <w:pPr>
        <w:pStyle w:val="Normal"/>
        <w:ind w:left="0"/>
        <w:rPr>
          <w:b w:val="0"/>
          <w:bCs w:val="0"/>
          <w:sz w:val="22"/>
          <w:szCs w:val="22"/>
        </w:rPr>
      </w:pPr>
    </w:p>
    <w:p w:rsidR="2416E0E0" w:rsidP="3E2FBC2C" w:rsidRDefault="2416E0E0" w14:paraId="73958D71" w14:textId="5B5C2BC1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416E0E0">
        <w:rPr>
          <w:b w:val="1"/>
          <w:bCs w:val="1"/>
          <w:sz w:val="22"/>
          <w:szCs w:val="22"/>
        </w:rPr>
        <w:t>13.</w:t>
      </w:r>
      <w:r w:rsidRPr="3E2FBC2C" w:rsidR="2972BAC5">
        <w:rPr>
          <w:b w:val="1"/>
          <w:bCs w:val="1"/>
          <w:sz w:val="22"/>
          <w:szCs w:val="22"/>
        </w:rPr>
        <w:t>6</w:t>
      </w:r>
      <w:r w:rsidRPr="3E2FBC2C" w:rsidR="2416E0E0">
        <w:rPr>
          <w:b w:val="1"/>
          <w:bCs w:val="1"/>
          <w:sz w:val="22"/>
          <w:szCs w:val="22"/>
        </w:rPr>
        <w:t xml:space="preserve">  </w:t>
      </w:r>
      <w:r w:rsidRPr="3E2FBC2C" w:rsidR="3A28BF82">
        <w:rPr>
          <w:b w:val="0"/>
          <w:bCs w:val="0"/>
          <w:sz w:val="22"/>
          <w:szCs w:val="22"/>
        </w:rPr>
        <w:t>Surface</w:t>
      </w:r>
      <w:r w:rsidRPr="3E2FBC2C" w:rsidR="3A28BF82">
        <w:rPr>
          <w:b w:val="0"/>
          <w:bCs w:val="0"/>
          <w:sz w:val="22"/>
          <w:szCs w:val="22"/>
        </w:rPr>
        <w:t xml:space="preserve"> water management</w:t>
      </w:r>
      <w:r w:rsidRPr="3E2FBC2C" w:rsidR="6031B1C4">
        <w:rPr>
          <w:b w:val="0"/>
          <w:bCs w:val="0"/>
          <w:sz w:val="22"/>
          <w:szCs w:val="22"/>
        </w:rPr>
        <w:t xml:space="preserve"> </w:t>
      </w:r>
      <w:r w:rsidRPr="3E2FBC2C" w:rsidR="24FEBC9F">
        <w:rPr>
          <w:b w:val="0"/>
          <w:bCs w:val="0"/>
          <w:sz w:val="22"/>
          <w:szCs w:val="22"/>
        </w:rPr>
        <w:t>will be managed by the following:</w:t>
      </w:r>
    </w:p>
    <w:p w:rsidR="24FEBC9F" w:rsidP="3E2FBC2C" w:rsidRDefault="24FEBC9F" w14:paraId="01515E6D" w14:textId="01E71AF1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24FEBC9F">
        <w:rPr>
          <w:b w:val="0"/>
          <w:bCs w:val="0"/>
          <w:sz w:val="22"/>
          <w:szCs w:val="22"/>
        </w:rPr>
        <w:t>- sediment traps if the form</w:t>
      </w:r>
      <w:r w:rsidRPr="3E2FBC2C" w:rsidR="6D5C495D">
        <w:rPr>
          <w:b w:val="0"/>
          <w:bCs w:val="0"/>
          <w:sz w:val="22"/>
          <w:szCs w:val="22"/>
        </w:rPr>
        <w:t xml:space="preserve"> of straw bales or silt curtains (or similar) will be deployed in the canal during the </w:t>
      </w:r>
      <w:r w:rsidRPr="3E2FBC2C" w:rsidR="6D5C495D">
        <w:rPr>
          <w:b w:val="0"/>
          <w:bCs w:val="0"/>
          <w:sz w:val="22"/>
          <w:szCs w:val="22"/>
        </w:rPr>
        <w:t>contructi</w:t>
      </w:r>
      <w:r w:rsidRPr="3E2FBC2C" w:rsidR="1797CCD3">
        <w:rPr>
          <w:b w:val="0"/>
          <w:bCs w:val="0"/>
          <w:sz w:val="22"/>
          <w:szCs w:val="22"/>
        </w:rPr>
        <w:t>o</w:t>
      </w:r>
      <w:r w:rsidRPr="3E2FBC2C" w:rsidR="6D5C495D">
        <w:rPr>
          <w:b w:val="0"/>
          <w:bCs w:val="0"/>
          <w:sz w:val="22"/>
          <w:szCs w:val="22"/>
        </w:rPr>
        <w:t>n</w:t>
      </w:r>
      <w:r w:rsidRPr="3E2FBC2C" w:rsidR="6D5C495D">
        <w:rPr>
          <w:b w:val="0"/>
          <w:bCs w:val="0"/>
          <w:sz w:val="22"/>
          <w:szCs w:val="22"/>
        </w:rPr>
        <w:t xml:space="preserve"> and re</w:t>
      </w:r>
      <w:r w:rsidRPr="3E2FBC2C" w:rsidR="3AD128A3">
        <w:rPr>
          <w:b w:val="0"/>
          <w:bCs w:val="0"/>
          <w:sz w:val="22"/>
          <w:szCs w:val="22"/>
        </w:rPr>
        <w:t>moval of the canal causeway and the construction of the inlet/outlet structure</w:t>
      </w:r>
      <w:r w:rsidRPr="3E2FBC2C" w:rsidR="1937FD31">
        <w:rPr>
          <w:b w:val="0"/>
          <w:bCs w:val="0"/>
          <w:sz w:val="22"/>
          <w:szCs w:val="22"/>
        </w:rPr>
        <w:t xml:space="preserve">.  </w:t>
      </w:r>
      <w:r w:rsidRPr="3E2FBC2C" w:rsidR="1937FD31">
        <w:rPr>
          <w:b w:val="0"/>
          <w:bCs w:val="0"/>
          <w:sz w:val="22"/>
          <w:szCs w:val="22"/>
        </w:rPr>
        <w:t>These will be routinely checked throughout the works to ensure their efficiency</w:t>
      </w:r>
      <w:r w:rsidRPr="3E2FBC2C" w:rsidR="1937FD31">
        <w:rPr>
          <w:b w:val="0"/>
          <w:bCs w:val="0"/>
          <w:sz w:val="22"/>
          <w:szCs w:val="22"/>
        </w:rPr>
        <w:t xml:space="preserve">. </w:t>
      </w:r>
    </w:p>
    <w:p w:rsidR="5189D7B3" w:rsidP="3E2FBC2C" w:rsidRDefault="5189D7B3" w14:paraId="54A30CAC" w14:textId="5274F0AF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5189D7B3">
        <w:rPr>
          <w:b w:val="0"/>
          <w:bCs w:val="0"/>
          <w:sz w:val="22"/>
          <w:szCs w:val="22"/>
        </w:rPr>
        <w:t>-</w:t>
      </w:r>
      <w:r w:rsidRPr="3E2FBC2C" w:rsidR="1937FD31">
        <w:rPr>
          <w:b w:val="0"/>
          <w:bCs w:val="0"/>
          <w:sz w:val="22"/>
          <w:szCs w:val="22"/>
        </w:rPr>
        <w:t xml:space="preserve"> </w:t>
      </w:r>
      <w:r w:rsidRPr="3E2FBC2C" w:rsidR="5189D7B3">
        <w:rPr>
          <w:b w:val="0"/>
          <w:bCs w:val="0"/>
          <w:sz w:val="22"/>
          <w:szCs w:val="22"/>
        </w:rPr>
        <w:t xml:space="preserve">sediment traps if the form of straw bales of silt fencing (or similar) will be installed on the site to ensure that there will be no soil </w:t>
      </w:r>
      <w:r w:rsidRPr="3E2FBC2C" w:rsidR="5189D7B3">
        <w:rPr>
          <w:b w:val="0"/>
          <w:bCs w:val="0"/>
          <w:sz w:val="22"/>
          <w:szCs w:val="22"/>
        </w:rPr>
        <w:t>washoff</w:t>
      </w:r>
      <w:r w:rsidRPr="3E2FBC2C" w:rsidR="5189D7B3">
        <w:rPr>
          <w:b w:val="0"/>
          <w:bCs w:val="0"/>
          <w:sz w:val="22"/>
          <w:szCs w:val="22"/>
        </w:rPr>
        <w:t xml:space="preserve"> into the </w:t>
      </w:r>
      <w:r w:rsidRPr="3E2FBC2C" w:rsidR="2B4E8B4D">
        <w:rPr>
          <w:b w:val="0"/>
          <w:bCs w:val="0"/>
          <w:sz w:val="22"/>
          <w:szCs w:val="22"/>
        </w:rPr>
        <w:t>canal</w:t>
      </w:r>
      <w:r w:rsidRPr="3E2FBC2C" w:rsidR="2B4E8B4D">
        <w:rPr>
          <w:b w:val="0"/>
          <w:bCs w:val="0"/>
          <w:sz w:val="22"/>
          <w:szCs w:val="22"/>
        </w:rPr>
        <w:t xml:space="preserve">.  </w:t>
      </w:r>
      <w:r w:rsidRPr="3E2FBC2C" w:rsidR="5189D7B3">
        <w:rPr>
          <w:b w:val="0"/>
          <w:bCs w:val="0"/>
          <w:sz w:val="22"/>
          <w:szCs w:val="22"/>
        </w:rPr>
        <w:t xml:space="preserve"> </w:t>
      </w:r>
      <w:r w:rsidRPr="3E2FBC2C" w:rsidR="6D5C495D">
        <w:rPr>
          <w:b w:val="0"/>
          <w:bCs w:val="0"/>
          <w:sz w:val="22"/>
          <w:szCs w:val="22"/>
        </w:rPr>
        <w:t xml:space="preserve"> </w:t>
      </w:r>
    </w:p>
    <w:p w:rsidR="6BBE3E8E" w:rsidP="3E2FBC2C" w:rsidRDefault="6BBE3E8E" w14:paraId="0958F33A" w14:textId="6A69B697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6BBE3E8E">
        <w:rPr>
          <w:b w:val="0"/>
          <w:bCs w:val="0"/>
          <w:sz w:val="22"/>
          <w:szCs w:val="22"/>
        </w:rPr>
        <w:t>- emergency pollution incident protocols will be in place and visible to all working on the site</w:t>
      </w:r>
      <w:r w:rsidRPr="3E2FBC2C" w:rsidR="6BBE3E8E">
        <w:rPr>
          <w:b w:val="0"/>
          <w:bCs w:val="0"/>
          <w:sz w:val="22"/>
          <w:szCs w:val="22"/>
        </w:rPr>
        <w:t xml:space="preserve">.  </w:t>
      </w:r>
    </w:p>
    <w:p w:rsidR="3E2FBC2C" w:rsidP="3E2FBC2C" w:rsidRDefault="3E2FBC2C" w14:paraId="4B02C1CA" w14:textId="53DE59D2">
      <w:pPr>
        <w:pStyle w:val="Normal"/>
        <w:ind w:left="0"/>
        <w:rPr>
          <w:b w:val="0"/>
          <w:bCs w:val="0"/>
          <w:sz w:val="22"/>
          <w:szCs w:val="22"/>
        </w:rPr>
      </w:pPr>
    </w:p>
    <w:p w:rsidR="551A5E72" w:rsidP="3E2FBC2C" w:rsidRDefault="551A5E72" w14:paraId="2B53FF02" w14:textId="1A6C3AAE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551A5E72">
        <w:rPr>
          <w:b w:val="1"/>
          <w:bCs w:val="1"/>
          <w:sz w:val="22"/>
          <w:szCs w:val="22"/>
        </w:rPr>
        <w:t xml:space="preserve">13.7 </w:t>
      </w:r>
      <w:r w:rsidRPr="3E2FBC2C" w:rsidR="551A5E72">
        <w:rPr>
          <w:b w:val="0"/>
          <w:bCs w:val="0"/>
          <w:sz w:val="22"/>
          <w:szCs w:val="22"/>
        </w:rPr>
        <w:t xml:space="preserve"> </w:t>
      </w:r>
      <w:r w:rsidRPr="3E2FBC2C" w:rsidR="51E945EB">
        <w:rPr>
          <w:b w:val="0"/>
          <w:bCs w:val="0"/>
          <w:sz w:val="22"/>
          <w:szCs w:val="22"/>
        </w:rPr>
        <w:t>Guid</w:t>
      </w:r>
      <w:r w:rsidRPr="3E2FBC2C" w:rsidR="1292F3DF">
        <w:rPr>
          <w:b w:val="0"/>
          <w:bCs w:val="0"/>
          <w:sz w:val="22"/>
          <w:szCs w:val="22"/>
        </w:rPr>
        <w:t>ance</w:t>
      </w:r>
      <w:r w:rsidRPr="3E2FBC2C" w:rsidR="51E945EB">
        <w:rPr>
          <w:b w:val="0"/>
          <w:bCs w:val="0"/>
          <w:sz w:val="22"/>
          <w:szCs w:val="22"/>
        </w:rPr>
        <w:t xml:space="preserve"> for Pollution Prevention (GPP) </w:t>
      </w:r>
      <w:r w:rsidRPr="3E2FBC2C" w:rsidR="313BB884">
        <w:rPr>
          <w:b w:val="0"/>
          <w:bCs w:val="0"/>
          <w:sz w:val="22"/>
          <w:szCs w:val="22"/>
        </w:rPr>
        <w:t xml:space="preserve">which are based on relevant </w:t>
      </w:r>
      <w:r w:rsidRPr="3E2FBC2C" w:rsidR="36A71451">
        <w:rPr>
          <w:b w:val="0"/>
          <w:bCs w:val="0"/>
          <w:sz w:val="22"/>
          <w:szCs w:val="22"/>
        </w:rPr>
        <w:t>legislation</w:t>
      </w:r>
      <w:r w:rsidRPr="3E2FBC2C" w:rsidR="313BB884">
        <w:rPr>
          <w:b w:val="0"/>
          <w:bCs w:val="0"/>
          <w:sz w:val="22"/>
          <w:szCs w:val="22"/>
        </w:rPr>
        <w:t xml:space="preserve"> and reflect good practice will be adhered to </w:t>
      </w:r>
      <w:r w:rsidRPr="3E2FBC2C" w:rsidR="44E02797">
        <w:rPr>
          <w:b w:val="0"/>
          <w:bCs w:val="0"/>
          <w:sz w:val="22"/>
          <w:szCs w:val="22"/>
        </w:rPr>
        <w:t>by the c</w:t>
      </w:r>
      <w:r w:rsidRPr="3E2FBC2C" w:rsidR="71E56677">
        <w:rPr>
          <w:b w:val="0"/>
          <w:bCs w:val="0"/>
          <w:sz w:val="22"/>
          <w:szCs w:val="22"/>
        </w:rPr>
        <w:t>ontractor</w:t>
      </w:r>
      <w:r w:rsidRPr="3E2FBC2C" w:rsidR="44E02797">
        <w:rPr>
          <w:b w:val="0"/>
          <w:bCs w:val="0"/>
          <w:sz w:val="22"/>
          <w:szCs w:val="22"/>
        </w:rPr>
        <w:t xml:space="preserve"> </w:t>
      </w:r>
      <w:r w:rsidRPr="3E2FBC2C" w:rsidR="313BB884">
        <w:rPr>
          <w:b w:val="0"/>
          <w:bCs w:val="0"/>
          <w:sz w:val="22"/>
          <w:szCs w:val="22"/>
        </w:rPr>
        <w:t xml:space="preserve">– they will include GPP2 </w:t>
      </w:r>
      <w:r w:rsidRPr="3E2FBC2C" w:rsidR="7C29985B">
        <w:rPr>
          <w:b w:val="0"/>
          <w:bCs w:val="0"/>
          <w:sz w:val="22"/>
          <w:szCs w:val="22"/>
        </w:rPr>
        <w:t>(Above ground oil t</w:t>
      </w:r>
      <w:r w:rsidRPr="3E2FBC2C" w:rsidR="6B8582B8">
        <w:rPr>
          <w:b w:val="0"/>
          <w:bCs w:val="0"/>
          <w:sz w:val="22"/>
          <w:szCs w:val="22"/>
        </w:rPr>
        <w:t>anks),  G</w:t>
      </w:r>
      <w:r w:rsidRPr="3E2FBC2C" w:rsidR="0CFD8081">
        <w:rPr>
          <w:b w:val="0"/>
          <w:bCs w:val="0"/>
          <w:sz w:val="22"/>
          <w:szCs w:val="22"/>
        </w:rPr>
        <w:t>PP</w:t>
      </w:r>
      <w:r w:rsidRPr="3E2FBC2C" w:rsidR="6B8582B8">
        <w:rPr>
          <w:b w:val="0"/>
          <w:bCs w:val="0"/>
          <w:sz w:val="22"/>
          <w:szCs w:val="22"/>
        </w:rPr>
        <w:t>3</w:t>
      </w:r>
      <w:r w:rsidRPr="3E2FBC2C" w:rsidR="2F60BC38">
        <w:rPr>
          <w:b w:val="0"/>
          <w:bCs w:val="0"/>
          <w:sz w:val="22"/>
          <w:szCs w:val="22"/>
        </w:rPr>
        <w:t xml:space="preserve"> (Use and design of oil separators in surface water drainage systems)</w:t>
      </w:r>
      <w:r w:rsidRPr="3E2FBC2C" w:rsidR="6B8582B8">
        <w:rPr>
          <w:b w:val="0"/>
          <w:bCs w:val="0"/>
          <w:sz w:val="22"/>
          <w:szCs w:val="22"/>
        </w:rPr>
        <w:t>, GP</w:t>
      </w:r>
      <w:r w:rsidRPr="3E2FBC2C" w:rsidR="4F806178">
        <w:rPr>
          <w:b w:val="0"/>
          <w:bCs w:val="0"/>
          <w:sz w:val="22"/>
          <w:szCs w:val="22"/>
        </w:rPr>
        <w:t>P</w:t>
      </w:r>
      <w:r w:rsidRPr="3E2FBC2C" w:rsidR="6B8582B8">
        <w:rPr>
          <w:b w:val="0"/>
          <w:bCs w:val="0"/>
          <w:sz w:val="22"/>
          <w:szCs w:val="22"/>
        </w:rPr>
        <w:t>6</w:t>
      </w:r>
      <w:r w:rsidRPr="3E2FBC2C" w:rsidR="0B2EB652">
        <w:rPr>
          <w:b w:val="0"/>
          <w:bCs w:val="0"/>
          <w:sz w:val="22"/>
          <w:szCs w:val="22"/>
        </w:rPr>
        <w:t xml:space="preserve"> (Working on construction and demolition sites)</w:t>
      </w:r>
      <w:r w:rsidRPr="3E2FBC2C" w:rsidR="6B8582B8">
        <w:rPr>
          <w:b w:val="0"/>
          <w:bCs w:val="0"/>
          <w:sz w:val="22"/>
          <w:szCs w:val="22"/>
        </w:rPr>
        <w:t>, GP</w:t>
      </w:r>
      <w:r w:rsidRPr="3E2FBC2C" w:rsidR="69C9CE5C">
        <w:rPr>
          <w:b w:val="0"/>
          <w:bCs w:val="0"/>
          <w:sz w:val="22"/>
          <w:szCs w:val="22"/>
        </w:rPr>
        <w:t>P</w:t>
      </w:r>
      <w:r w:rsidRPr="3E2FBC2C" w:rsidR="6B8582B8">
        <w:rPr>
          <w:b w:val="0"/>
          <w:bCs w:val="0"/>
          <w:sz w:val="22"/>
          <w:szCs w:val="22"/>
        </w:rPr>
        <w:t>13</w:t>
      </w:r>
      <w:r w:rsidRPr="3E2FBC2C" w:rsidR="3D2E71E3">
        <w:rPr>
          <w:b w:val="0"/>
          <w:bCs w:val="0"/>
          <w:sz w:val="22"/>
          <w:szCs w:val="22"/>
        </w:rPr>
        <w:t xml:space="preserve"> (Vehicle washing and cleaning) and GPP</w:t>
      </w:r>
      <w:r w:rsidRPr="3E2FBC2C" w:rsidR="6B8582B8">
        <w:rPr>
          <w:b w:val="0"/>
          <w:bCs w:val="0"/>
          <w:sz w:val="22"/>
          <w:szCs w:val="22"/>
        </w:rPr>
        <w:t>26</w:t>
      </w:r>
      <w:r w:rsidRPr="3E2FBC2C" w:rsidR="3A9A1276">
        <w:rPr>
          <w:b w:val="0"/>
          <w:bCs w:val="0"/>
          <w:sz w:val="22"/>
          <w:szCs w:val="22"/>
        </w:rPr>
        <w:t xml:space="preserve"> (Safe storage – drums and intermediate bulk containers).  </w:t>
      </w:r>
    </w:p>
    <w:p w:rsidR="029B8318" w:rsidP="029B8318" w:rsidRDefault="029B8318" w14:paraId="16E3400D" w14:textId="0449C460">
      <w:pPr>
        <w:pStyle w:val="Normal"/>
        <w:ind w:left="0"/>
        <w:rPr>
          <w:b w:val="0"/>
          <w:bCs w:val="0"/>
          <w:sz w:val="22"/>
          <w:szCs w:val="22"/>
          <w:highlight w:val="yellow"/>
        </w:rPr>
      </w:pPr>
    </w:p>
    <w:p w:rsidR="3E2FBC2C" w:rsidP="3E2FBC2C" w:rsidRDefault="3E2FBC2C" w14:paraId="6940F6F8" w14:textId="21FA24B9">
      <w:pPr>
        <w:pStyle w:val="Normal"/>
        <w:ind w:left="0"/>
        <w:rPr>
          <w:b w:val="0"/>
          <w:bCs w:val="0"/>
          <w:sz w:val="22"/>
          <w:szCs w:val="22"/>
          <w:highlight w:val="yellow"/>
        </w:rPr>
      </w:pPr>
    </w:p>
    <w:p w:rsidR="0F36135D" w:rsidP="029B8318" w:rsidRDefault="0F36135D" w14:paraId="13B658D7" w14:textId="1C32F269">
      <w:pPr>
        <w:pStyle w:val="Normal"/>
        <w:ind w:left="0"/>
        <w:rPr>
          <w:b w:val="1"/>
          <w:bCs w:val="1"/>
          <w:sz w:val="22"/>
          <w:szCs w:val="22"/>
          <w:highlight w:val="yellow"/>
        </w:rPr>
      </w:pPr>
      <w:r w:rsidRPr="029B8318" w:rsidR="0F36135D">
        <w:rPr>
          <w:b w:val="1"/>
          <w:bCs w:val="1"/>
          <w:sz w:val="22"/>
          <w:szCs w:val="22"/>
        </w:rPr>
        <w:t>14.0  Soil</w:t>
      </w:r>
      <w:r w:rsidRPr="029B8318" w:rsidR="0F36135D">
        <w:rPr>
          <w:b w:val="1"/>
          <w:bCs w:val="1"/>
          <w:sz w:val="22"/>
          <w:szCs w:val="22"/>
        </w:rPr>
        <w:t xml:space="preserve"> &amp; Geology</w:t>
      </w:r>
    </w:p>
    <w:p w:rsidR="029B8318" w:rsidP="029B8318" w:rsidRDefault="029B8318" w14:paraId="084FB2CC" w14:textId="34D91833">
      <w:pPr>
        <w:pStyle w:val="Normal"/>
        <w:ind w:left="0"/>
        <w:rPr>
          <w:b w:val="1"/>
          <w:bCs w:val="1"/>
          <w:sz w:val="22"/>
          <w:szCs w:val="22"/>
        </w:rPr>
      </w:pPr>
    </w:p>
    <w:p w:rsidR="0F36135D" w:rsidP="029B8318" w:rsidRDefault="0F36135D" w14:paraId="05709D7D" w14:textId="04A044D4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F36135D">
        <w:rPr>
          <w:b w:val="1"/>
          <w:bCs w:val="1"/>
          <w:sz w:val="22"/>
          <w:szCs w:val="22"/>
        </w:rPr>
        <w:t xml:space="preserve">14.1  </w:t>
      </w:r>
      <w:r w:rsidRPr="029B8318" w:rsidR="0F36135D">
        <w:rPr>
          <w:b w:val="0"/>
          <w:bCs w:val="0"/>
          <w:sz w:val="22"/>
          <w:szCs w:val="22"/>
        </w:rPr>
        <w:t>The</w:t>
      </w:r>
      <w:r w:rsidRPr="029B8318" w:rsidR="0F36135D">
        <w:rPr>
          <w:b w:val="0"/>
          <w:bCs w:val="0"/>
          <w:sz w:val="22"/>
          <w:szCs w:val="22"/>
        </w:rPr>
        <w:t xml:space="preserve"> </w:t>
      </w:r>
      <w:r w:rsidRPr="029B8318" w:rsidR="69EA9F25">
        <w:rPr>
          <w:b w:val="0"/>
          <w:bCs w:val="0"/>
          <w:sz w:val="22"/>
          <w:szCs w:val="22"/>
        </w:rPr>
        <w:t>site geology is Nant-</w:t>
      </w:r>
      <w:r w:rsidRPr="029B8318" w:rsidR="69EA9F25">
        <w:rPr>
          <w:b w:val="0"/>
          <w:bCs w:val="0"/>
          <w:sz w:val="22"/>
          <w:szCs w:val="22"/>
        </w:rPr>
        <w:t>Ysgollen</w:t>
      </w:r>
      <w:r w:rsidRPr="029B8318" w:rsidR="69EA9F25">
        <w:rPr>
          <w:b w:val="0"/>
          <w:bCs w:val="0"/>
          <w:sz w:val="22"/>
          <w:szCs w:val="22"/>
        </w:rPr>
        <w:t xml:space="preserve"> Mudstone Formation overlain by super</w:t>
      </w:r>
      <w:r w:rsidRPr="029B8318" w:rsidR="6F7BFE7A">
        <w:rPr>
          <w:b w:val="0"/>
          <w:bCs w:val="0"/>
          <w:sz w:val="22"/>
          <w:szCs w:val="22"/>
        </w:rPr>
        <w:t xml:space="preserve">ficial deposits of </w:t>
      </w:r>
      <w:r w:rsidRPr="029B8318" w:rsidR="6F7BFE7A">
        <w:rPr>
          <w:b w:val="0"/>
          <w:bCs w:val="0"/>
          <w:sz w:val="22"/>
          <w:szCs w:val="22"/>
        </w:rPr>
        <w:t>glaciofuvial</w:t>
      </w:r>
      <w:r w:rsidRPr="029B8318" w:rsidR="6F7BFE7A">
        <w:rPr>
          <w:b w:val="0"/>
          <w:bCs w:val="0"/>
          <w:sz w:val="22"/>
          <w:szCs w:val="22"/>
        </w:rPr>
        <w:t xml:space="preserve"> fan deposits and glacial till</w:t>
      </w:r>
      <w:r w:rsidRPr="029B8318" w:rsidR="6F7BFE7A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22690482" w14:textId="303C0910">
      <w:pPr>
        <w:pStyle w:val="Normal"/>
        <w:ind w:left="0"/>
        <w:rPr>
          <w:b w:val="0"/>
          <w:bCs w:val="0"/>
          <w:sz w:val="22"/>
          <w:szCs w:val="22"/>
        </w:rPr>
      </w:pPr>
    </w:p>
    <w:p w:rsidR="112FD14C" w:rsidP="029B8318" w:rsidRDefault="112FD14C" w14:paraId="3C449D04" w14:textId="0FCA054B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112FD14C">
        <w:rPr>
          <w:b w:val="1"/>
          <w:bCs w:val="1"/>
          <w:sz w:val="22"/>
          <w:szCs w:val="22"/>
        </w:rPr>
        <w:t xml:space="preserve">14.2 </w:t>
      </w:r>
      <w:r w:rsidRPr="029B8318" w:rsidR="112FD14C">
        <w:rPr>
          <w:b w:val="0"/>
          <w:bCs w:val="0"/>
          <w:sz w:val="22"/>
          <w:szCs w:val="22"/>
        </w:rPr>
        <w:t xml:space="preserve"> The</w:t>
      </w:r>
      <w:r w:rsidRPr="029B8318" w:rsidR="112FD14C">
        <w:rPr>
          <w:b w:val="0"/>
          <w:bCs w:val="0"/>
          <w:sz w:val="22"/>
          <w:szCs w:val="22"/>
        </w:rPr>
        <w:t xml:space="preserve"> site is not situated in a coal mining area.</w:t>
      </w:r>
    </w:p>
    <w:p w:rsidR="029B8318" w:rsidP="029B8318" w:rsidRDefault="029B8318" w14:paraId="2886F031" w14:textId="4E4B702D">
      <w:pPr>
        <w:pStyle w:val="Normal"/>
        <w:ind w:left="0"/>
        <w:rPr>
          <w:b w:val="0"/>
          <w:bCs w:val="0"/>
          <w:sz w:val="22"/>
          <w:szCs w:val="22"/>
        </w:rPr>
      </w:pPr>
    </w:p>
    <w:p w:rsidR="2F272916" w:rsidP="029B8318" w:rsidRDefault="2F272916" w14:paraId="77D52780" w14:textId="64BF1944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F272916">
        <w:rPr>
          <w:b w:val="1"/>
          <w:bCs w:val="1"/>
          <w:sz w:val="22"/>
          <w:szCs w:val="22"/>
        </w:rPr>
        <w:t xml:space="preserve">14.3  </w:t>
      </w:r>
      <w:r w:rsidRPr="029B8318" w:rsidR="2F272916">
        <w:rPr>
          <w:b w:val="0"/>
          <w:bCs w:val="0"/>
          <w:sz w:val="22"/>
          <w:szCs w:val="22"/>
        </w:rPr>
        <w:t>Soil</w:t>
      </w:r>
      <w:r w:rsidRPr="029B8318" w:rsidR="2F272916">
        <w:rPr>
          <w:b w:val="0"/>
          <w:bCs w:val="0"/>
          <w:sz w:val="22"/>
          <w:szCs w:val="22"/>
        </w:rPr>
        <w:t xml:space="preserve"> samples taken during ground investigations works has </w:t>
      </w:r>
      <w:r w:rsidRPr="029B8318" w:rsidR="2F272916">
        <w:rPr>
          <w:b w:val="0"/>
          <w:bCs w:val="0"/>
          <w:sz w:val="22"/>
          <w:szCs w:val="22"/>
        </w:rPr>
        <w:t>indicated</w:t>
      </w:r>
      <w:r w:rsidRPr="029B8318" w:rsidR="2F272916">
        <w:rPr>
          <w:b w:val="0"/>
          <w:bCs w:val="0"/>
          <w:sz w:val="22"/>
          <w:szCs w:val="22"/>
        </w:rPr>
        <w:t xml:space="preserve"> </w:t>
      </w:r>
      <w:r w:rsidRPr="029B8318" w:rsidR="6DCC0E47">
        <w:rPr>
          <w:b w:val="0"/>
          <w:bCs w:val="0"/>
          <w:sz w:val="22"/>
          <w:szCs w:val="22"/>
        </w:rPr>
        <w:t xml:space="preserve">that </w:t>
      </w:r>
      <w:r w:rsidRPr="029B8318" w:rsidR="4D9C005D">
        <w:rPr>
          <w:b w:val="0"/>
          <w:bCs w:val="0"/>
          <w:sz w:val="22"/>
          <w:szCs w:val="22"/>
        </w:rPr>
        <w:t xml:space="preserve">for waste disposal the </w:t>
      </w:r>
      <w:r w:rsidRPr="029B8318" w:rsidR="2137E38C">
        <w:rPr>
          <w:b w:val="0"/>
          <w:bCs w:val="0"/>
          <w:sz w:val="22"/>
          <w:szCs w:val="22"/>
        </w:rPr>
        <w:t>soil would be c</w:t>
      </w:r>
      <w:r w:rsidRPr="029B8318" w:rsidR="3B832CF3">
        <w:rPr>
          <w:b w:val="0"/>
          <w:bCs w:val="0"/>
          <w:sz w:val="22"/>
          <w:szCs w:val="22"/>
        </w:rPr>
        <w:t>la</w:t>
      </w:r>
      <w:r w:rsidRPr="029B8318" w:rsidR="2137E38C">
        <w:rPr>
          <w:b w:val="0"/>
          <w:bCs w:val="0"/>
          <w:sz w:val="22"/>
          <w:szCs w:val="22"/>
        </w:rPr>
        <w:t>ssi</w:t>
      </w:r>
      <w:r w:rsidRPr="029B8318" w:rsidR="2137E38C">
        <w:rPr>
          <w:b w:val="0"/>
          <w:bCs w:val="0"/>
          <w:sz w:val="22"/>
          <w:szCs w:val="22"/>
        </w:rPr>
        <w:t>fied as ‘non-haza</w:t>
      </w:r>
      <w:r w:rsidRPr="029B8318" w:rsidR="7E80E93F">
        <w:rPr>
          <w:b w:val="0"/>
          <w:bCs w:val="0"/>
          <w:sz w:val="22"/>
          <w:szCs w:val="22"/>
        </w:rPr>
        <w:t>r</w:t>
      </w:r>
      <w:r w:rsidRPr="029B8318" w:rsidR="2137E38C">
        <w:rPr>
          <w:b w:val="0"/>
          <w:bCs w:val="0"/>
          <w:sz w:val="22"/>
          <w:szCs w:val="22"/>
        </w:rPr>
        <w:t>dous wast</w:t>
      </w:r>
      <w:r w:rsidRPr="029B8318" w:rsidR="2137E38C">
        <w:rPr>
          <w:b w:val="0"/>
          <w:bCs w:val="0"/>
          <w:sz w:val="22"/>
          <w:szCs w:val="22"/>
        </w:rPr>
        <w:t>e</w:t>
      </w:r>
      <w:r w:rsidRPr="029B8318" w:rsidR="2137E38C">
        <w:rPr>
          <w:b w:val="0"/>
          <w:bCs w:val="0"/>
          <w:sz w:val="22"/>
          <w:szCs w:val="22"/>
        </w:rPr>
        <w:t>’</w:t>
      </w:r>
      <w:r w:rsidRPr="029B8318" w:rsidR="2137E38C">
        <w:rPr>
          <w:b w:val="0"/>
          <w:bCs w:val="0"/>
          <w:sz w:val="22"/>
          <w:szCs w:val="22"/>
        </w:rPr>
        <w:t>.</w:t>
      </w:r>
      <w:r w:rsidRPr="029B8318" w:rsidR="2137E38C">
        <w:rPr>
          <w:b w:val="0"/>
          <w:bCs w:val="0"/>
          <w:sz w:val="22"/>
          <w:szCs w:val="22"/>
        </w:rPr>
        <w:t xml:space="preserve">  </w:t>
      </w:r>
    </w:p>
    <w:p w:rsidR="029B8318" w:rsidP="029B8318" w:rsidRDefault="029B8318" w14:paraId="796C41ED" w14:textId="595D5F9F">
      <w:pPr>
        <w:pStyle w:val="Normal"/>
        <w:ind w:left="0"/>
        <w:rPr>
          <w:b w:val="0"/>
          <w:bCs w:val="0"/>
          <w:sz w:val="22"/>
          <w:szCs w:val="22"/>
        </w:rPr>
      </w:pPr>
    </w:p>
    <w:p w:rsidR="2F2B7D76" w:rsidP="029B8318" w:rsidRDefault="2F2B7D76" w14:paraId="62045FE4" w14:textId="36E8F762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F2B7D76">
        <w:rPr>
          <w:b w:val="1"/>
          <w:bCs w:val="1"/>
          <w:sz w:val="22"/>
          <w:szCs w:val="22"/>
        </w:rPr>
        <w:t xml:space="preserve">14.4  </w:t>
      </w:r>
      <w:r w:rsidRPr="029B8318" w:rsidR="2F2B7D76">
        <w:rPr>
          <w:b w:val="0"/>
          <w:bCs w:val="0"/>
          <w:sz w:val="22"/>
          <w:szCs w:val="22"/>
        </w:rPr>
        <w:t>Contractors</w:t>
      </w:r>
      <w:r w:rsidRPr="029B8318" w:rsidR="2F2B7D76">
        <w:rPr>
          <w:b w:val="0"/>
          <w:bCs w:val="0"/>
          <w:sz w:val="22"/>
          <w:szCs w:val="22"/>
        </w:rPr>
        <w:t xml:space="preserve"> will be advised that whilst carrying out ground-</w:t>
      </w:r>
      <w:r w:rsidRPr="029B8318" w:rsidR="3F9E0400">
        <w:rPr>
          <w:b w:val="0"/>
          <w:bCs w:val="0"/>
          <w:sz w:val="22"/>
          <w:szCs w:val="22"/>
        </w:rPr>
        <w:t>excavation</w:t>
      </w:r>
      <w:r w:rsidRPr="029B8318" w:rsidR="2F2B7D76">
        <w:rPr>
          <w:b w:val="0"/>
          <w:bCs w:val="0"/>
          <w:sz w:val="22"/>
          <w:szCs w:val="22"/>
        </w:rPr>
        <w:t xml:space="preserve"> work, if items or materials are </w:t>
      </w:r>
      <w:r w:rsidRPr="029B8318" w:rsidR="2F2B7D76">
        <w:rPr>
          <w:b w:val="0"/>
          <w:bCs w:val="0"/>
          <w:sz w:val="22"/>
          <w:szCs w:val="22"/>
        </w:rPr>
        <w:t>encountered</w:t>
      </w:r>
      <w:r w:rsidRPr="029B8318" w:rsidR="2F2B7D76">
        <w:rPr>
          <w:b w:val="0"/>
          <w:bCs w:val="0"/>
          <w:sz w:val="22"/>
          <w:szCs w:val="22"/>
        </w:rPr>
        <w:t xml:space="preserve"> not in keeping with the expected nat</w:t>
      </w:r>
      <w:r w:rsidRPr="029B8318" w:rsidR="7E97829D">
        <w:rPr>
          <w:b w:val="0"/>
          <w:bCs w:val="0"/>
          <w:sz w:val="22"/>
          <w:szCs w:val="22"/>
        </w:rPr>
        <w:t>ure of the site soils and geology, work will be stopped</w:t>
      </w:r>
      <w:r w:rsidRPr="029B8318" w:rsidR="7E97829D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681A201B" w14:textId="6F92CB11">
      <w:pPr>
        <w:pStyle w:val="Normal"/>
        <w:ind w:left="0"/>
        <w:rPr>
          <w:b w:val="0"/>
          <w:bCs w:val="0"/>
          <w:sz w:val="22"/>
          <w:szCs w:val="22"/>
        </w:rPr>
      </w:pPr>
    </w:p>
    <w:p w:rsidR="75A31EF4" w:rsidP="029B8318" w:rsidRDefault="75A31EF4" w14:paraId="33A87911" w14:textId="4079288C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75A31EF4">
        <w:rPr>
          <w:b w:val="1"/>
          <w:bCs w:val="1"/>
          <w:sz w:val="22"/>
          <w:szCs w:val="22"/>
        </w:rPr>
        <w:t xml:space="preserve">14.5  </w:t>
      </w:r>
      <w:r w:rsidRPr="3E2FBC2C" w:rsidR="75A31EF4">
        <w:rPr>
          <w:b w:val="0"/>
          <w:bCs w:val="0"/>
          <w:sz w:val="22"/>
          <w:szCs w:val="22"/>
        </w:rPr>
        <w:t>Risk</w:t>
      </w:r>
      <w:r w:rsidRPr="3E2FBC2C" w:rsidR="75A31EF4">
        <w:rPr>
          <w:b w:val="0"/>
          <w:bCs w:val="0"/>
          <w:sz w:val="22"/>
          <w:szCs w:val="22"/>
        </w:rPr>
        <w:t xml:space="preserve"> assessments and method statements (RAMS) from the contractors will be </w:t>
      </w:r>
      <w:r w:rsidRPr="3E2FBC2C" w:rsidR="48AC96E7">
        <w:rPr>
          <w:b w:val="0"/>
          <w:bCs w:val="0"/>
          <w:sz w:val="22"/>
          <w:szCs w:val="22"/>
        </w:rPr>
        <w:t>scrutinised and authorised bef</w:t>
      </w:r>
      <w:r w:rsidRPr="3E2FBC2C" w:rsidR="48AC96E7">
        <w:rPr>
          <w:b w:val="0"/>
          <w:bCs w:val="0"/>
          <w:sz w:val="22"/>
          <w:szCs w:val="22"/>
        </w:rPr>
        <w:t xml:space="preserve">ore work </w:t>
      </w:r>
      <w:r w:rsidRPr="3E2FBC2C" w:rsidR="48AC96E7">
        <w:rPr>
          <w:b w:val="0"/>
          <w:bCs w:val="0"/>
          <w:sz w:val="22"/>
          <w:szCs w:val="22"/>
        </w:rPr>
        <w:t>commences</w:t>
      </w:r>
      <w:r w:rsidRPr="3E2FBC2C" w:rsidR="48AC96E7">
        <w:rPr>
          <w:b w:val="0"/>
          <w:bCs w:val="0"/>
          <w:sz w:val="22"/>
          <w:szCs w:val="22"/>
        </w:rPr>
        <w:t xml:space="preserve"> to ensure the requirements above are </w:t>
      </w:r>
      <w:r w:rsidRPr="3E2FBC2C" w:rsidR="48AC96E7">
        <w:rPr>
          <w:b w:val="0"/>
          <w:bCs w:val="0"/>
          <w:sz w:val="22"/>
          <w:szCs w:val="22"/>
        </w:rPr>
        <w:t>understoo</w:t>
      </w:r>
      <w:r w:rsidRPr="3E2FBC2C" w:rsidR="5708F0CD">
        <w:rPr>
          <w:b w:val="0"/>
          <w:bCs w:val="0"/>
          <w:sz w:val="22"/>
          <w:szCs w:val="22"/>
        </w:rPr>
        <w:t xml:space="preserve">d </w:t>
      </w:r>
      <w:r w:rsidRPr="3E2FBC2C" w:rsidR="48AC96E7">
        <w:rPr>
          <w:b w:val="0"/>
          <w:bCs w:val="0"/>
          <w:sz w:val="22"/>
          <w:szCs w:val="22"/>
        </w:rPr>
        <w:t xml:space="preserve">and factored into working methods. </w:t>
      </w:r>
    </w:p>
    <w:p w:rsidR="029B8318" w:rsidP="029B8318" w:rsidRDefault="029B8318" w14:paraId="7A3198AC" w14:textId="1D11825A">
      <w:pPr>
        <w:pStyle w:val="Normal"/>
        <w:ind w:left="0"/>
        <w:rPr>
          <w:b w:val="0"/>
          <w:bCs w:val="0"/>
          <w:sz w:val="22"/>
          <w:szCs w:val="22"/>
        </w:rPr>
      </w:pPr>
    </w:p>
    <w:p w:rsidR="3E2FBC2C" w:rsidP="3E2FBC2C" w:rsidRDefault="3E2FBC2C" w14:paraId="631B2D3A" w14:textId="78D64E67">
      <w:pPr>
        <w:pStyle w:val="Normal"/>
        <w:ind w:left="0"/>
        <w:rPr>
          <w:b w:val="0"/>
          <w:bCs w:val="0"/>
          <w:sz w:val="22"/>
          <w:szCs w:val="22"/>
        </w:rPr>
      </w:pPr>
    </w:p>
    <w:p w:rsidR="07DE441D" w:rsidP="029B8318" w:rsidRDefault="07DE441D" w14:paraId="37A2FBCB" w14:textId="2F4BE550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7DE441D">
        <w:rPr>
          <w:b w:val="1"/>
          <w:bCs w:val="1"/>
          <w:sz w:val="22"/>
          <w:szCs w:val="22"/>
        </w:rPr>
        <w:t xml:space="preserve">15.0  </w:t>
      </w:r>
      <w:r w:rsidRPr="029B8318" w:rsidR="07DE441D">
        <w:rPr>
          <w:b w:val="1"/>
          <w:bCs w:val="1"/>
          <w:sz w:val="22"/>
          <w:szCs w:val="22"/>
        </w:rPr>
        <w:t>Constructio</w:t>
      </w:r>
      <w:r w:rsidRPr="029B8318" w:rsidR="07DE441D">
        <w:rPr>
          <w:b w:val="1"/>
          <w:bCs w:val="1"/>
          <w:sz w:val="22"/>
          <w:szCs w:val="22"/>
        </w:rPr>
        <w:t>n</w:t>
      </w:r>
      <w:r w:rsidRPr="029B8318" w:rsidR="07DE441D">
        <w:rPr>
          <w:b w:val="1"/>
          <w:bCs w:val="1"/>
          <w:sz w:val="22"/>
          <w:szCs w:val="22"/>
        </w:rPr>
        <w:t xml:space="preserve"> Lighting</w:t>
      </w:r>
    </w:p>
    <w:p w:rsidR="029B8318" w:rsidP="029B8318" w:rsidRDefault="029B8318" w14:paraId="1DA22FA9" w14:textId="1C4477A6">
      <w:pPr>
        <w:pStyle w:val="Normal"/>
        <w:ind w:left="0"/>
        <w:rPr>
          <w:b w:val="1"/>
          <w:bCs w:val="1"/>
          <w:sz w:val="22"/>
          <w:szCs w:val="22"/>
        </w:rPr>
      </w:pPr>
    </w:p>
    <w:p w:rsidR="07DE441D" w:rsidP="029B8318" w:rsidRDefault="07DE441D" w14:paraId="054E803C" w14:textId="358F4C01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7DE441D">
        <w:rPr>
          <w:b w:val="1"/>
          <w:bCs w:val="1"/>
          <w:sz w:val="22"/>
          <w:szCs w:val="22"/>
        </w:rPr>
        <w:t xml:space="preserve">15.1  </w:t>
      </w:r>
      <w:r w:rsidRPr="029B8318" w:rsidR="07DE441D">
        <w:rPr>
          <w:b w:val="0"/>
          <w:bCs w:val="0"/>
          <w:sz w:val="22"/>
          <w:szCs w:val="22"/>
        </w:rPr>
        <w:t>It</w:t>
      </w:r>
      <w:r w:rsidRPr="029B8318" w:rsidR="07DE441D">
        <w:rPr>
          <w:b w:val="0"/>
          <w:bCs w:val="0"/>
          <w:sz w:val="22"/>
          <w:szCs w:val="22"/>
        </w:rPr>
        <w:t xml:space="preserve"> is not currently </w:t>
      </w:r>
      <w:r w:rsidRPr="029B8318" w:rsidR="07DE441D">
        <w:rPr>
          <w:b w:val="0"/>
          <w:bCs w:val="0"/>
          <w:sz w:val="22"/>
          <w:szCs w:val="22"/>
        </w:rPr>
        <w:t>anticipated</w:t>
      </w:r>
      <w:r w:rsidRPr="029B8318" w:rsidR="07DE441D">
        <w:rPr>
          <w:b w:val="0"/>
          <w:bCs w:val="0"/>
          <w:sz w:val="22"/>
          <w:szCs w:val="22"/>
        </w:rPr>
        <w:t xml:space="preserve"> that any constr</w:t>
      </w:r>
      <w:r w:rsidRPr="029B8318" w:rsidR="785AE1B7">
        <w:rPr>
          <w:b w:val="0"/>
          <w:bCs w:val="0"/>
          <w:sz w:val="22"/>
          <w:szCs w:val="22"/>
        </w:rPr>
        <w:t xml:space="preserve">uction works will be </w:t>
      </w:r>
      <w:r w:rsidRPr="029B8318" w:rsidR="6A5CE55A">
        <w:rPr>
          <w:b w:val="0"/>
          <w:bCs w:val="0"/>
          <w:sz w:val="22"/>
          <w:szCs w:val="22"/>
        </w:rPr>
        <w:t xml:space="preserve">carried out at night.  </w:t>
      </w:r>
    </w:p>
    <w:p w:rsidR="029B8318" w:rsidP="029B8318" w:rsidRDefault="029B8318" w14:paraId="24EAC8A2" w14:textId="7B422634">
      <w:pPr>
        <w:pStyle w:val="Normal"/>
        <w:ind w:left="0"/>
        <w:rPr>
          <w:b w:val="1"/>
          <w:bCs w:val="1"/>
          <w:sz w:val="22"/>
          <w:szCs w:val="22"/>
        </w:rPr>
      </w:pPr>
    </w:p>
    <w:p w:rsidR="6A5CE55A" w:rsidP="029B8318" w:rsidRDefault="6A5CE55A" w14:paraId="015DF8F8" w14:textId="3F0041AE">
      <w:pPr>
        <w:pStyle w:val="Normal"/>
        <w:ind w:left="0"/>
        <w:rPr>
          <w:b w:val="1"/>
          <w:bCs w:val="1"/>
          <w:sz w:val="22"/>
          <w:szCs w:val="22"/>
        </w:rPr>
      </w:pPr>
      <w:r w:rsidRPr="3E2FBC2C" w:rsidR="6A5CE55A">
        <w:rPr>
          <w:b w:val="1"/>
          <w:bCs w:val="1"/>
          <w:sz w:val="22"/>
          <w:szCs w:val="22"/>
        </w:rPr>
        <w:t xml:space="preserve">15.2  </w:t>
      </w:r>
      <w:r w:rsidRPr="3E2FBC2C" w:rsidR="6A5CE55A">
        <w:rPr>
          <w:b w:val="0"/>
          <w:bCs w:val="0"/>
          <w:sz w:val="22"/>
          <w:szCs w:val="22"/>
        </w:rPr>
        <w:t>If</w:t>
      </w:r>
      <w:r w:rsidRPr="3E2FBC2C" w:rsidR="6A5CE55A">
        <w:rPr>
          <w:b w:val="0"/>
          <w:bCs w:val="0"/>
          <w:sz w:val="22"/>
          <w:szCs w:val="22"/>
        </w:rPr>
        <w:t xml:space="preserve"> </w:t>
      </w:r>
      <w:r w:rsidRPr="3E2FBC2C" w:rsidR="6A5CE55A">
        <w:rPr>
          <w:b w:val="0"/>
          <w:bCs w:val="0"/>
          <w:sz w:val="22"/>
          <w:szCs w:val="22"/>
        </w:rPr>
        <w:t>however</w:t>
      </w:r>
      <w:r w:rsidRPr="3E2FBC2C" w:rsidR="6A5CE55A">
        <w:rPr>
          <w:b w:val="0"/>
          <w:bCs w:val="0"/>
          <w:sz w:val="22"/>
          <w:szCs w:val="22"/>
        </w:rPr>
        <w:t xml:space="preserve"> there is a need to undertake some work </w:t>
      </w:r>
      <w:r w:rsidRPr="3E2FBC2C" w:rsidR="01EDA6C1">
        <w:rPr>
          <w:b w:val="0"/>
          <w:bCs w:val="0"/>
          <w:sz w:val="22"/>
          <w:szCs w:val="22"/>
        </w:rPr>
        <w:t xml:space="preserve">during hours of darkness, </w:t>
      </w:r>
      <w:r w:rsidRPr="3E2FBC2C" w:rsidR="3C897893">
        <w:rPr>
          <w:b w:val="0"/>
          <w:bCs w:val="0"/>
          <w:sz w:val="22"/>
          <w:szCs w:val="22"/>
        </w:rPr>
        <w:t>consideration</w:t>
      </w:r>
      <w:r w:rsidRPr="3E2FBC2C" w:rsidR="01EDA6C1">
        <w:rPr>
          <w:b w:val="0"/>
          <w:bCs w:val="0"/>
          <w:sz w:val="22"/>
          <w:szCs w:val="22"/>
        </w:rPr>
        <w:t xml:space="preserve"> will be given to residents that may experience a nuisance by light placement</w:t>
      </w:r>
      <w:r w:rsidRPr="3E2FBC2C" w:rsidR="01EDA6C1">
        <w:rPr>
          <w:b w:val="0"/>
          <w:bCs w:val="0"/>
          <w:sz w:val="22"/>
          <w:szCs w:val="22"/>
        </w:rPr>
        <w:t xml:space="preserve">.  </w:t>
      </w:r>
      <w:r w:rsidRPr="3E2FBC2C" w:rsidR="07DE441D">
        <w:rPr>
          <w:b w:val="1"/>
          <w:bCs w:val="1"/>
          <w:sz w:val="22"/>
          <w:szCs w:val="22"/>
        </w:rPr>
        <w:t xml:space="preserve"> </w:t>
      </w:r>
    </w:p>
    <w:p w:rsidR="029B8318" w:rsidP="029B8318" w:rsidRDefault="029B8318" w14:paraId="0F534360" w14:textId="17838FCD">
      <w:pPr>
        <w:pStyle w:val="Normal"/>
        <w:ind w:left="0"/>
        <w:rPr>
          <w:b w:val="1"/>
          <w:bCs w:val="1"/>
          <w:sz w:val="22"/>
          <w:szCs w:val="22"/>
        </w:rPr>
      </w:pPr>
    </w:p>
    <w:p w:rsidR="0DB2192E" w:rsidP="029B8318" w:rsidRDefault="0DB2192E" w14:paraId="682F10AC" w14:textId="3E0FC1FA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DB2192E">
        <w:rPr>
          <w:b w:val="1"/>
          <w:bCs w:val="1"/>
          <w:sz w:val="22"/>
          <w:szCs w:val="22"/>
        </w:rPr>
        <w:t xml:space="preserve">15.3  </w:t>
      </w:r>
      <w:r w:rsidRPr="029B8318" w:rsidR="0DB2192E">
        <w:rPr>
          <w:b w:val="0"/>
          <w:bCs w:val="0"/>
          <w:sz w:val="22"/>
          <w:szCs w:val="22"/>
        </w:rPr>
        <w:t>Where</w:t>
      </w:r>
      <w:r w:rsidRPr="029B8318" w:rsidR="0DB2192E">
        <w:rPr>
          <w:b w:val="0"/>
          <w:bCs w:val="0"/>
          <w:sz w:val="22"/>
          <w:szCs w:val="22"/>
        </w:rPr>
        <w:t xml:space="preserve"> </w:t>
      </w:r>
      <w:r w:rsidRPr="029B8318" w:rsidR="0DB2192E">
        <w:rPr>
          <w:b w:val="0"/>
          <w:bCs w:val="0"/>
          <w:sz w:val="22"/>
          <w:szCs w:val="22"/>
        </w:rPr>
        <w:t>appr</w:t>
      </w:r>
      <w:r w:rsidRPr="029B8318" w:rsidR="69C4BC6C">
        <w:rPr>
          <w:b w:val="0"/>
          <w:bCs w:val="0"/>
          <w:sz w:val="22"/>
          <w:szCs w:val="22"/>
        </w:rPr>
        <w:t>opriate the</w:t>
      </w:r>
      <w:r w:rsidRPr="029B8318" w:rsidR="69C4BC6C">
        <w:rPr>
          <w:b w:val="0"/>
          <w:bCs w:val="0"/>
          <w:sz w:val="22"/>
          <w:szCs w:val="22"/>
        </w:rPr>
        <w:t xml:space="preserve"> following measures will be considered for </w:t>
      </w:r>
      <w:r w:rsidRPr="029B8318" w:rsidR="69C4BC6C">
        <w:rPr>
          <w:b w:val="0"/>
          <w:bCs w:val="0"/>
          <w:sz w:val="22"/>
          <w:szCs w:val="22"/>
        </w:rPr>
        <w:t>implementation</w:t>
      </w:r>
      <w:r w:rsidRPr="029B8318" w:rsidR="69C4BC6C">
        <w:rPr>
          <w:b w:val="0"/>
          <w:bCs w:val="0"/>
          <w:sz w:val="22"/>
          <w:szCs w:val="22"/>
        </w:rPr>
        <w:t>:</w:t>
      </w:r>
    </w:p>
    <w:p w:rsidR="69C4BC6C" w:rsidP="029B8318" w:rsidRDefault="69C4BC6C" w14:paraId="36892E4E" w14:textId="2D3F5BBA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9C4BC6C">
        <w:rPr>
          <w:b w:val="0"/>
          <w:bCs w:val="0"/>
          <w:sz w:val="22"/>
          <w:szCs w:val="22"/>
        </w:rPr>
        <w:t>- Dim</w:t>
      </w:r>
      <w:r w:rsidRPr="029B8318" w:rsidR="6CAD3773">
        <w:rPr>
          <w:b w:val="0"/>
          <w:bCs w:val="0"/>
          <w:sz w:val="22"/>
          <w:szCs w:val="22"/>
        </w:rPr>
        <w:t xml:space="preserve"> or switch off lights where it is safe to do so</w:t>
      </w:r>
    </w:p>
    <w:p w:rsidR="6CAD3773" w:rsidP="029B8318" w:rsidRDefault="6CAD3773" w14:paraId="079168BB" w14:textId="6B270180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CAD3773">
        <w:rPr>
          <w:b w:val="0"/>
          <w:bCs w:val="0"/>
          <w:sz w:val="22"/>
          <w:szCs w:val="22"/>
        </w:rPr>
        <w:t xml:space="preserve">- Use specifically designed equipment </w:t>
      </w:r>
    </w:p>
    <w:p w:rsidR="6CAD3773" w:rsidP="029B8318" w:rsidRDefault="6CAD3773" w14:paraId="49C7E0BC" w14:textId="68016D95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CAD3773">
        <w:rPr>
          <w:b w:val="0"/>
          <w:bCs w:val="0"/>
          <w:sz w:val="22"/>
          <w:szCs w:val="22"/>
        </w:rPr>
        <w:t xml:space="preserve">- Position lights sensibly </w:t>
      </w:r>
    </w:p>
    <w:p w:rsidR="029B8318" w:rsidP="029B8318" w:rsidRDefault="029B8318" w14:paraId="7C2D8C69" w14:textId="0EC0A7F3">
      <w:pPr>
        <w:pStyle w:val="Normal"/>
        <w:ind w:left="0"/>
        <w:rPr>
          <w:b w:val="0"/>
          <w:bCs w:val="0"/>
          <w:sz w:val="22"/>
          <w:szCs w:val="22"/>
        </w:rPr>
      </w:pPr>
    </w:p>
    <w:p w:rsidR="6CAD3773" w:rsidP="029B8318" w:rsidRDefault="6CAD3773" w14:paraId="2491E947" w14:textId="79D51483">
      <w:pPr>
        <w:pStyle w:val="Normal"/>
        <w:ind w:left="0"/>
        <w:rPr>
          <w:b w:val="0"/>
          <w:bCs w:val="0"/>
        </w:rPr>
      </w:pPr>
      <w:r w:rsidRPr="3E2FBC2C" w:rsidR="6CAD3773">
        <w:rPr>
          <w:b w:val="1"/>
          <w:bCs w:val="1"/>
          <w:sz w:val="22"/>
          <w:szCs w:val="22"/>
        </w:rPr>
        <w:t xml:space="preserve">15.4  </w:t>
      </w:r>
      <w:r w:rsidRPr="3E2FBC2C" w:rsidR="1ACE7B4D">
        <w:rPr>
          <w:b w:val="0"/>
          <w:bCs w:val="0"/>
          <w:sz w:val="22"/>
          <w:szCs w:val="22"/>
        </w:rPr>
        <w:t>As</w:t>
      </w:r>
      <w:r w:rsidRPr="3E2FBC2C" w:rsidR="1ACE7B4D">
        <w:rPr>
          <w:b w:val="0"/>
          <w:bCs w:val="0"/>
          <w:sz w:val="22"/>
          <w:szCs w:val="22"/>
        </w:rPr>
        <w:t xml:space="preserve"> </w:t>
      </w:r>
      <w:r w:rsidRPr="3E2FBC2C" w:rsidR="1ACE7B4D">
        <w:rPr>
          <w:b w:val="0"/>
          <w:bCs w:val="0"/>
          <w:sz w:val="22"/>
          <w:szCs w:val="22"/>
        </w:rPr>
        <w:t>stated</w:t>
      </w:r>
      <w:r w:rsidRPr="3E2FBC2C" w:rsidR="1ACE7B4D">
        <w:rPr>
          <w:b w:val="0"/>
          <w:bCs w:val="0"/>
          <w:sz w:val="22"/>
          <w:szCs w:val="22"/>
        </w:rPr>
        <w:t xml:space="preserve"> in 8.3</w:t>
      </w:r>
      <w:r w:rsidRPr="3E2FBC2C" w:rsidR="1ACE7B4D">
        <w:rPr>
          <w:b w:val="0"/>
          <w:bCs w:val="0"/>
          <w:sz w:val="22"/>
          <w:szCs w:val="22"/>
        </w:rPr>
        <w:t>, if</w:t>
      </w:r>
      <w:r w:rsidRPr="3E2FBC2C" w:rsidR="1ACE7B4D">
        <w:rPr>
          <w:b w:val="0"/>
          <w:bCs w:val="0"/>
          <w:sz w:val="22"/>
          <w:szCs w:val="22"/>
        </w:rPr>
        <w:t xml:space="preserve"> lighting is </w:t>
      </w:r>
      <w:r w:rsidRPr="3E2FBC2C" w:rsidR="1ACE7B4D">
        <w:rPr>
          <w:b w:val="0"/>
          <w:bCs w:val="0"/>
          <w:sz w:val="22"/>
          <w:szCs w:val="22"/>
        </w:rPr>
        <w:t>required</w:t>
      </w:r>
      <w:r w:rsidRPr="3E2FBC2C" w:rsidR="1ACE7B4D">
        <w:rPr>
          <w:b w:val="0"/>
          <w:bCs w:val="0"/>
          <w:sz w:val="22"/>
          <w:szCs w:val="22"/>
        </w:rPr>
        <w:t xml:space="preserve">, this must be directed away from trees and other habitat features and must be agreed with the </w:t>
      </w:r>
      <w:r w:rsidRPr="3E2FBC2C" w:rsidR="1ACE7B4D">
        <w:rPr>
          <w:b w:val="0"/>
          <w:bCs w:val="0"/>
          <w:sz w:val="22"/>
          <w:szCs w:val="22"/>
        </w:rPr>
        <w:t>ECoW</w:t>
      </w:r>
      <w:r w:rsidRPr="3E2FBC2C" w:rsidR="1ACE7B4D">
        <w:rPr>
          <w:b w:val="0"/>
          <w:bCs w:val="0"/>
          <w:sz w:val="22"/>
          <w:szCs w:val="22"/>
        </w:rPr>
        <w:t xml:space="preserve"> before being installed.</w:t>
      </w:r>
    </w:p>
    <w:p w:rsidR="029B8318" w:rsidP="029B8318" w:rsidRDefault="029B8318" w14:paraId="55FB8CF5" w14:textId="1FD9D9AD">
      <w:pPr>
        <w:pStyle w:val="Normal"/>
        <w:ind w:left="0"/>
        <w:rPr>
          <w:b w:val="0"/>
          <w:bCs w:val="0"/>
          <w:sz w:val="22"/>
          <w:szCs w:val="22"/>
        </w:rPr>
      </w:pPr>
    </w:p>
    <w:p w:rsidR="3E2FBC2C" w:rsidP="3E2FBC2C" w:rsidRDefault="3E2FBC2C" w14:paraId="56DAE424" w14:textId="23A6AC74">
      <w:pPr>
        <w:pStyle w:val="Normal"/>
        <w:ind w:left="0"/>
        <w:rPr>
          <w:b w:val="0"/>
          <w:bCs w:val="0"/>
          <w:sz w:val="22"/>
          <w:szCs w:val="22"/>
        </w:rPr>
      </w:pPr>
    </w:p>
    <w:p w:rsidR="1ACE7B4D" w:rsidP="029B8318" w:rsidRDefault="1ACE7B4D" w14:paraId="5A5F4C5B" w14:textId="5C4769D4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1ACE7B4D">
        <w:rPr>
          <w:b w:val="1"/>
          <w:bCs w:val="1"/>
          <w:sz w:val="22"/>
          <w:szCs w:val="22"/>
        </w:rPr>
        <w:t>16.0  Noise</w:t>
      </w:r>
      <w:r w:rsidRPr="029B8318" w:rsidR="1ACE7B4D">
        <w:rPr>
          <w:b w:val="1"/>
          <w:bCs w:val="1"/>
          <w:sz w:val="22"/>
          <w:szCs w:val="22"/>
        </w:rPr>
        <w:t xml:space="preserve"> &amp; Vibration </w:t>
      </w:r>
    </w:p>
    <w:p w:rsidR="029B8318" w:rsidP="029B8318" w:rsidRDefault="029B8318" w14:paraId="5ABFF14A" w14:textId="2096A6F0">
      <w:pPr>
        <w:pStyle w:val="Normal"/>
        <w:ind w:left="0"/>
        <w:rPr>
          <w:b w:val="1"/>
          <w:bCs w:val="1"/>
          <w:sz w:val="22"/>
          <w:szCs w:val="22"/>
        </w:rPr>
      </w:pPr>
    </w:p>
    <w:p w:rsidR="14938BA9" w:rsidP="029B8318" w:rsidRDefault="14938BA9" w14:paraId="74C350CD" w14:textId="0B4037E5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14938BA9">
        <w:rPr>
          <w:b w:val="1"/>
          <w:bCs w:val="1"/>
          <w:sz w:val="22"/>
          <w:szCs w:val="22"/>
        </w:rPr>
        <w:t>16.1</w:t>
      </w:r>
      <w:r w:rsidRPr="029B8318" w:rsidR="55248763">
        <w:rPr>
          <w:b w:val="1"/>
          <w:bCs w:val="1"/>
          <w:sz w:val="22"/>
          <w:szCs w:val="22"/>
        </w:rPr>
        <w:t xml:space="preserve">  </w:t>
      </w:r>
      <w:r w:rsidRPr="029B8318" w:rsidR="55248763">
        <w:rPr>
          <w:b w:val="0"/>
          <w:bCs w:val="0"/>
          <w:sz w:val="22"/>
          <w:szCs w:val="22"/>
        </w:rPr>
        <w:t>Noise</w:t>
      </w:r>
      <w:r w:rsidRPr="029B8318" w:rsidR="55248763">
        <w:rPr>
          <w:b w:val="0"/>
          <w:bCs w:val="0"/>
          <w:sz w:val="22"/>
          <w:szCs w:val="22"/>
        </w:rPr>
        <w:t xml:space="preserve"> and vibration statutory nuisance are controlled under the Environmental Protection Act 1990. </w:t>
      </w:r>
    </w:p>
    <w:p w:rsidR="029B8318" w:rsidP="029B8318" w:rsidRDefault="029B8318" w14:paraId="25DEDE1B" w14:textId="370FB014">
      <w:pPr>
        <w:pStyle w:val="Normal"/>
        <w:ind w:left="0"/>
        <w:rPr>
          <w:b w:val="1"/>
          <w:bCs w:val="1"/>
          <w:sz w:val="22"/>
          <w:szCs w:val="22"/>
        </w:rPr>
      </w:pPr>
    </w:p>
    <w:p w:rsidR="55248763" w:rsidP="029B8318" w:rsidRDefault="55248763" w14:paraId="21C1ADC8" w14:textId="72593D2D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55248763">
        <w:rPr>
          <w:b w:val="1"/>
          <w:bCs w:val="1"/>
          <w:sz w:val="22"/>
          <w:szCs w:val="22"/>
        </w:rPr>
        <w:t xml:space="preserve">16.2   </w:t>
      </w:r>
      <w:r w:rsidRPr="029B8318" w:rsidR="55248763">
        <w:rPr>
          <w:b w:val="0"/>
          <w:bCs w:val="0"/>
          <w:sz w:val="22"/>
          <w:szCs w:val="22"/>
        </w:rPr>
        <w:t xml:space="preserve">The following noise and vibration sensitive receptors are </w:t>
      </w:r>
      <w:r w:rsidRPr="029B8318" w:rsidR="55248763">
        <w:rPr>
          <w:b w:val="0"/>
          <w:bCs w:val="0"/>
          <w:sz w:val="22"/>
          <w:szCs w:val="22"/>
        </w:rPr>
        <w:t>located</w:t>
      </w:r>
      <w:r w:rsidRPr="029B8318" w:rsidR="55248763">
        <w:rPr>
          <w:b w:val="0"/>
          <w:bCs w:val="0"/>
          <w:sz w:val="22"/>
          <w:szCs w:val="22"/>
        </w:rPr>
        <w:t xml:space="preserve"> </w:t>
      </w:r>
      <w:r w:rsidRPr="029B8318" w:rsidR="5A89E9E1">
        <w:rPr>
          <w:b w:val="0"/>
          <w:bCs w:val="0"/>
          <w:sz w:val="22"/>
          <w:szCs w:val="22"/>
        </w:rPr>
        <w:t>within 300m of the proposed development area:</w:t>
      </w:r>
    </w:p>
    <w:p w:rsidR="5A89E9E1" w:rsidP="029B8318" w:rsidRDefault="5A89E9E1" w14:paraId="3FFE3BE9" w14:textId="7D27FEF2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5A89E9E1">
        <w:rPr>
          <w:b w:val="1"/>
          <w:bCs w:val="1"/>
          <w:sz w:val="22"/>
          <w:szCs w:val="22"/>
        </w:rPr>
        <w:t xml:space="preserve"> - </w:t>
      </w:r>
      <w:r w:rsidRPr="029B8318" w:rsidR="5A89E9E1">
        <w:rPr>
          <w:b w:val="0"/>
          <w:bCs w:val="0"/>
          <w:sz w:val="22"/>
          <w:szCs w:val="22"/>
        </w:rPr>
        <w:t xml:space="preserve">Residential properties along Coppice Lane (West and South of the site) and </w:t>
      </w:r>
      <w:r w:rsidRPr="029B8318" w:rsidR="4042F2DE">
        <w:rPr>
          <w:b w:val="0"/>
          <w:bCs w:val="0"/>
          <w:sz w:val="22"/>
          <w:szCs w:val="22"/>
        </w:rPr>
        <w:t xml:space="preserve">an unnamed road </w:t>
      </w:r>
      <w:r w:rsidRPr="029B8318" w:rsidR="4042F2DE">
        <w:rPr>
          <w:b w:val="0"/>
          <w:bCs w:val="0"/>
          <w:sz w:val="22"/>
          <w:szCs w:val="22"/>
        </w:rPr>
        <w:t>( North</w:t>
      </w:r>
      <w:r w:rsidRPr="029B8318" w:rsidR="4042F2DE">
        <w:rPr>
          <w:b w:val="0"/>
          <w:bCs w:val="0"/>
          <w:sz w:val="22"/>
          <w:szCs w:val="22"/>
        </w:rPr>
        <w:t xml:space="preserve"> of the sit</w:t>
      </w:r>
      <w:r w:rsidRPr="029B8318" w:rsidR="4042F2DE">
        <w:rPr>
          <w:b w:val="0"/>
          <w:bCs w:val="0"/>
          <w:sz w:val="22"/>
          <w:szCs w:val="22"/>
        </w:rPr>
        <w:t>e)</w:t>
      </w:r>
      <w:r w:rsidRPr="029B8318" w:rsidR="4042F2DE">
        <w:rPr>
          <w:b w:val="0"/>
          <w:bCs w:val="0"/>
          <w:sz w:val="22"/>
          <w:szCs w:val="22"/>
        </w:rPr>
        <w:t>.</w:t>
      </w:r>
    </w:p>
    <w:p w:rsidR="029B8318" w:rsidP="029B8318" w:rsidRDefault="029B8318" w14:paraId="6D8502BB" w14:textId="13A31B54">
      <w:pPr>
        <w:pStyle w:val="Normal"/>
        <w:ind w:left="0"/>
        <w:rPr>
          <w:b w:val="0"/>
          <w:bCs w:val="0"/>
          <w:sz w:val="22"/>
          <w:szCs w:val="22"/>
        </w:rPr>
      </w:pPr>
    </w:p>
    <w:p w:rsidR="4042F2DE" w:rsidP="029B8318" w:rsidRDefault="4042F2DE" w14:paraId="61609521" w14:textId="28D98FA5">
      <w:pPr>
        <w:pStyle w:val="Normal"/>
        <w:ind w:left="0"/>
        <w:rPr>
          <w:b w:val="1"/>
          <w:bCs w:val="1"/>
          <w:sz w:val="22"/>
          <w:szCs w:val="22"/>
        </w:rPr>
      </w:pPr>
      <w:r w:rsidRPr="3E2FBC2C" w:rsidR="4042F2DE">
        <w:rPr>
          <w:b w:val="1"/>
          <w:bCs w:val="1"/>
          <w:sz w:val="22"/>
          <w:szCs w:val="22"/>
        </w:rPr>
        <w:t xml:space="preserve">16.3  </w:t>
      </w:r>
      <w:r w:rsidRPr="3E2FBC2C" w:rsidR="05BB1844">
        <w:rPr>
          <w:b w:val="0"/>
          <w:bCs w:val="0"/>
          <w:sz w:val="22"/>
          <w:szCs w:val="22"/>
        </w:rPr>
        <w:t>There</w:t>
      </w:r>
      <w:r w:rsidRPr="3E2FBC2C" w:rsidR="05BB1844">
        <w:rPr>
          <w:b w:val="0"/>
          <w:bCs w:val="0"/>
          <w:sz w:val="22"/>
          <w:szCs w:val="22"/>
        </w:rPr>
        <w:t xml:space="preserve"> are no medical building or car</w:t>
      </w:r>
      <w:r w:rsidRPr="3E2FBC2C" w:rsidR="300C9678">
        <w:rPr>
          <w:b w:val="0"/>
          <w:bCs w:val="0"/>
          <w:sz w:val="22"/>
          <w:szCs w:val="22"/>
        </w:rPr>
        <w:t xml:space="preserve">e homes </w:t>
      </w:r>
      <w:r w:rsidRPr="3E2FBC2C" w:rsidR="300C9678">
        <w:rPr>
          <w:b w:val="0"/>
          <w:bCs w:val="0"/>
          <w:sz w:val="22"/>
          <w:szCs w:val="22"/>
        </w:rPr>
        <w:t>located</w:t>
      </w:r>
      <w:r w:rsidRPr="3E2FBC2C" w:rsidR="300C9678">
        <w:rPr>
          <w:b w:val="0"/>
          <w:bCs w:val="0"/>
          <w:sz w:val="22"/>
          <w:szCs w:val="22"/>
        </w:rPr>
        <w:t xml:space="preserve"> within 300m of the Wern </w:t>
      </w:r>
      <w:r w:rsidRPr="3E2FBC2C" w:rsidR="300C9678">
        <w:rPr>
          <w:b w:val="0"/>
          <w:bCs w:val="0"/>
          <w:sz w:val="22"/>
          <w:szCs w:val="22"/>
        </w:rPr>
        <w:t xml:space="preserve">development.  </w:t>
      </w:r>
    </w:p>
    <w:p w:rsidR="3E2FBC2C" w:rsidP="3E2FBC2C" w:rsidRDefault="3E2FBC2C" w14:paraId="02D9853A" w14:textId="1E6FFEAB">
      <w:pPr>
        <w:pStyle w:val="Normal"/>
        <w:ind w:left="0"/>
        <w:rPr>
          <w:b w:val="0"/>
          <w:bCs w:val="0"/>
          <w:sz w:val="22"/>
          <w:szCs w:val="22"/>
        </w:rPr>
      </w:pPr>
    </w:p>
    <w:p w:rsidR="0A6B0BD0" w:rsidP="029B8318" w:rsidRDefault="0A6B0BD0" w14:paraId="70177D31" w14:textId="269860E6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A6B0BD0">
        <w:rPr>
          <w:b w:val="1"/>
          <w:bCs w:val="1"/>
          <w:sz w:val="22"/>
          <w:szCs w:val="22"/>
        </w:rPr>
        <w:t xml:space="preserve">16.4  </w:t>
      </w:r>
      <w:r w:rsidRPr="029B8318" w:rsidR="0A6B0BD0">
        <w:rPr>
          <w:b w:val="0"/>
          <w:bCs w:val="0"/>
          <w:sz w:val="22"/>
          <w:szCs w:val="22"/>
        </w:rPr>
        <w:t>The</w:t>
      </w:r>
      <w:r w:rsidRPr="029B8318" w:rsidR="0A6B0BD0">
        <w:rPr>
          <w:b w:val="0"/>
          <w:bCs w:val="0"/>
          <w:sz w:val="22"/>
          <w:szCs w:val="22"/>
        </w:rPr>
        <w:t xml:space="preserve"> potential from the site may result from vehicle movements and excavation work.  </w:t>
      </w:r>
    </w:p>
    <w:p w:rsidR="029B8318" w:rsidP="029B8318" w:rsidRDefault="029B8318" w14:paraId="03C39296" w14:textId="5C28C408">
      <w:pPr>
        <w:pStyle w:val="Normal"/>
        <w:ind w:left="0"/>
        <w:rPr>
          <w:b w:val="0"/>
          <w:bCs w:val="0"/>
          <w:sz w:val="22"/>
          <w:szCs w:val="22"/>
        </w:rPr>
      </w:pPr>
    </w:p>
    <w:p w:rsidR="0A6B0BD0" w:rsidP="029B8318" w:rsidRDefault="0A6B0BD0" w14:paraId="76142E26" w14:textId="09F93A2E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A6B0BD0">
        <w:rPr>
          <w:b w:val="1"/>
          <w:bCs w:val="1"/>
          <w:sz w:val="22"/>
          <w:szCs w:val="22"/>
        </w:rPr>
        <w:t xml:space="preserve">16.5  </w:t>
      </w:r>
      <w:r w:rsidRPr="029B8318" w:rsidR="0A6B0BD0">
        <w:rPr>
          <w:b w:val="0"/>
          <w:bCs w:val="0"/>
          <w:sz w:val="22"/>
          <w:szCs w:val="22"/>
        </w:rPr>
        <w:t>The</w:t>
      </w:r>
      <w:r w:rsidRPr="029B8318" w:rsidR="0A6B0BD0">
        <w:rPr>
          <w:b w:val="0"/>
          <w:bCs w:val="0"/>
          <w:sz w:val="22"/>
          <w:szCs w:val="22"/>
        </w:rPr>
        <w:t xml:space="preserve"> contractor will </w:t>
      </w:r>
      <w:r w:rsidRPr="029B8318" w:rsidR="0A6B0BD0">
        <w:rPr>
          <w:b w:val="0"/>
          <w:bCs w:val="0"/>
          <w:sz w:val="22"/>
          <w:szCs w:val="22"/>
        </w:rPr>
        <w:t>comply with</w:t>
      </w:r>
      <w:r w:rsidRPr="029B8318" w:rsidR="0A6B0BD0">
        <w:rPr>
          <w:b w:val="0"/>
          <w:bCs w:val="0"/>
          <w:sz w:val="22"/>
          <w:szCs w:val="22"/>
        </w:rPr>
        <w:t xml:space="preserve"> </w:t>
      </w:r>
      <w:r w:rsidRPr="029B8318" w:rsidR="61A1E64D">
        <w:rPr>
          <w:b w:val="0"/>
          <w:bCs w:val="0"/>
          <w:sz w:val="22"/>
          <w:szCs w:val="22"/>
        </w:rPr>
        <w:t>recommendations set out in BS 5228:1997 Code of practice for noise control on construction and de</w:t>
      </w:r>
      <w:r w:rsidRPr="029B8318" w:rsidR="7932A7B3">
        <w:rPr>
          <w:b w:val="0"/>
          <w:bCs w:val="0"/>
          <w:sz w:val="22"/>
          <w:szCs w:val="22"/>
        </w:rPr>
        <w:t>molition sites</w:t>
      </w:r>
      <w:r w:rsidRPr="029B8318" w:rsidR="7932A7B3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7817DE1A" w14:textId="152AF4CB">
      <w:pPr>
        <w:pStyle w:val="Normal"/>
        <w:ind w:left="0"/>
        <w:rPr>
          <w:b w:val="0"/>
          <w:bCs w:val="0"/>
          <w:sz w:val="22"/>
          <w:szCs w:val="22"/>
        </w:rPr>
      </w:pPr>
    </w:p>
    <w:p w:rsidR="60C5E21F" w:rsidP="029B8318" w:rsidRDefault="60C5E21F" w14:paraId="37FDFE54" w14:textId="738AEB46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60C5E21F">
        <w:rPr>
          <w:b w:val="1"/>
          <w:bCs w:val="1"/>
          <w:sz w:val="22"/>
          <w:szCs w:val="22"/>
        </w:rPr>
        <w:t xml:space="preserve">16.6  </w:t>
      </w:r>
      <w:r w:rsidRPr="029B8318" w:rsidR="60C5E21F">
        <w:rPr>
          <w:b w:val="0"/>
          <w:bCs w:val="0"/>
          <w:sz w:val="22"/>
          <w:szCs w:val="22"/>
        </w:rPr>
        <w:t>The</w:t>
      </w:r>
      <w:r w:rsidRPr="029B8318" w:rsidR="60C5E21F">
        <w:rPr>
          <w:b w:val="0"/>
          <w:bCs w:val="0"/>
          <w:sz w:val="22"/>
          <w:szCs w:val="22"/>
        </w:rPr>
        <w:t xml:space="preserve"> contractor will follow best </w:t>
      </w:r>
      <w:r w:rsidRPr="029B8318" w:rsidR="60C5E21F">
        <w:rPr>
          <w:b w:val="0"/>
          <w:bCs w:val="0"/>
          <w:sz w:val="22"/>
          <w:szCs w:val="22"/>
        </w:rPr>
        <w:t>practicable</w:t>
      </w:r>
      <w:r w:rsidRPr="029B8318" w:rsidR="60C5E21F">
        <w:rPr>
          <w:b w:val="0"/>
          <w:bCs w:val="0"/>
          <w:sz w:val="22"/>
          <w:szCs w:val="22"/>
        </w:rPr>
        <w:t xml:space="preserve"> means to reduce the noise effect on the </w:t>
      </w:r>
      <w:r w:rsidRPr="029B8318" w:rsidR="60C5E21F">
        <w:rPr>
          <w:b w:val="0"/>
          <w:bCs w:val="0"/>
          <w:sz w:val="22"/>
          <w:szCs w:val="22"/>
        </w:rPr>
        <w:t>local residents</w:t>
      </w:r>
      <w:r w:rsidRPr="029B8318" w:rsidR="60C5E21F">
        <w:rPr>
          <w:b w:val="0"/>
          <w:bCs w:val="0"/>
          <w:sz w:val="22"/>
          <w:szCs w:val="22"/>
        </w:rPr>
        <w:t>, his will include</w:t>
      </w:r>
      <w:r w:rsidRPr="029B8318" w:rsidR="33CF5A12">
        <w:rPr>
          <w:b w:val="0"/>
          <w:bCs w:val="0"/>
          <w:sz w:val="22"/>
          <w:szCs w:val="22"/>
        </w:rPr>
        <w:t>:</w:t>
      </w:r>
    </w:p>
    <w:p w:rsidR="33CF5A12" w:rsidP="029B8318" w:rsidRDefault="33CF5A12" w14:paraId="587383A2" w14:textId="06D0E51B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33CF5A12">
        <w:rPr>
          <w:b w:val="0"/>
          <w:bCs w:val="0"/>
          <w:sz w:val="22"/>
          <w:szCs w:val="22"/>
        </w:rPr>
        <w:t>-</w:t>
      </w:r>
      <w:r w:rsidRPr="029B8318" w:rsidR="4042F2DE">
        <w:rPr>
          <w:b w:val="0"/>
          <w:bCs w:val="0"/>
          <w:sz w:val="22"/>
          <w:szCs w:val="22"/>
        </w:rPr>
        <w:t xml:space="preserve"> </w:t>
      </w:r>
      <w:r w:rsidRPr="029B8318" w:rsidR="4E4DF57F">
        <w:rPr>
          <w:b w:val="0"/>
          <w:bCs w:val="0"/>
          <w:sz w:val="22"/>
          <w:szCs w:val="22"/>
        </w:rPr>
        <w:t>Movement and placing of materials will be handled with care.</w:t>
      </w:r>
    </w:p>
    <w:p w:rsidR="4E4DF57F" w:rsidP="029B8318" w:rsidRDefault="4E4DF57F" w14:paraId="2A78650D" w14:textId="45D17D9C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4E4DF57F">
        <w:rPr>
          <w:b w:val="0"/>
          <w:bCs w:val="0"/>
          <w:sz w:val="22"/>
          <w:szCs w:val="22"/>
        </w:rPr>
        <w:t>-</w:t>
      </w:r>
      <w:r w:rsidRPr="029B8318" w:rsidR="4042F2DE">
        <w:rPr>
          <w:b w:val="0"/>
          <w:bCs w:val="0"/>
          <w:sz w:val="22"/>
          <w:szCs w:val="22"/>
        </w:rPr>
        <w:t xml:space="preserve"> </w:t>
      </w:r>
      <w:r w:rsidRPr="029B8318" w:rsidR="386B8547">
        <w:rPr>
          <w:b w:val="0"/>
          <w:bCs w:val="0"/>
          <w:sz w:val="22"/>
          <w:szCs w:val="22"/>
        </w:rPr>
        <w:t>Drop heights of materials from lorries and other plant will be kept to a minimum</w:t>
      </w:r>
      <w:r w:rsidRPr="029B8318" w:rsidR="386B8547">
        <w:rPr>
          <w:b w:val="0"/>
          <w:bCs w:val="0"/>
          <w:sz w:val="22"/>
          <w:szCs w:val="22"/>
        </w:rPr>
        <w:t xml:space="preserve">.  </w:t>
      </w:r>
      <w:r w:rsidRPr="029B8318" w:rsidR="386B8547">
        <w:rPr>
          <w:b w:val="0"/>
          <w:bCs w:val="0"/>
          <w:sz w:val="22"/>
          <w:szCs w:val="22"/>
        </w:rPr>
        <w:t xml:space="preserve"> </w:t>
      </w:r>
      <w:r w:rsidRPr="029B8318" w:rsidR="716D4995">
        <w:rPr>
          <w:b w:val="0"/>
          <w:bCs w:val="0"/>
          <w:sz w:val="22"/>
          <w:szCs w:val="22"/>
        </w:rPr>
        <w:t xml:space="preserve"> </w:t>
      </w:r>
      <w:r w:rsidRPr="029B8318" w:rsidR="55248763">
        <w:rPr>
          <w:b w:val="1"/>
          <w:bCs w:val="1"/>
          <w:sz w:val="22"/>
          <w:szCs w:val="22"/>
        </w:rPr>
        <w:t xml:space="preserve"> </w:t>
      </w:r>
    </w:p>
    <w:p w:rsidR="4D844918" w:rsidP="029B8318" w:rsidRDefault="4D844918" w14:paraId="3E553CF1" w14:textId="03EEF6ED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4D844918">
        <w:rPr>
          <w:b w:val="0"/>
          <w:bCs w:val="0"/>
          <w:sz w:val="22"/>
          <w:szCs w:val="22"/>
        </w:rPr>
        <w:t xml:space="preserve">- Fixed and semi-fixed ancillary plant such as generators, </w:t>
      </w:r>
      <w:r w:rsidRPr="029B8318" w:rsidR="4D844918">
        <w:rPr>
          <w:b w:val="0"/>
          <w:bCs w:val="0"/>
          <w:sz w:val="22"/>
          <w:szCs w:val="22"/>
        </w:rPr>
        <w:t>compressors</w:t>
      </w:r>
      <w:r w:rsidRPr="029B8318" w:rsidR="4D844918">
        <w:rPr>
          <w:b w:val="0"/>
          <w:bCs w:val="0"/>
          <w:sz w:val="22"/>
          <w:szCs w:val="22"/>
        </w:rPr>
        <w:t xml:space="preserve"> and pumps liable to create noise/vibration whilst in operation will, as far as</w:t>
      </w:r>
      <w:r w:rsidRPr="029B8318" w:rsidR="120B928C">
        <w:rPr>
          <w:b w:val="0"/>
          <w:bCs w:val="0"/>
          <w:sz w:val="22"/>
          <w:szCs w:val="22"/>
        </w:rPr>
        <w:t xml:space="preserve"> reasonably </w:t>
      </w:r>
      <w:r w:rsidRPr="029B8318" w:rsidR="120B928C">
        <w:rPr>
          <w:b w:val="0"/>
          <w:bCs w:val="0"/>
          <w:sz w:val="22"/>
          <w:szCs w:val="22"/>
        </w:rPr>
        <w:t>practicable</w:t>
      </w:r>
      <w:r w:rsidRPr="029B8318" w:rsidR="120B928C">
        <w:rPr>
          <w:b w:val="0"/>
          <w:bCs w:val="0"/>
          <w:sz w:val="22"/>
          <w:szCs w:val="22"/>
        </w:rPr>
        <w:t xml:space="preserve">, be </w:t>
      </w:r>
      <w:r w:rsidRPr="029B8318" w:rsidR="120B928C">
        <w:rPr>
          <w:b w:val="0"/>
          <w:bCs w:val="0"/>
          <w:sz w:val="22"/>
          <w:szCs w:val="22"/>
        </w:rPr>
        <w:t>located</w:t>
      </w:r>
      <w:r w:rsidRPr="029B8318" w:rsidR="120B928C">
        <w:rPr>
          <w:b w:val="0"/>
          <w:bCs w:val="0"/>
          <w:sz w:val="22"/>
          <w:szCs w:val="22"/>
        </w:rPr>
        <w:t xml:space="preserve"> away from sensitive receptors</w:t>
      </w:r>
      <w:r w:rsidRPr="029B8318" w:rsidR="120B928C">
        <w:rPr>
          <w:b w:val="0"/>
          <w:bCs w:val="0"/>
          <w:sz w:val="22"/>
          <w:szCs w:val="22"/>
        </w:rPr>
        <w:t xml:space="preserve">.  </w:t>
      </w:r>
    </w:p>
    <w:p w:rsidR="120B928C" w:rsidP="029B8318" w:rsidRDefault="120B928C" w14:paraId="7E5EF385" w14:textId="1370104C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120B928C">
        <w:rPr>
          <w:b w:val="0"/>
          <w:bCs w:val="0"/>
          <w:sz w:val="22"/>
          <w:szCs w:val="22"/>
        </w:rPr>
        <w:t xml:space="preserve">- The use </w:t>
      </w:r>
      <w:r w:rsidRPr="029B8318" w:rsidR="36045D5F">
        <w:rPr>
          <w:b w:val="0"/>
          <w:bCs w:val="0"/>
          <w:sz w:val="22"/>
          <w:szCs w:val="22"/>
        </w:rPr>
        <w:t xml:space="preserve">of barriers to absorb and/or deflect noise away from noise sensitive areas will be employed where </w:t>
      </w:r>
      <w:r w:rsidRPr="029B8318" w:rsidR="36045D5F">
        <w:rPr>
          <w:b w:val="0"/>
          <w:bCs w:val="0"/>
          <w:sz w:val="22"/>
          <w:szCs w:val="22"/>
        </w:rPr>
        <w:t>required</w:t>
      </w:r>
      <w:r w:rsidRPr="029B8318" w:rsidR="36045D5F">
        <w:rPr>
          <w:b w:val="0"/>
          <w:bCs w:val="0"/>
          <w:sz w:val="22"/>
          <w:szCs w:val="22"/>
        </w:rPr>
        <w:t xml:space="preserve"> and reasonably prac</w:t>
      </w:r>
      <w:r w:rsidRPr="029B8318" w:rsidR="3EA4279C">
        <w:rPr>
          <w:b w:val="0"/>
          <w:bCs w:val="0"/>
          <w:sz w:val="22"/>
          <w:szCs w:val="22"/>
        </w:rPr>
        <w:t>ticable</w:t>
      </w:r>
      <w:r w:rsidRPr="029B8318" w:rsidR="3EA4279C">
        <w:rPr>
          <w:b w:val="0"/>
          <w:bCs w:val="0"/>
          <w:sz w:val="22"/>
          <w:szCs w:val="22"/>
        </w:rPr>
        <w:t xml:space="preserve">.  </w:t>
      </w:r>
    </w:p>
    <w:p w:rsidR="5FA44716" w:rsidP="029B8318" w:rsidRDefault="5FA44716" w14:paraId="611D9251" w14:textId="07CF6605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FA44716">
        <w:rPr>
          <w:b w:val="0"/>
          <w:bCs w:val="0"/>
          <w:sz w:val="22"/>
          <w:szCs w:val="22"/>
        </w:rPr>
        <w:t xml:space="preserve">- All plant used on site, especially the integrity of silencers and acoustic enclosures, will be </w:t>
      </w:r>
      <w:r w:rsidRPr="029B8318" w:rsidR="5FA44716">
        <w:rPr>
          <w:b w:val="0"/>
          <w:bCs w:val="0"/>
          <w:sz w:val="22"/>
          <w:szCs w:val="22"/>
        </w:rPr>
        <w:t>maintained</w:t>
      </w:r>
      <w:r w:rsidRPr="029B8318" w:rsidR="5FA44716">
        <w:rPr>
          <w:b w:val="0"/>
          <w:bCs w:val="0"/>
          <w:sz w:val="22"/>
          <w:szCs w:val="22"/>
        </w:rPr>
        <w:t xml:space="preserve"> in good and efficient working order and </w:t>
      </w:r>
      <w:r w:rsidRPr="029B8318" w:rsidR="0B999B3E">
        <w:rPr>
          <w:b w:val="0"/>
          <w:bCs w:val="0"/>
          <w:sz w:val="22"/>
          <w:szCs w:val="22"/>
        </w:rPr>
        <w:t>operated</w:t>
      </w:r>
      <w:r w:rsidRPr="029B8318" w:rsidR="0B999B3E">
        <w:rPr>
          <w:b w:val="0"/>
          <w:bCs w:val="0"/>
          <w:sz w:val="22"/>
          <w:szCs w:val="22"/>
        </w:rPr>
        <w:t xml:space="preserve"> such that noise emissions as </w:t>
      </w:r>
      <w:r w:rsidRPr="029B8318" w:rsidR="0B999B3E">
        <w:rPr>
          <w:b w:val="0"/>
          <w:bCs w:val="0"/>
          <w:sz w:val="22"/>
          <w:szCs w:val="22"/>
        </w:rPr>
        <w:t>minimised</w:t>
      </w:r>
      <w:r w:rsidRPr="029B8318" w:rsidR="0B999B3E">
        <w:rPr>
          <w:b w:val="0"/>
          <w:bCs w:val="0"/>
          <w:sz w:val="22"/>
          <w:szCs w:val="22"/>
        </w:rPr>
        <w:t xml:space="preserve"> as far as reasonably practicable</w:t>
      </w:r>
      <w:r w:rsidRPr="029B8318" w:rsidR="0B999B3E">
        <w:rPr>
          <w:b w:val="0"/>
          <w:bCs w:val="0"/>
          <w:sz w:val="22"/>
          <w:szCs w:val="22"/>
        </w:rPr>
        <w:t xml:space="preserve">.  </w:t>
      </w:r>
    </w:p>
    <w:p w:rsidR="58609D17" w:rsidP="029B8318" w:rsidRDefault="58609D17" w14:paraId="5DA12CEF" w14:textId="2202E671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8609D17">
        <w:rPr>
          <w:b w:val="0"/>
          <w:bCs w:val="0"/>
          <w:sz w:val="22"/>
          <w:szCs w:val="22"/>
        </w:rPr>
        <w:t xml:space="preserve">- As far as reasonably </w:t>
      </w:r>
      <w:r w:rsidRPr="029B8318" w:rsidR="58609D17">
        <w:rPr>
          <w:b w:val="0"/>
          <w:bCs w:val="0"/>
          <w:sz w:val="22"/>
          <w:szCs w:val="22"/>
        </w:rPr>
        <w:t>practicable</w:t>
      </w:r>
      <w:r w:rsidRPr="029B8318" w:rsidR="58609D17">
        <w:rPr>
          <w:b w:val="0"/>
          <w:bCs w:val="0"/>
          <w:sz w:val="22"/>
          <w:szCs w:val="22"/>
        </w:rPr>
        <w:t>, any plant or equipment or items fitted with noise control equipment found to be defective should no</w:t>
      </w:r>
      <w:r w:rsidRPr="029B8318" w:rsidR="145D85C6">
        <w:rPr>
          <w:b w:val="0"/>
          <w:bCs w:val="0"/>
          <w:sz w:val="22"/>
          <w:szCs w:val="22"/>
        </w:rPr>
        <w:t xml:space="preserve">t be </w:t>
      </w:r>
      <w:r w:rsidRPr="029B8318" w:rsidR="145D85C6">
        <w:rPr>
          <w:b w:val="0"/>
          <w:bCs w:val="0"/>
          <w:sz w:val="22"/>
          <w:szCs w:val="22"/>
        </w:rPr>
        <w:t>operated</w:t>
      </w:r>
      <w:r w:rsidRPr="029B8318" w:rsidR="145D85C6">
        <w:rPr>
          <w:b w:val="0"/>
          <w:bCs w:val="0"/>
          <w:sz w:val="22"/>
          <w:szCs w:val="22"/>
        </w:rPr>
        <w:t xml:space="preserve"> until repaired. </w:t>
      </w:r>
    </w:p>
    <w:p w:rsidR="145D85C6" w:rsidP="029B8318" w:rsidRDefault="145D85C6" w14:paraId="15867C7D" w14:textId="70EA4AA4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145D85C6">
        <w:rPr>
          <w:b w:val="0"/>
          <w:bCs w:val="0"/>
          <w:sz w:val="22"/>
          <w:szCs w:val="22"/>
        </w:rPr>
        <w:t xml:space="preserve">- Where reasonably </w:t>
      </w:r>
      <w:r w:rsidRPr="029B8318" w:rsidR="145D85C6">
        <w:rPr>
          <w:b w:val="0"/>
          <w:bCs w:val="0"/>
          <w:sz w:val="22"/>
          <w:szCs w:val="22"/>
        </w:rPr>
        <w:t>practicable</w:t>
      </w:r>
      <w:r w:rsidRPr="029B8318" w:rsidR="145D85C6">
        <w:rPr>
          <w:b w:val="0"/>
          <w:bCs w:val="0"/>
          <w:sz w:val="22"/>
          <w:szCs w:val="22"/>
        </w:rPr>
        <w:t xml:space="preserve">, fixed items of construction plant should be electrically powered in preference to diesel or petrol driven.  </w:t>
      </w:r>
    </w:p>
    <w:p w:rsidR="53026AF7" w:rsidP="029B8318" w:rsidRDefault="53026AF7" w14:paraId="6B1F734C" w14:textId="7497875E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3026AF7">
        <w:rPr>
          <w:b w:val="0"/>
          <w:bCs w:val="0"/>
          <w:sz w:val="22"/>
          <w:szCs w:val="22"/>
        </w:rPr>
        <w:t xml:space="preserve">- Vehicles and mechanical plant, where reasonably </w:t>
      </w:r>
      <w:r w:rsidRPr="029B8318" w:rsidR="53026AF7">
        <w:rPr>
          <w:b w:val="0"/>
          <w:bCs w:val="0"/>
          <w:sz w:val="22"/>
          <w:szCs w:val="22"/>
        </w:rPr>
        <w:t>practicable</w:t>
      </w:r>
      <w:r w:rsidRPr="029B8318" w:rsidR="53026AF7">
        <w:rPr>
          <w:b w:val="0"/>
          <w:bCs w:val="0"/>
          <w:sz w:val="22"/>
          <w:szCs w:val="22"/>
        </w:rPr>
        <w:t xml:space="preserve">, will be fitted with effective exhaust silencers and will be </w:t>
      </w:r>
      <w:r w:rsidRPr="029B8318" w:rsidR="53026AF7">
        <w:rPr>
          <w:b w:val="0"/>
          <w:bCs w:val="0"/>
          <w:sz w:val="22"/>
          <w:szCs w:val="22"/>
        </w:rPr>
        <w:t>maintaine</w:t>
      </w:r>
      <w:r w:rsidRPr="029B8318" w:rsidR="267AAB94">
        <w:rPr>
          <w:b w:val="0"/>
          <w:bCs w:val="0"/>
          <w:sz w:val="22"/>
          <w:szCs w:val="22"/>
        </w:rPr>
        <w:t>d</w:t>
      </w:r>
      <w:r w:rsidRPr="029B8318" w:rsidR="53026AF7">
        <w:rPr>
          <w:b w:val="0"/>
          <w:bCs w:val="0"/>
          <w:sz w:val="22"/>
          <w:szCs w:val="22"/>
        </w:rPr>
        <w:t xml:space="preserve"> in good working order and </w:t>
      </w:r>
      <w:r w:rsidRPr="029B8318" w:rsidR="53026AF7">
        <w:rPr>
          <w:b w:val="0"/>
          <w:bCs w:val="0"/>
          <w:sz w:val="22"/>
          <w:szCs w:val="22"/>
        </w:rPr>
        <w:t>operated</w:t>
      </w:r>
      <w:r w:rsidRPr="029B8318" w:rsidR="53026AF7">
        <w:rPr>
          <w:b w:val="0"/>
          <w:bCs w:val="0"/>
          <w:sz w:val="22"/>
          <w:szCs w:val="22"/>
        </w:rPr>
        <w:t xml:space="preserve"> in a manner</w:t>
      </w:r>
      <w:r w:rsidRPr="029B8318" w:rsidR="049A83C3">
        <w:rPr>
          <w:b w:val="0"/>
          <w:bCs w:val="0"/>
          <w:sz w:val="22"/>
          <w:szCs w:val="22"/>
        </w:rPr>
        <w:t xml:space="preserve"> such that noise emissions are controlled and limited as far as reasonably pract</w:t>
      </w:r>
      <w:r w:rsidRPr="029B8318" w:rsidR="01E340CB">
        <w:rPr>
          <w:b w:val="0"/>
          <w:bCs w:val="0"/>
          <w:sz w:val="22"/>
          <w:szCs w:val="22"/>
        </w:rPr>
        <w:t>icable.</w:t>
      </w:r>
    </w:p>
    <w:p w:rsidR="01E340CB" w:rsidP="029B8318" w:rsidRDefault="01E340CB" w14:paraId="2D2C7416" w14:textId="1BA968C0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1E340CB">
        <w:rPr>
          <w:b w:val="0"/>
          <w:bCs w:val="0"/>
          <w:sz w:val="22"/>
          <w:szCs w:val="22"/>
        </w:rPr>
        <w:t>- Machines in intermittent use will be shut down or throttles down to a minimum during periods between works</w:t>
      </w:r>
      <w:r w:rsidRPr="029B8318" w:rsidR="01E340CB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25E657BE" w14:textId="4E3243A3">
      <w:pPr>
        <w:pStyle w:val="Normal"/>
        <w:ind w:left="0"/>
        <w:rPr>
          <w:b w:val="0"/>
          <w:bCs w:val="0"/>
          <w:sz w:val="22"/>
          <w:szCs w:val="22"/>
        </w:rPr>
      </w:pPr>
    </w:p>
    <w:p w:rsidR="01E340CB" w:rsidP="029B8318" w:rsidRDefault="01E340CB" w14:paraId="635BDC9A" w14:textId="5DE823A0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1E340CB">
        <w:rPr>
          <w:b w:val="1"/>
          <w:bCs w:val="1"/>
          <w:sz w:val="22"/>
          <w:szCs w:val="22"/>
        </w:rPr>
        <w:t xml:space="preserve">16.7   </w:t>
      </w:r>
      <w:r w:rsidRPr="029B8318" w:rsidR="01E340CB">
        <w:rPr>
          <w:b w:val="0"/>
          <w:bCs w:val="0"/>
          <w:sz w:val="22"/>
          <w:szCs w:val="22"/>
        </w:rPr>
        <w:t xml:space="preserve">Risk assessments and method statements (RAMS) from contractors will be </w:t>
      </w:r>
      <w:r w:rsidRPr="029B8318" w:rsidR="01E340CB">
        <w:rPr>
          <w:b w:val="0"/>
          <w:bCs w:val="0"/>
          <w:sz w:val="22"/>
          <w:szCs w:val="22"/>
        </w:rPr>
        <w:t>scr</w:t>
      </w:r>
      <w:r w:rsidRPr="029B8318" w:rsidR="2E5CC714">
        <w:rPr>
          <w:b w:val="0"/>
          <w:bCs w:val="0"/>
          <w:sz w:val="22"/>
          <w:szCs w:val="22"/>
        </w:rPr>
        <w:t>itinised</w:t>
      </w:r>
      <w:r w:rsidRPr="029B8318" w:rsidR="2E5CC714">
        <w:rPr>
          <w:b w:val="0"/>
          <w:bCs w:val="0"/>
          <w:sz w:val="22"/>
          <w:szCs w:val="22"/>
        </w:rPr>
        <w:t xml:space="preserve"> and authorised before work </w:t>
      </w:r>
      <w:r w:rsidRPr="029B8318" w:rsidR="2E5CC714">
        <w:rPr>
          <w:b w:val="0"/>
          <w:bCs w:val="0"/>
          <w:sz w:val="22"/>
          <w:szCs w:val="22"/>
        </w:rPr>
        <w:t>commences</w:t>
      </w:r>
      <w:r w:rsidRPr="029B8318" w:rsidR="2E5CC714">
        <w:rPr>
          <w:b w:val="0"/>
          <w:bCs w:val="0"/>
          <w:sz w:val="22"/>
          <w:szCs w:val="22"/>
        </w:rPr>
        <w:t xml:space="preserve"> to ensure the requrements above are understood and factored into working methods and adhered to</w:t>
      </w:r>
      <w:r w:rsidRPr="029B8318" w:rsidR="2E5CC714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06380E64" w14:textId="68271DDF">
      <w:pPr>
        <w:pStyle w:val="Normal"/>
        <w:ind w:left="0"/>
        <w:rPr>
          <w:b w:val="0"/>
          <w:bCs w:val="0"/>
          <w:sz w:val="22"/>
          <w:szCs w:val="22"/>
        </w:rPr>
      </w:pPr>
    </w:p>
    <w:p w:rsidR="3E2FBC2C" w:rsidP="3E2FBC2C" w:rsidRDefault="3E2FBC2C" w14:paraId="4542903A" w14:textId="38C8865F">
      <w:pPr>
        <w:pStyle w:val="Normal"/>
        <w:ind w:left="0"/>
        <w:rPr>
          <w:b w:val="0"/>
          <w:bCs w:val="0"/>
          <w:sz w:val="22"/>
          <w:szCs w:val="22"/>
        </w:rPr>
      </w:pPr>
    </w:p>
    <w:p w:rsidR="5818E762" w:rsidP="029B8318" w:rsidRDefault="5818E762" w14:paraId="3DC669C3" w14:textId="399BBCFD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5818E762">
        <w:rPr>
          <w:b w:val="1"/>
          <w:bCs w:val="1"/>
          <w:sz w:val="22"/>
          <w:szCs w:val="22"/>
        </w:rPr>
        <w:t>17.0  Housekeeping</w:t>
      </w:r>
      <w:r w:rsidRPr="029B8318" w:rsidR="5818E762">
        <w:rPr>
          <w:b w:val="1"/>
          <w:bCs w:val="1"/>
          <w:sz w:val="22"/>
          <w:szCs w:val="22"/>
        </w:rPr>
        <w:t xml:space="preserve"> and </w:t>
      </w:r>
      <w:r w:rsidRPr="029B8318" w:rsidR="5818E762">
        <w:rPr>
          <w:b w:val="1"/>
          <w:bCs w:val="1"/>
          <w:sz w:val="22"/>
          <w:szCs w:val="22"/>
        </w:rPr>
        <w:t>Securit</w:t>
      </w:r>
      <w:r w:rsidRPr="029B8318" w:rsidR="5818E762">
        <w:rPr>
          <w:b w:val="1"/>
          <w:bCs w:val="1"/>
          <w:sz w:val="22"/>
          <w:szCs w:val="22"/>
        </w:rPr>
        <w:t>y</w:t>
      </w:r>
    </w:p>
    <w:p w:rsidR="029B8318" w:rsidP="029B8318" w:rsidRDefault="029B8318" w14:paraId="51610366" w14:textId="112B13EE">
      <w:pPr>
        <w:pStyle w:val="Normal"/>
        <w:ind w:left="0"/>
        <w:rPr>
          <w:b w:val="1"/>
          <w:bCs w:val="1"/>
          <w:sz w:val="22"/>
          <w:szCs w:val="22"/>
        </w:rPr>
      </w:pPr>
    </w:p>
    <w:p w:rsidR="5818E762" w:rsidP="029B8318" w:rsidRDefault="5818E762" w14:paraId="7E0A0B0F" w14:textId="7A284246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818E762">
        <w:rPr>
          <w:b w:val="1"/>
          <w:bCs w:val="1"/>
          <w:sz w:val="22"/>
          <w:szCs w:val="22"/>
        </w:rPr>
        <w:t xml:space="preserve">17.1  </w:t>
      </w:r>
      <w:r w:rsidRPr="029B8318" w:rsidR="5818E762">
        <w:rPr>
          <w:b w:val="0"/>
          <w:bCs w:val="0"/>
          <w:sz w:val="22"/>
          <w:szCs w:val="22"/>
        </w:rPr>
        <w:t>The</w:t>
      </w:r>
      <w:r w:rsidRPr="029B8318" w:rsidR="5818E762">
        <w:rPr>
          <w:b w:val="0"/>
          <w:bCs w:val="0"/>
          <w:sz w:val="22"/>
          <w:szCs w:val="22"/>
        </w:rPr>
        <w:t xml:space="preserve"> site </w:t>
      </w:r>
      <w:r w:rsidRPr="029B8318" w:rsidR="5818E762">
        <w:rPr>
          <w:b w:val="0"/>
          <w:bCs w:val="0"/>
          <w:sz w:val="22"/>
          <w:szCs w:val="22"/>
        </w:rPr>
        <w:t>compr</w:t>
      </w:r>
      <w:r w:rsidRPr="029B8318" w:rsidR="083B9E15">
        <w:rPr>
          <w:b w:val="0"/>
          <w:bCs w:val="0"/>
          <w:sz w:val="22"/>
          <w:szCs w:val="22"/>
        </w:rPr>
        <w:t>ises</w:t>
      </w:r>
      <w:r w:rsidRPr="029B8318" w:rsidR="083B9E15">
        <w:rPr>
          <w:b w:val="0"/>
          <w:bCs w:val="0"/>
          <w:sz w:val="22"/>
          <w:szCs w:val="22"/>
        </w:rPr>
        <w:t xml:space="preserve"> the land where the reserve will be constructed and the temporary access route across farmland and North Mid Wales Road Truck Agent (NMWRTA) land</w:t>
      </w:r>
      <w:r w:rsidRPr="029B8318" w:rsidR="702DDAEA">
        <w:rPr>
          <w:b w:val="0"/>
          <w:bCs w:val="0"/>
          <w:sz w:val="22"/>
          <w:szCs w:val="22"/>
        </w:rPr>
        <w:t>.</w:t>
      </w:r>
    </w:p>
    <w:p w:rsidR="029B8318" w:rsidP="029B8318" w:rsidRDefault="029B8318" w14:paraId="6A0FF88B" w14:textId="6C556A39">
      <w:pPr>
        <w:pStyle w:val="Normal"/>
        <w:ind w:left="0"/>
        <w:rPr>
          <w:b w:val="0"/>
          <w:bCs w:val="0"/>
          <w:sz w:val="22"/>
          <w:szCs w:val="22"/>
        </w:rPr>
      </w:pPr>
    </w:p>
    <w:p w:rsidR="702DDAEA" w:rsidP="029B8318" w:rsidRDefault="702DDAEA" w14:paraId="20E221AB" w14:textId="45AF83A2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702DDAEA">
        <w:rPr>
          <w:b w:val="1"/>
          <w:bCs w:val="1"/>
          <w:sz w:val="22"/>
          <w:szCs w:val="22"/>
        </w:rPr>
        <w:t xml:space="preserve">17.2  </w:t>
      </w:r>
      <w:r w:rsidRPr="029B8318" w:rsidR="702DDAEA">
        <w:rPr>
          <w:b w:val="0"/>
          <w:bCs w:val="0"/>
          <w:sz w:val="22"/>
          <w:szCs w:val="22"/>
        </w:rPr>
        <w:t>The</w:t>
      </w:r>
      <w:r w:rsidRPr="029B8318" w:rsidR="702DDAEA">
        <w:rPr>
          <w:b w:val="0"/>
          <w:bCs w:val="0"/>
          <w:sz w:val="22"/>
          <w:szCs w:val="22"/>
        </w:rPr>
        <w:t xml:space="preserve"> NMRTA land is a hardstanding layby</w:t>
      </w:r>
      <w:r w:rsidRPr="029B8318" w:rsidR="55E6E3E7">
        <w:rPr>
          <w:b w:val="0"/>
          <w:bCs w:val="0"/>
          <w:sz w:val="22"/>
          <w:szCs w:val="22"/>
        </w:rPr>
        <w:t xml:space="preserve">.  </w:t>
      </w:r>
      <w:r w:rsidRPr="029B8318" w:rsidR="55E6E3E7">
        <w:rPr>
          <w:b w:val="0"/>
          <w:bCs w:val="0"/>
          <w:sz w:val="22"/>
          <w:szCs w:val="22"/>
        </w:rPr>
        <w:t xml:space="preserve">Access is via a locked </w:t>
      </w:r>
      <w:r w:rsidRPr="029B8318" w:rsidR="55E6E3E7">
        <w:rPr>
          <w:b w:val="0"/>
          <w:bCs w:val="0"/>
          <w:sz w:val="22"/>
          <w:szCs w:val="22"/>
        </w:rPr>
        <w:t>gate,</w:t>
      </w:r>
      <w:r w:rsidRPr="029B8318" w:rsidR="55E6E3E7">
        <w:rPr>
          <w:b w:val="0"/>
          <w:bCs w:val="0"/>
          <w:sz w:val="22"/>
          <w:szCs w:val="22"/>
        </w:rPr>
        <w:t xml:space="preserve"> the gate will be locked daily at the end of the day’s work</w:t>
      </w:r>
      <w:r w:rsidRPr="029B8318" w:rsidR="55E6E3E7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6D79FF88" w14:textId="3474F887">
      <w:pPr>
        <w:pStyle w:val="Normal"/>
        <w:ind w:left="0"/>
        <w:rPr>
          <w:b w:val="0"/>
          <w:bCs w:val="0"/>
          <w:sz w:val="22"/>
          <w:szCs w:val="22"/>
        </w:rPr>
      </w:pPr>
    </w:p>
    <w:p w:rsidR="55E6E3E7" w:rsidP="029B8318" w:rsidRDefault="55E6E3E7" w14:paraId="0A61BA63" w14:textId="71E553C6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5E6E3E7">
        <w:rPr>
          <w:b w:val="1"/>
          <w:bCs w:val="1"/>
          <w:sz w:val="22"/>
          <w:szCs w:val="22"/>
        </w:rPr>
        <w:t xml:space="preserve">17.3  </w:t>
      </w:r>
      <w:r w:rsidRPr="029B8318" w:rsidR="55E6E3E7">
        <w:rPr>
          <w:b w:val="0"/>
          <w:bCs w:val="0"/>
          <w:sz w:val="22"/>
          <w:szCs w:val="22"/>
        </w:rPr>
        <w:t>The</w:t>
      </w:r>
      <w:r w:rsidRPr="029B8318" w:rsidR="55E6E3E7">
        <w:rPr>
          <w:b w:val="0"/>
          <w:bCs w:val="0"/>
          <w:sz w:val="22"/>
          <w:szCs w:val="22"/>
        </w:rPr>
        <w:t xml:space="preserve"> Wern reserve construction site will be fenced</w:t>
      </w:r>
      <w:r w:rsidRPr="029B8318" w:rsidR="55E6E3E7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0863DB65" w14:textId="2F28A248">
      <w:pPr>
        <w:pStyle w:val="Normal"/>
        <w:ind w:left="0"/>
        <w:rPr>
          <w:b w:val="0"/>
          <w:bCs w:val="0"/>
          <w:sz w:val="22"/>
          <w:szCs w:val="22"/>
        </w:rPr>
      </w:pPr>
    </w:p>
    <w:p w:rsidR="0CC99030" w:rsidP="029B8318" w:rsidRDefault="0CC99030" w14:paraId="381EABA0" w14:textId="12DE55FD">
      <w:pPr>
        <w:pStyle w:val="Normal"/>
        <w:ind w:left="0"/>
        <w:rPr>
          <w:b w:val="0"/>
          <w:bCs w:val="0"/>
          <w:sz w:val="22"/>
          <w:szCs w:val="22"/>
        </w:rPr>
      </w:pPr>
      <w:r w:rsidRPr="3E2FBC2C" w:rsidR="0CC99030">
        <w:rPr>
          <w:b w:val="1"/>
          <w:bCs w:val="1"/>
          <w:sz w:val="22"/>
          <w:szCs w:val="22"/>
        </w:rPr>
        <w:t>17.</w:t>
      </w:r>
      <w:r w:rsidRPr="3E2FBC2C" w:rsidR="6FD2FFAB">
        <w:rPr>
          <w:b w:val="1"/>
          <w:bCs w:val="1"/>
          <w:sz w:val="22"/>
          <w:szCs w:val="22"/>
        </w:rPr>
        <w:t>4</w:t>
      </w:r>
      <w:r w:rsidRPr="3E2FBC2C" w:rsidR="0CC99030">
        <w:rPr>
          <w:b w:val="1"/>
          <w:bCs w:val="1"/>
          <w:sz w:val="22"/>
          <w:szCs w:val="22"/>
        </w:rPr>
        <w:t xml:space="preserve">  </w:t>
      </w:r>
      <w:r w:rsidRPr="3E2FBC2C" w:rsidR="0CC99030">
        <w:rPr>
          <w:b w:val="0"/>
          <w:bCs w:val="0"/>
          <w:sz w:val="22"/>
          <w:szCs w:val="22"/>
        </w:rPr>
        <w:t xml:space="preserve">Risk assessments and method statements (RAMS) from contractors will be </w:t>
      </w:r>
      <w:r w:rsidRPr="3E2FBC2C" w:rsidR="1C039095">
        <w:rPr>
          <w:b w:val="0"/>
          <w:bCs w:val="0"/>
          <w:sz w:val="22"/>
          <w:szCs w:val="22"/>
        </w:rPr>
        <w:t>scrutinised</w:t>
      </w:r>
      <w:r w:rsidRPr="3E2FBC2C" w:rsidR="0CC99030">
        <w:rPr>
          <w:b w:val="0"/>
          <w:bCs w:val="0"/>
          <w:sz w:val="22"/>
          <w:szCs w:val="22"/>
        </w:rPr>
        <w:t xml:space="preserve"> and authorised before work </w:t>
      </w:r>
      <w:r w:rsidRPr="3E2FBC2C" w:rsidR="0CC99030">
        <w:rPr>
          <w:b w:val="0"/>
          <w:bCs w:val="0"/>
          <w:sz w:val="22"/>
          <w:szCs w:val="22"/>
        </w:rPr>
        <w:t>commences</w:t>
      </w:r>
      <w:r w:rsidRPr="3E2FBC2C" w:rsidR="0CC99030">
        <w:rPr>
          <w:b w:val="0"/>
          <w:bCs w:val="0"/>
          <w:sz w:val="22"/>
          <w:szCs w:val="22"/>
        </w:rPr>
        <w:t xml:space="preserve"> to ensure the </w:t>
      </w:r>
      <w:r w:rsidRPr="3E2FBC2C" w:rsidR="6AD92032">
        <w:rPr>
          <w:b w:val="0"/>
          <w:bCs w:val="0"/>
          <w:sz w:val="22"/>
          <w:szCs w:val="22"/>
        </w:rPr>
        <w:t>requirements</w:t>
      </w:r>
      <w:r w:rsidRPr="3E2FBC2C" w:rsidR="0CC99030">
        <w:rPr>
          <w:b w:val="0"/>
          <w:bCs w:val="0"/>
          <w:sz w:val="22"/>
          <w:szCs w:val="22"/>
        </w:rPr>
        <w:t xml:space="preserve"> above are understood and factored into working methods and adhered to</w:t>
      </w:r>
      <w:r w:rsidRPr="3E2FBC2C" w:rsidR="0CC99030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34C9F877" w14:textId="68271DDF">
      <w:pPr>
        <w:pStyle w:val="Normal"/>
        <w:ind w:left="0"/>
        <w:rPr>
          <w:b w:val="0"/>
          <w:bCs w:val="0"/>
          <w:sz w:val="22"/>
          <w:szCs w:val="22"/>
        </w:rPr>
      </w:pPr>
    </w:p>
    <w:p w:rsidR="029B8318" w:rsidP="029B8318" w:rsidRDefault="029B8318" w14:paraId="69989AB9" w14:textId="601C0317">
      <w:pPr>
        <w:pStyle w:val="Normal"/>
        <w:ind w:left="0"/>
        <w:rPr>
          <w:b w:val="0"/>
          <w:bCs w:val="0"/>
          <w:sz w:val="22"/>
          <w:szCs w:val="22"/>
        </w:rPr>
      </w:pPr>
    </w:p>
    <w:p w:rsidR="0CC99030" w:rsidP="029B8318" w:rsidRDefault="0CC99030" w14:paraId="04DF325F" w14:textId="1A926691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CC99030">
        <w:rPr>
          <w:b w:val="1"/>
          <w:bCs w:val="1"/>
          <w:sz w:val="22"/>
          <w:szCs w:val="22"/>
        </w:rPr>
        <w:t>18.0  Incident</w:t>
      </w:r>
      <w:r w:rsidRPr="029B8318" w:rsidR="0CC99030">
        <w:rPr>
          <w:b w:val="1"/>
          <w:bCs w:val="1"/>
          <w:sz w:val="22"/>
          <w:szCs w:val="22"/>
        </w:rPr>
        <w:t xml:space="preserve"> Response </w:t>
      </w:r>
    </w:p>
    <w:p w:rsidR="029B8318" w:rsidP="029B8318" w:rsidRDefault="029B8318" w14:paraId="4615D3D8" w14:textId="09E7F806">
      <w:pPr>
        <w:pStyle w:val="Normal"/>
        <w:ind w:left="0"/>
        <w:rPr>
          <w:b w:val="1"/>
          <w:bCs w:val="1"/>
          <w:sz w:val="22"/>
          <w:szCs w:val="22"/>
        </w:rPr>
      </w:pPr>
    </w:p>
    <w:p w:rsidR="0CC99030" w:rsidP="029B8318" w:rsidRDefault="0CC99030" w14:paraId="393C68F1" w14:textId="3FEC566A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CC99030">
        <w:rPr>
          <w:b w:val="1"/>
          <w:bCs w:val="1"/>
          <w:sz w:val="22"/>
          <w:szCs w:val="22"/>
        </w:rPr>
        <w:t xml:space="preserve">18.1  </w:t>
      </w:r>
      <w:r w:rsidRPr="029B8318" w:rsidR="0CC99030">
        <w:rPr>
          <w:b w:val="0"/>
          <w:bCs w:val="0"/>
          <w:sz w:val="22"/>
          <w:szCs w:val="22"/>
        </w:rPr>
        <w:t>All</w:t>
      </w:r>
      <w:r w:rsidRPr="029B8318" w:rsidR="5753A9A0">
        <w:rPr>
          <w:b w:val="0"/>
          <w:bCs w:val="0"/>
          <w:sz w:val="22"/>
          <w:szCs w:val="22"/>
        </w:rPr>
        <w:t xml:space="preserve"> environmental </w:t>
      </w:r>
      <w:r w:rsidRPr="029B8318" w:rsidR="73C885A1">
        <w:rPr>
          <w:b w:val="0"/>
          <w:bCs w:val="0"/>
          <w:sz w:val="22"/>
          <w:szCs w:val="22"/>
        </w:rPr>
        <w:t>incidents should be reported directly to the site manager and their in-</w:t>
      </w:r>
      <w:r w:rsidRPr="029B8318" w:rsidR="39E8DF7E">
        <w:rPr>
          <w:b w:val="0"/>
          <w:bCs w:val="0"/>
          <w:sz w:val="22"/>
          <w:szCs w:val="22"/>
        </w:rPr>
        <w:t>h</w:t>
      </w:r>
      <w:r w:rsidRPr="029B8318" w:rsidR="73C885A1">
        <w:rPr>
          <w:b w:val="0"/>
          <w:bCs w:val="0"/>
          <w:sz w:val="22"/>
          <w:szCs w:val="22"/>
        </w:rPr>
        <w:t>ouse e</w:t>
      </w:r>
      <w:r w:rsidRPr="029B8318" w:rsidR="33E16CBD">
        <w:rPr>
          <w:b w:val="0"/>
          <w:bCs w:val="0"/>
          <w:sz w:val="22"/>
          <w:szCs w:val="22"/>
        </w:rPr>
        <w:t xml:space="preserve">nvironment team.  </w:t>
      </w:r>
    </w:p>
    <w:p w:rsidR="029B8318" w:rsidP="029B8318" w:rsidRDefault="029B8318" w14:paraId="3B638032" w14:textId="34D056F1">
      <w:pPr>
        <w:pStyle w:val="Normal"/>
        <w:ind w:left="0"/>
        <w:rPr>
          <w:b w:val="0"/>
          <w:bCs w:val="0"/>
          <w:sz w:val="22"/>
          <w:szCs w:val="22"/>
        </w:rPr>
      </w:pPr>
    </w:p>
    <w:p w:rsidR="33E16CBD" w:rsidP="029B8318" w:rsidRDefault="33E16CBD" w14:paraId="3E85269F" w14:textId="63A68857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1"/>
          <w:bCs w:val="1"/>
          <w:sz w:val="22"/>
          <w:szCs w:val="22"/>
        </w:rPr>
        <w:t xml:space="preserve">18.2  </w:t>
      </w:r>
      <w:r w:rsidRPr="029B8318" w:rsidR="33E16CBD">
        <w:rPr>
          <w:b w:val="0"/>
          <w:bCs w:val="0"/>
          <w:sz w:val="22"/>
          <w:szCs w:val="22"/>
        </w:rPr>
        <w:t>An</w:t>
      </w:r>
      <w:r w:rsidRPr="029B8318" w:rsidR="33E16CBD">
        <w:rPr>
          <w:b w:val="0"/>
          <w:bCs w:val="0"/>
          <w:sz w:val="22"/>
          <w:szCs w:val="22"/>
        </w:rPr>
        <w:t xml:space="preserve"> environmental </w:t>
      </w:r>
      <w:r w:rsidRPr="029B8318" w:rsidR="33E16CBD">
        <w:rPr>
          <w:b w:val="0"/>
          <w:bCs w:val="0"/>
          <w:sz w:val="22"/>
          <w:szCs w:val="22"/>
        </w:rPr>
        <w:t>incident</w:t>
      </w:r>
      <w:r w:rsidRPr="029B8318" w:rsidR="33E16CBD">
        <w:rPr>
          <w:b w:val="0"/>
          <w:bCs w:val="0"/>
          <w:sz w:val="22"/>
          <w:szCs w:val="22"/>
        </w:rPr>
        <w:t xml:space="preserve"> could be:</w:t>
      </w:r>
    </w:p>
    <w:p w:rsidR="33E16CBD" w:rsidP="029B8318" w:rsidRDefault="33E16CBD" w14:paraId="13CA16AD" w14:textId="4D9947F8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0"/>
          <w:bCs w:val="0"/>
          <w:sz w:val="22"/>
          <w:szCs w:val="22"/>
        </w:rPr>
        <w:t>-  A fuel or chemical spillage onto ground, into drains or a watercourse.</w:t>
      </w:r>
    </w:p>
    <w:p w:rsidR="33E16CBD" w:rsidP="029B8318" w:rsidRDefault="33E16CBD" w14:paraId="37BA76C1" w14:textId="7DE9A68F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0"/>
          <w:bCs w:val="0"/>
          <w:sz w:val="22"/>
          <w:szCs w:val="22"/>
        </w:rPr>
        <w:t xml:space="preserve">- Damage to the habitat of protected species or </w:t>
      </w:r>
      <w:r w:rsidRPr="029B8318" w:rsidR="33E16CBD">
        <w:rPr>
          <w:b w:val="0"/>
          <w:bCs w:val="0"/>
          <w:sz w:val="22"/>
          <w:szCs w:val="22"/>
        </w:rPr>
        <w:t>nestin</w:t>
      </w:r>
      <w:r w:rsidRPr="029B8318" w:rsidR="33E16CBD">
        <w:rPr>
          <w:b w:val="0"/>
          <w:bCs w:val="0"/>
          <w:sz w:val="22"/>
          <w:szCs w:val="22"/>
        </w:rPr>
        <w:t xml:space="preserve"> birds.</w:t>
      </w:r>
    </w:p>
    <w:p w:rsidR="33E16CBD" w:rsidP="029B8318" w:rsidRDefault="33E16CBD" w14:paraId="2B6BFE9A" w14:textId="2D27B8C3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0"/>
          <w:bCs w:val="0"/>
          <w:sz w:val="22"/>
          <w:szCs w:val="22"/>
        </w:rPr>
        <w:t xml:space="preserve">- Damage to protected species, either plants or </w:t>
      </w:r>
      <w:r w:rsidRPr="029B8318" w:rsidR="33E16CBD">
        <w:rPr>
          <w:b w:val="0"/>
          <w:bCs w:val="0"/>
          <w:sz w:val="22"/>
          <w:szCs w:val="22"/>
        </w:rPr>
        <w:t>animals</w:t>
      </w:r>
      <w:r w:rsidRPr="029B8318" w:rsidR="33E16CBD">
        <w:rPr>
          <w:b w:val="0"/>
          <w:bCs w:val="0"/>
          <w:sz w:val="22"/>
          <w:szCs w:val="22"/>
        </w:rPr>
        <w:t>.</w:t>
      </w:r>
    </w:p>
    <w:p w:rsidR="33E16CBD" w:rsidP="029B8318" w:rsidRDefault="33E16CBD" w14:paraId="0E20C976" w14:textId="20DA0435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0"/>
          <w:bCs w:val="0"/>
          <w:sz w:val="22"/>
          <w:szCs w:val="22"/>
        </w:rPr>
        <w:t xml:space="preserve">- </w:t>
      </w:r>
      <w:r w:rsidRPr="029B8318" w:rsidR="33E16CBD">
        <w:rPr>
          <w:b w:val="0"/>
          <w:bCs w:val="0"/>
          <w:sz w:val="22"/>
          <w:szCs w:val="22"/>
        </w:rPr>
        <w:t>Incients</w:t>
      </w:r>
      <w:r w:rsidRPr="029B8318" w:rsidR="33E16CBD">
        <w:rPr>
          <w:b w:val="0"/>
          <w:bCs w:val="0"/>
          <w:sz w:val="22"/>
          <w:szCs w:val="22"/>
        </w:rPr>
        <w:t xml:space="preserve"> involving waste such as fly tipping or illegal waste transfer.</w:t>
      </w:r>
    </w:p>
    <w:p w:rsidR="029B8318" w:rsidP="029B8318" w:rsidRDefault="029B8318" w14:paraId="07A84110" w14:textId="2086AC08">
      <w:pPr>
        <w:pStyle w:val="Normal"/>
        <w:ind w:left="0"/>
        <w:rPr>
          <w:b w:val="0"/>
          <w:bCs w:val="0"/>
          <w:sz w:val="22"/>
          <w:szCs w:val="22"/>
        </w:rPr>
      </w:pPr>
    </w:p>
    <w:p w:rsidR="33E16CBD" w:rsidP="029B8318" w:rsidRDefault="33E16CBD" w14:paraId="2E0BA05C" w14:textId="70479B3D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33E16CBD">
        <w:rPr>
          <w:b w:val="1"/>
          <w:bCs w:val="1"/>
          <w:sz w:val="22"/>
          <w:szCs w:val="22"/>
        </w:rPr>
        <w:t>18.3</w:t>
      </w:r>
      <w:r w:rsidRPr="029B8318" w:rsidR="530BA65D">
        <w:rPr>
          <w:b w:val="1"/>
          <w:bCs w:val="1"/>
          <w:sz w:val="22"/>
          <w:szCs w:val="22"/>
        </w:rPr>
        <w:t xml:space="preserve">  </w:t>
      </w:r>
      <w:r w:rsidRPr="029B8318" w:rsidR="530BA65D">
        <w:rPr>
          <w:b w:val="0"/>
          <w:bCs w:val="0"/>
          <w:sz w:val="22"/>
          <w:szCs w:val="22"/>
        </w:rPr>
        <w:t>As</w:t>
      </w:r>
      <w:r w:rsidRPr="029B8318" w:rsidR="530BA65D">
        <w:rPr>
          <w:b w:val="0"/>
          <w:bCs w:val="0"/>
          <w:sz w:val="22"/>
          <w:szCs w:val="22"/>
        </w:rPr>
        <w:t xml:space="preserve"> a minimum, the contractor </w:t>
      </w:r>
      <w:r w:rsidRPr="029B8318" w:rsidR="53DA6369">
        <w:rPr>
          <w:b w:val="0"/>
          <w:bCs w:val="0"/>
          <w:sz w:val="22"/>
          <w:szCs w:val="22"/>
        </w:rPr>
        <w:t>will complete a ri</w:t>
      </w:r>
      <w:r w:rsidRPr="029B8318" w:rsidR="2124E375">
        <w:rPr>
          <w:b w:val="0"/>
          <w:bCs w:val="0"/>
          <w:sz w:val="22"/>
          <w:szCs w:val="22"/>
        </w:rPr>
        <w:t xml:space="preserve">sk assessment </w:t>
      </w:r>
      <w:r w:rsidRPr="029B8318" w:rsidR="2124E375">
        <w:rPr>
          <w:b w:val="0"/>
          <w:bCs w:val="0"/>
          <w:sz w:val="22"/>
          <w:szCs w:val="22"/>
        </w:rPr>
        <w:t xml:space="preserve">in order </w:t>
      </w:r>
      <w:r w:rsidRPr="029B8318" w:rsidR="7D007A2A">
        <w:rPr>
          <w:b w:val="0"/>
          <w:bCs w:val="0"/>
          <w:sz w:val="22"/>
          <w:szCs w:val="22"/>
        </w:rPr>
        <w:t>to</w:t>
      </w:r>
      <w:r w:rsidRPr="029B8318" w:rsidR="7D007A2A">
        <w:rPr>
          <w:b w:val="0"/>
          <w:bCs w:val="0"/>
          <w:sz w:val="22"/>
          <w:szCs w:val="22"/>
        </w:rPr>
        <w:t xml:space="preserve"> assess requirements for spillage equipment and pollution prevention storage</w:t>
      </w:r>
      <w:r w:rsidRPr="029B8318" w:rsidR="296BF5C7">
        <w:rPr>
          <w:b w:val="0"/>
          <w:bCs w:val="0"/>
          <w:sz w:val="22"/>
          <w:szCs w:val="22"/>
        </w:rPr>
        <w:t>.</w:t>
      </w:r>
      <w:r w:rsidRPr="029B8318" w:rsidR="33E16CBD">
        <w:rPr>
          <w:b w:val="0"/>
          <w:bCs w:val="0"/>
          <w:sz w:val="22"/>
          <w:szCs w:val="22"/>
        </w:rPr>
        <w:t xml:space="preserve"> </w:t>
      </w:r>
      <w:r w:rsidRPr="029B8318" w:rsidR="79B2D062">
        <w:rPr>
          <w:b w:val="0"/>
          <w:bCs w:val="0"/>
          <w:sz w:val="22"/>
          <w:szCs w:val="22"/>
        </w:rPr>
        <w:t xml:space="preserve"> </w:t>
      </w:r>
      <w:r w:rsidRPr="029B8318" w:rsidR="79B2D062">
        <w:rPr>
          <w:b w:val="0"/>
          <w:bCs w:val="0"/>
          <w:sz w:val="22"/>
          <w:szCs w:val="22"/>
        </w:rPr>
        <w:t xml:space="preserve"> This equipment will be readily available and clearly labelled</w:t>
      </w:r>
      <w:r w:rsidRPr="029B8318" w:rsidR="79B2D062">
        <w:rPr>
          <w:b w:val="0"/>
          <w:bCs w:val="0"/>
          <w:sz w:val="22"/>
          <w:szCs w:val="22"/>
        </w:rPr>
        <w:t xml:space="preserve">.  </w:t>
      </w:r>
      <w:r w:rsidRPr="029B8318" w:rsidR="79B2D062">
        <w:rPr>
          <w:b w:val="0"/>
          <w:bCs w:val="0"/>
          <w:sz w:val="22"/>
          <w:szCs w:val="22"/>
        </w:rPr>
        <w:t xml:space="preserve">A </w:t>
      </w:r>
      <w:r w:rsidRPr="029B8318" w:rsidR="79B2D062">
        <w:rPr>
          <w:b w:val="0"/>
          <w:bCs w:val="0"/>
          <w:sz w:val="22"/>
          <w:szCs w:val="22"/>
        </w:rPr>
        <w:t>tool box</w:t>
      </w:r>
      <w:r w:rsidRPr="029B8318" w:rsidR="79B2D062">
        <w:rPr>
          <w:b w:val="0"/>
          <w:bCs w:val="0"/>
          <w:sz w:val="22"/>
          <w:szCs w:val="22"/>
        </w:rPr>
        <w:t xml:space="preserve"> talk will be </w:t>
      </w:r>
      <w:r w:rsidRPr="029B8318" w:rsidR="7CD879E0">
        <w:rPr>
          <w:b w:val="0"/>
          <w:bCs w:val="0"/>
          <w:sz w:val="22"/>
          <w:szCs w:val="22"/>
        </w:rPr>
        <w:t>available</w:t>
      </w:r>
      <w:r w:rsidRPr="029B8318" w:rsidR="79B2D062">
        <w:rPr>
          <w:b w:val="0"/>
          <w:bCs w:val="0"/>
          <w:sz w:val="22"/>
          <w:szCs w:val="22"/>
        </w:rPr>
        <w:t xml:space="preserve"> which will detail how to use the equipment</w:t>
      </w:r>
      <w:r w:rsidRPr="029B8318" w:rsidR="79B2D062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56BF4460" w14:textId="14815B18">
      <w:pPr>
        <w:pStyle w:val="Normal"/>
        <w:ind w:left="0"/>
        <w:rPr>
          <w:b w:val="0"/>
          <w:bCs w:val="0"/>
          <w:sz w:val="22"/>
          <w:szCs w:val="22"/>
        </w:rPr>
      </w:pPr>
    </w:p>
    <w:p w:rsidR="3C3A1B09" w:rsidP="029B8318" w:rsidRDefault="3C3A1B09" w14:paraId="2B36B5EF" w14:textId="5FF487A4">
      <w:pPr>
        <w:pStyle w:val="Normal"/>
        <w:ind w:left="0"/>
        <w:rPr>
          <w:b w:val="1"/>
          <w:bCs w:val="1"/>
          <w:sz w:val="22"/>
          <w:szCs w:val="22"/>
        </w:rPr>
      </w:pPr>
      <w:r w:rsidRPr="3E2FBC2C" w:rsidR="3C3A1B09">
        <w:rPr>
          <w:b w:val="1"/>
          <w:bCs w:val="1"/>
          <w:sz w:val="22"/>
          <w:szCs w:val="22"/>
        </w:rPr>
        <w:t xml:space="preserve">18.4  </w:t>
      </w:r>
      <w:r w:rsidRPr="3E2FBC2C" w:rsidR="3C3A1B09">
        <w:rPr>
          <w:b w:val="0"/>
          <w:bCs w:val="0"/>
          <w:sz w:val="22"/>
          <w:szCs w:val="22"/>
        </w:rPr>
        <w:t>Where</w:t>
      </w:r>
      <w:r w:rsidRPr="3E2FBC2C" w:rsidR="3C3A1B09">
        <w:rPr>
          <w:b w:val="0"/>
          <w:bCs w:val="0"/>
          <w:sz w:val="22"/>
          <w:szCs w:val="22"/>
        </w:rPr>
        <w:t xml:space="preserve"> necessary, Natural Resources Wales will be </w:t>
      </w:r>
      <w:r w:rsidRPr="3E2FBC2C" w:rsidR="3C3A1B09">
        <w:rPr>
          <w:b w:val="0"/>
          <w:bCs w:val="0"/>
          <w:sz w:val="22"/>
          <w:szCs w:val="22"/>
        </w:rPr>
        <w:t>contacted</w:t>
      </w:r>
      <w:r w:rsidRPr="3E2FBC2C" w:rsidR="3C3A1B09">
        <w:rPr>
          <w:b w:val="0"/>
          <w:bCs w:val="0"/>
          <w:sz w:val="22"/>
          <w:szCs w:val="22"/>
        </w:rPr>
        <w:t xml:space="preserve"> and the incident will be </w:t>
      </w:r>
      <w:r w:rsidRPr="3E2FBC2C" w:rsidR="42D44E6A">
        <w:rPr>
          <w:b w:val="0"/>
          <w:bCs w:val="0"/>
          <w:sz w:val="22"/>
          <w:szCs w:val="22"/>
        </w:rPr>
        <w:t>escalated</w:t>
      </w:r>
      <w:r w:rsidRPr="3E2FBC2C" w:rsidR="3C3A1B09">
        <w:rPr>
          <w:b w:val="0"/>
          <w:bCs w:val="0"/>
          <w:sz w:val="22"/>
          <w:szCs w:val="22"/>
        </w:rPr>
        <w:t xml:space="preserve"> within the contractor</w:t>
      </w:r>
      <w:r w:rsidRPr="3E2FBC2C" w:rsidR="73787E40">
        <w:rPr>
          <w:b w:val="0"/>
          <w:bCs w:val="0"/>
          <w:sz w:val="22"/>
          <w:szCs w:val="22"/>
        </w:rPr>
        <w:t>’s</w:t>
      </w:r>
      <w:r w:rsidRPr="3E2FBC2C" w:rsidR="3C3A1B09">
        <w:rPr>
          <w:b w:val="0"/>
          <w:bCs w:val="0"/>
          <w:sz w:val="22"/>
          <w:szCs w:val="22"/>
        </w:rPr>
        <w:t xml:space="preserve"> org</w:t>
      </w:r>
      <w:r w:rsidRPr="3E2FBC2C" w:rsidR="1BE812E6">
        <w:rPr>
          <w:b w:val="0"/>
          <w:bCs w:val="0"/>
          <w:sz w:val="22"/>
          <w:szCs w:val="22"/>
        </w:rPr>
        <w:t xml:space="preserve">anisation. </w:t>
      </w:r>
      <w:r w:rsidRPr="3E2FBC2C" w:rsidR="145C268A">
        <w:rPr>
          <w:b w:val="0"/>
          <w:bCs w:val="0"/>
          <w:sz w:val="22"/>
          <w:szCs w:val="22"/>
        </w:rPr>
        <w:t xml:space="preserve">The contractors reporting policy and </w:t>
      </w:r>
      <w:r w:rsidRPr="3E2FBC2C" w:rsidR="145C268A">
        <w:rPr>
          <w:b w:val="0"/>
          <w:bCs w:val="0"/>
          <w:sz w:val="22"/>
          <w:szCs w:val="22"/>
        </w:rPr>
        <w:t>procedures shal</w:t>
      </w:r>
      <w:r w:rsidRPr="3E2FBC2C" w:rsidR="145C268A">
        <w:rPr>
          <w:b w:val="0"/>
          <w:bCs w:val="0"/>
          <w:sz w:val="22"/>
          <w:szCs w:val="22"/>
        </w:rPr>
        <w:t>l be compiled with.</w:t>
      </w:r>
      <w:r w:rsidRPr="3E2FBC2C" w:rsidR="1BE812E6">
        <w:rPr>
          <w:b w:val="0"/>
          <w:bCs w:val="0"/>
          <w:sz w:val="22"/>
          <w:szCs w:val="22"/>
        </w:rPr>
        <w:t xml:space="preserve"> </w:t>
      </w:r>
      <w:r w:rsidRPr="3E2FBC2C" w:rsidR="1BE812E6">
        <w:rPr>
          <w:b w:val="0"/>
          <w:bCs w:val="0"/>
          <w:sz w:val="22"/>
          <w:szCs w:val="22"/>
        </w:rPr>
        <w:t>The Trust project manager will also be informed</w:t>
      </w:r>
      <w:r w:rsidRPr="3E2FBC2C" w:rsidR="1BE812E6">
        <w:rPr>
          <w:b w:val="0"/>
          <w:bCs w:val="0"/>
          <w:sz w:val="22"/>
          <w:szCs w:val="22"/>
        </w:rPr>
        <w:t>.</w:t>
      </w:r>
    </w:p>
    <w:p w:rsidR="029B8318" w:rsidP="029B8318" w:rsidRDefault="029B8318" w14:paraId="552EB2CB" w14:textId="5CAE1E45">
      <w:pPr>
        <w:pStyle w:val="Normal"/>
        <w:ind w:left="0"/>
        <w:rPr>
          <w:b w:val="0"/>
          <w:bCs w:val="0"/>
          <w:sz w:val="22"/>
          <w:szCs w:val="22"/>
        </w:rPr>
      </w:pPr>
    </w:p>
    <w:p w:rsidR="04A488A7" w:rsidP="029B8318" w:rsidRDefault="04A488A7" w14:paraId="6AA4914A" w14:textId="4C1E52C1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4A488A7">
        <w:rPr>
          <w:b w:val="1"/>
          <w:bCs w:val="1"/>
          <w:sz w:val="22"/>
          <w:szCs w:val="22"/>
        </w:rPr>
        <w:t xml:space="preserve">18.5  </w:t>
      </w:r>
      <w:r w:rsidRPr="029B8318" w:rsidR="04A488A7">
        <w:rPr>
          <w:b w:val="0"/>
          <w:bCs w:val="0"/>
          <w:sz w:val="22"/>
          <w:szCs w:val="22"/>
        </w:rPr>
        <w:t>If</w:t>
      </w:r>
      <w:r w:rsidRPr="029B8318" w:rsidR="04A488A7">
        <w:rPr>
          <w:b w:val="0"/>
          <w:bCs w:val="0"/>
          <w:sz w:val="22"/>
          <w:szCs w:val="22"/>
        </w:rPr>
        <w:t xml:space="preserve"> a </w:t>
      </w:r>
      <w:r w:rsidRPr="029B8318" w:rsidR="04A488A7">
        <w:rPr>
          <w:b w:val="0"/>
          <w:bCs w:val="0"/>
          <w:sz w:val="22"/>
          <w:szCs w:val="22"/>
        </w:rPr>
        <w:t>workplace hazards</w:t>
      </w:r>
      <w:r w:rsidRPr="029B8318" w:rsidR="04A488A7">
        <w:rPr>
          <w:b w:val="0"/>
          <w:bCs w:val="0"/>
          <w:sz w:val="22"/>
          <w:szCs w:val="22"/>
        </w:rPr>
        <w:t xml:space="preserve"> is spotted a </w:t>
      </w:r>
      <w:r w:rsidRPr="029B8318" w:rsidR="623D742C">
        <w:rPr>
          <w:b w:val="0"/>
          <w:bCs w:val="0"/>
          <w:sz w:val="22"/>
          <w:szCs w:val="22"/>
        </w:rPr>
        <w:t xml:space="preserve">‘near </w:t>
      </w:r>
      <w:r w:rsidRPr="029B8318" w:rsidR="623D742C">
        <w:rPr>
          <w:b w:val="0"/>
          <w:bCs w:val="0"/>
          <w:sz w:val="22"/>
          <w:szCs w:val="22"/>
        </w:rPr>
        <w:t>miss’</w:t>
      </w:r>
      <w:r w:rsidRPr="029B8318" w:rsidR="623D742C">
        <w:rPr>
          <w:b w:val="0"/>
          <w:bCs w:val="0"/>
          <w:sz w:val="22"/>
          <w:szCs w:val="22"/>
        </w:rPr>
        <w:t xml:space="preserve"> must be raised to prevent any incidents or activity that could be potentially harmful to the environment or community</w:t>
      </w:r>
      <w:r w:rsidRPr="029B8318" w:rsidR="6E448E73">
        <w:rPr>
          <w:b w:val="0"/>
          <w:bCs w:val="0"/>
          <w:sz w:val="22"/>
          <w:szCs w:val="22"/>
        </w:rPr>
        <w:t>.</w:t>
      </w:r>
    </w:p>
    <w:p w:rsidR="029B8318" w:rsidP="029B8318" w:rsidRDefault="029B8318" w14:paraId="62607F52" w14:textId="19B28324">
      <w:pPr>
        <w:pStyle w:val="Normal"/>
        <w:ind w:left="0"/>
        <w:rPr>
          <w:b w:val="0"/>
          <w:bCs w:val="0"/>
          <w:sz w:val="22"/>
          <w:szCs w:val="22"/>
        </w:rPr>
      </w:pPr>
    </w:p>
    <w:p w:rsidR="6E448E73" w:rsidP="029B8318" w:rsidRDefault="6E448E73" w14:paraId="377D30C8" w14:textId="19E617CD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E448E73">
        <w:rPr>
          <w:b w:val="1"/>
          <w:bCs w:val="1"/>
          <w:sz w:val="22"/>
          <w:szCs w:val="22"/>
        </w:rPr>
        <w:t xml:space="preserve">18.6  </w:t>
      </w:r>
      <w:r w:rsidRPr="029B8318" w:rsidR="6E448E73">
        <w:rPr>
          <w:b w:val="0"/>
          <w:bCs w:val="0"/>
          <w:sz w:val="22"/>
          <w:szCs w:val="22"/>
        </w:rPr>
        <w:t>The</w:t>
      </w:r>
      <w:r w:rsidRPr="029B8318" w:rsidR="6E448E73">
        <w:rPr>
          <w:b w:val="0"/>
          <w:bCs w:val="0"/>
          <w:sz w:val="22"/>
          <w:szCs w:val="22"/>
        </w:rPr>
        <w:t xml:space="preserve"> nearest urgent care facility </w:t>
      </w:r>
      <w:r w:rsidRPr="029B8318" w:rsidR="0C27569B">
        <w:rPr>
          <w:b w:val="0"/>
          <w:bCs w:val="0"/>
          <w:sz w:val="22"/>
          <w:szCs w:val="22"/>
        </w:rPr>
        <w:t xml:space="preserve">is Royal </w:t>
      </w:r>
      <w:r w:rsidRPr="029B8318" w:rsidR="3663F4D6">
        <w:rPr>
          <w:b w:val="0"/>
          <w:bCs w:val="0"/>
          <w:sz w:val="22"/>
          <w:szCs w:val="22"/>
        </w:rPr>
        <w:t>Shrewsbury</w:t>
      </w:r>
      <w:r w:rsidRPr="029B8318" w:rsidR="0C27569B">
        <w:rPr>
          <w:b w:val="0"/>
          <w:bCs w:val="0"/>
          <w:sz w:val="22"/>
          <w:szCs w:val="22"/>
        </w:rPr>
        <w:t xml:space="preserve"> Hospital, Mytton Oak Road, Shrewsbury, SY3 8XQ</w:t>
      </w:r>
      <w:r w:rsidRPr="029B8318" w:rsidR="0C27569B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723476F2" w14:textId="12CE5453">
      <w:pPr>
        <w:pStyle w:val="Normal"/>
        <w:ind w:left="0"/>
        <w:rPr>
          <w:b w:val="0"/>
          <w:bCs w:val="0"/>
          <w:sz w:val="22"/>
          <w:szCs w:val="22"/>
        </w:rPr>
      </w:pPr>
    </w:p>
    <w:p w:rsidR="029B8318" w:rsidP="029B8318" w:rsidRDefault="029B8318" w14:paraId="6355DBE2" w14:textId="2A1F2AD6">
      <w:pPr>
        <w:pStyle w:val="Normal"/>
        <w:ind w:left="0"/>
        <w:rPr>
          <w:b w:val="0"/>
          <w:bCs w:val="0"/>
          <w:sz w:val="22"/>
          <w:szCs w:val="22"/>
        </w:rPr>
      </w:pPr>
    </w:p>
    <w:p w:rsidR="0C27569B" w:rsidP="029B8318" w:rsidRDefault="0C27569B" w14:paraId="67FB2E24" w14:textId="188CE1A5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0C27569B">
        <w:rPr>
          <w:b w:val="1"/>
          <w:bCs w:val="1"/>
          <w:sz w:val="22"/>
          <w:szCs w:val="22"/>
        </w:rPr>
        <w:t>19.0  Internal</w:t>
      </w:r>
      <w:r w:rsidRPr="029B8318" w:rsidR="0C27569B">
        <w:rPr>
          <w:b w:val="1"/>
          <w:bCs w:val="1"/>
          <w:sz w:val="22"/>
          <w:szCs w:val="22"/>
        </w:rPr>
        <w:t xml:space="preserve"> Communications &amp; Traini</w:t>
      </w:r>
      <w:r w:rsidRPr="029B8318" w:rsidR="3F29B66C">
        <w:rPr>
          <w:b w:val="1"/>
          <w:bCs w:val="1"/>
          <w:sz w:val="22"/>
          <w:szCs w:val="22"/>
        </w:rPr>
        <w:t xml:space="preserve">ng </w:t>
      </w:r>
    </w:p>
    <w:p w:rsidR="1BE812E6" w:rsidP="029B8318" w:rsidRDefault="1BE812E6" w14:paraId="612075A3" w14:textId="2D20E3B1">
      <w:pPr>
        <w:pStyle w:val="Normal"/>
        <w:ind w:left="0"/>
        <w:rPr>
          <w:b w:val="1"/>
          <w:bCs w:val="1"/>
          <w:sz w:val="22"/>
          <w:szCs w:val="22"/>
        </w:rPr>
      </w:pPr>
      <w:r w:rsidRPr="029B8318" w:rsidR="1BE812E6">
        <w:rPr>
          <w:b w:val="0"/>
          <w:bCs w:val="0"/>
          <w:sz w:val="22"/>
          <w:szCs w:val="22"/>
        </w:rPr>
        <w:t xml:space="preserve">  </w:t>
      </w:r>
      <w:r w:rsidRPr="029B8318" w:rsidR="3C3A1B09">
        <w:rPr>
          <w:b w:val="1"/>
          <w:bCs w:val="1"/>
          <w:sz w:val="22"/>
          <w:szCs w:val="22"/>
        </w:rPr>
        <w:t xml:space="preserve"> </w:t>
      </w:r>
    </w:p>
    <w:p w:rsidR="71007C59" w:rsidP="029B8318" w:rsidRDefault="71007C59" w14:paraId="06A08CE5" w14:textId="6FC96E47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71007C59">
        <w:rPr>
          <w:b w:val="1"/>
          <w:bCs w:val="1"/>
          <w:sz w:val="22"/>
          <w:szCs w:val="22"/>
        </w:rPr>
        <w:t xml:space="preserve">19.1  </w:t>
      </w:r>
      <w:r w:rsidRPr="029B8318" w:rsidR="71007C59">
        <w:rPr>
          <w:b w:val="0"/>
          <w:bCs w:val="0"/>
          <w:sz w:val="22"/>
          <w:szCs w:val="22"/>
        </w:rPr>
        <w:t>The</w:t>
      </w:r>
      <w:r w:rsidRPr="029B8318" w:rsidR="71007C59">
        <w:rPr>
          <w:b w:val="0"/>
          <w:bCs w:val="0"/>
          <w:sz w:val="22"/>
          <w:szCs w:val="22"/>
        </w:rPr>
        <w:t xml:space="preserve"> CEMP will be distributed to the project team, including subcontractors, to ensure that </w:t>
      </w:r>
      <w:r w:rsidRPr="029B8318" w:rsidR="1C79C2B5">
        <w:rPr>
          <w:b w:val="0"/>
          <w:bCs w:val="0"/>
          <w:sz w:val="22"/>
          <w:szCs w:val="22"/>
        </w:rPr>
        <w:t>the environmental requirements are communicated effectively</w:t>
      </w:r>
      <w:r w:rsidRPr="029B8318" w:rsidR="1C79C2B5">
        <w:rPr>
          <w:b w:val="0"/>
          <w:bCs w:val="0"/>
          <w:sz w:val="22"/>
          <w:szCs w:val="22"/>
        </w:rPr>
        <w:t xml:space="preserve">.  </w:t>
      </w:r>
      <w:r w:rsidRPr="029B8318" w:rsidR="1C79C2B5">
        <w:rPr>
          <w:b w:val="0"/>
          <w:bCs w:val="0"/>
          <w:sz w:val="22"/>
          <w:szCs w:val="22"/>
        </w:rPr>
        <w:t>Key activities and environment</w:t>
      </w:r>
      <w:r w:rsidRPr="029B8318" w:rsidR="6870AC6E">
        <w:rPr>
          <w:b w:val="0"/>
          <w:bCs w:val="0"/>
          <w:sz w:val="22"/>
          <w:szCs w:val="22"/>
        </w:rPr>
        <w:t>al sensitive operations will also be briefed to staff and subcontractors</w:t>
      </w:r>
      <w:r w:rsidRPr="029B8318" w:rsidR="6870AC6E">
        <w:rPr>
          <w:b w:val="0"/>
          <w:bCs w:val="0"/>
          <w:sz w:val="22"/>
          <w:szCs w:val="22"/>
        </w:rPr>
        <w:t xml:space="preserve">.  </w:t>
      </w:r>
      <w:r w:rsidRPr="029B8318" w:rsidR="6870AC6E">
        <w:rPr>
          <w:b w:val="0"/>
          <w:bCs w:val="0"/>
          <w:sz w:val="22"/>
          <w:szCs w:val="22"/>
        </w:rPr>
        <w:t xml:space="preserve">Project, client and </w:t>
      </w:r>
      <w:r w:rsidRPr="029B8318" w:rsidR="44E89B21">
        <w:rPr>
          <w:b w:val="0"/>
          <w:bCs w:val="0"/>
          <w:sz w:val="22"/>
          <w:szCs w:val="22"/>
        </w:rPr>
        <w:t>company</w:t>
      </w:r>
      <w:r w:rsidRPr="029B8318" w:rsidR="751DD00D">
        <w:rPr>
          <w:b w:val="0"/>
          <w:bCs w:val="0"/>
          <w:sz w:val="22"/>
          <w:szCs w:val="22"/>
        </w:rPr>
        <w:t xml:space="preserve"> environmental policies shall be displayed on site</w:t>
      </w:r>
      <w:r w:rsidRPr="029B8318" w:rsidR="751DD00D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16B9F879" w14:textId="73FFE371">
      <w:pPr>
        <w:pStyle w:val="Normal"/>
        <w:ind w:left="0"/>
        <w:rPr>
          <w:b w:val="0"/>
          <w:bCs w:val="0"/>
          <w:sz w:val="22"/>
          <w:szCs w:val="22"/>
        </w:rPr>
      </w:pPr>
    </w:p>
    <w:p w:rsidR="751DD00D" w:rsidP="029B8318" w:rsidRDefault="751DD00D" w14:paraId="5A8F9D92" w14:textId="43185C88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751DD00D">
        <w:rPr>
          <w:b w:val="1"/>
          <w:bCs w:val="1"/>
          <w:sz w:val="22"/>
          <w:szCs w:val="22"/>
        </w:rPr>
        <w:t xml:space="preserve">19.2  </w:t>
      </w:r>
      <w:r w:rsidRPr="029B8318" w:rsidR="751DD00D">
        <w:rPr>
          <w:b w:val="0"/>
          <w:bCs w:val="0"/>
          <w:sz w:val="22"/>
          <w:szCs w:val="22"/>
        </w:rPr>
        <w:t>A</w:t>
      </w:r>
      <w:r w:rsidRPr="029B8318" w:rsidR="751DD00D">
        <w:rPr>
          <w:b w:val="0"/>
          <w:bCs w:val="0"/>
          <w:sz w:val="22"/>
          <w:szCs w:val="22"/>
        </w:rPr>
        <w:t xml:space="preserve"> schedule of meetings will be developed to include weekly Safety, </w:t>
      </w:r>
      <w:r w:rsidRPr="029B8318" w:rsidR="751DD00D">
        <w:rPr>
          <w:b w:val="0"/>
          <w:bCs w:val="0"/>
          <w:sz w:val="22"/>
          <w:szCs w:val="22"/>
        </w:rPr>
        <w:t>Health</w:t>
      </w:r>
      <w:r w:rsidRPr="029B8318" w:rsidR="751DD00D">
        <w:rPr>
          <w:b w:val="0"/>
          <w:bCs w:val="0"/>
          <w:sz w:val="22"/>
          <w:szCs w:val="22"/>
        </w:rPr>
        <w:t xml:space="preserve"> and Environment </w:t>
      </w:r>
      <w:r w:rsidRPr="029B8318" w:rsidR="0048A643">
        <w:rPr>
          <w:b w:val="0"/>
          <w:bCs w:val="0"/>
          <w:sz w:val="22"/>
          <w:szCs w:val="22"/>
        </w:rPr>
        <w:t>meetings, where any issues or incidents will be raised for the attention of the client</w:t>
      </w:r>
      <w:r w:rsidRPr="029B8318" w:rsidR="67AE9907">
        <w:rPr>
          <w:b w:val="0"/>
          <w:bCs w:val="0"/>
          <w:sz w:val="22"/>
          <w:szCs w:val="22"/>
        </w:rPr>
        <w:t xml:space="preserve">, along with proposed remedial action and </w:t>
      </w:r>
      <w:r w:rsidRPr="029B8318" w:rsidR="67AE9907">
        <w:rPr>
          <w:b w:val="0"/>
          <w:bCs w:val="0"/>
          <w:sz w:val="22"/>
          <w:szCs w:val="22"/>
        </w:rPr>
        <w:t>additional</w:t>
      </w:r>
      <w:r w:rsidRPr="029B8318" w:rsidR="67AE9907">
        <w:rPr>
          <w:b w:val="0"/>
          <w:bCs w:val="0"/>
          <w:sz w:val="22"/>
          <w:szCs w:val="22"/>
        </w:rPr>
        <w:t xml:space="preserve"> control, if required</w:t>
      </w:r>
      <w:r w:rsidRPr="029B8318" w:rsidR="67AE9907">
        <w:rPr>
          <w:b w:val="0"/>
          <w:bCs w:val="0"/>
          <w:sz w:val="22"/>
          <w:szCs w:val="22"/>
        </w:rPr>
        <w:t xml:space="preserve">.  </w:t>
      </w:r>
      <w:r w:rsidRPr="029B8318" w:rsidR="67AE9907">
        <w:rPr>
          <w:b w:val="0"/>
          <w:bCs w:val="0"/>
          <w:sz w:val="22"/>
          <w:szCs w:val="22"/>
        </w:rPr>
        <w:t xml:space="preserve">An environmental register must be signed </w:t>
      </w:r>
      <w:r w:rsidRPr="029B8318" w:rsidR="13950808">
        <w:rPr>
          <w:b w:val="0"/>
          <w:bCs w:val="0"/>
          <w:sz w:val="22"/>
          <w:szCs w:val="22"/>
        </w:rPr>
        <w:t xml:space="preserve">and updated to confirm </w:t>
      </w:r>
      <w:r w:rsidRPr="029B8318" w:rsidR="13950808">
        <w:rPr>
          <w:b w:val="0"/>
          <w:bCs w:val="0"/>
          <w:sz w:val="22"/>
          <w:szCs w:val="22"/>
        </w:rPr>
        <w:t>tool box</w:t>
      </w:r>
      <w:r w:rsidRPr="029B8318" w:rsidR="13950808">
        <w:rPr>
          <w:b w:val="0"/>
          <w:bCs w:val="0"/>
          <w:sz w:val="22"/>
          <w:szCs w:val="22"/>
        </w:rPr>
        <w:t xml:space="preserve"> talks, </w:t>
      </w:r>
      <w:r w:rsidRPr="029B8318" w:rsidR="13950808">
        <w:rPr>
          <w:b w:val="0"/>
          <w:bCs w:val="0"/>
          <w:sz w:val="22"/>
          <w:szCs w:val="22"/>
        </w:rPr>
        <w:t>training</w:t>
      </w:r>
      <w:r w:rsidRPr="029B8318" w:rsidR="13950808">
        <w:rPr>
          <w:b w:val="0"/>
          <w:bCs w:val="0"/>
          <w:sz w:val="22"/>
          <w:szCs w:val="22"/>
        </w:rPr>
        <w:t xml:space="preserve"> and weekly meetings by the environmental team</w:t>
      </w:r>
      <w:r w:rsidRPr="029B8318" w:rsidR="13950808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37E7A1CD" w14:textId="00DFFBAB">
      <w:pPr>
        <w:pStyle w:val="Normal"/>
        <w:ind w:left="0"/>
        <w:rPr>
          <w:b w:val="0"/>
          <w:bCs w:val="0"/>
          <w:sz w:val="22"/>
          <w:szCs w:val="22"/>
        </w:rPr>
      </w:pPr>
    </w:p>
    <w:p w:rsidR="13950808" w:rsidP="029B8318" w:rsidRDefault="13950808" w14:paraId="3EC8416B" w14:textId="66D7BC2E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13950808">
        <w:rPr>
          <w:b w:val="1"/>
          <w:bCs w:val="1"/>
          <w:sz w:val="22"/>
          <w:szCs w:val="22"/>
        </w:rPr>
        <w:t xml:space="preserve">19.3  </w:t>
      </w:r>
      <w:r w:rsidRPr="029B8318" w:rsidR="13950808">
        <w:rPr>
          <w:b w:val="0"/>
          <w:bCs w:val="0"/>
          <w:sz w:val="22"/>
          <w:szCs w:val="22"/>
        </w:rPr>
        <w:t>During</w:t>
      </w:r>
      <w:r w:rsidRPr="029B8318" w:rsidR="13950808">
        <w:rPr>
          <w:b w:val="0"/>
          <w:bCs w:val="0"/>
          <w:sz w:val="22"/>
          <w:szCs w:val="22"/>
        </w:rPr>
        <w:t xml:space="preserve"> the construction phase, internal communication wil</w:t>
      </w:r>
      <w:r w:rsidRPr="029B8318" w:rsidR="6B159AD5">
        <w:rPr>
          <w:b w:val="0"/>
          <w:bCs w:val="0"/>
          <w:sz w:val="22"/>
          <w:szCs w:val="22"/>
        </w:rPr>
        <w:t>l include reporting on the following: Inspections, audits</w:t>
      </w:r>
      <w:r w:rsidRPr="029B8318" w:rsidR="13AD8EC1">
        <w:rPr>
          <w:b w:val="0"/>
          <w:bCs w:val="0"/>
          <w:sz w:val="22"/>
          <w:szCs w:val="22"/>
        </w:rPr>
        <w:t xml:space="preserve">, </w:t>
      </w:r>
      <w:r w:rsidRPr="029B8318" w:rsidR="6B159AD5">
        <w:rPr>
          <w:b w:val="0"/>
          <w:bCs w:val="0"/>
          <w:sz w:val="22"/>
          <w:szCs w:val="22"/>
        </w:rPr>
        <w:t>non-conformance</w:t>
      </w:r>
      <w:r w:rsidRPr="029B8318" w:rsidR="67B10D91">
        <w:rPr>
          <w:b w:val="0"/>
          <w:bCs w:val="0"/>
          <w:sz w:val="22"/>
          <w:szCs w:val="22"/>
        </w:rPr>
        <w:t xml:space="preserve"> and environmental performance data</w:t>
      </w:r>
      <w:r w:rsidRPr="029B8318" w:rsidR="67B10D91">
        <w:rPr>
          <w:b w:val="0"/>
          <w:bCs w:val="0"/>
          <w:sz w:val="22"/>
          <w:szCs w:val="22"/>
        </w:rPr>
        <w:t xml:space="preserve">.  </w:t>
      </w:r>
      <w:r w:rsidRPr="029B8318" w:rsidR="67B10D91">
        <w:rPr>
          <w:b w:val="0"/>
          <w:bCs w:val="0"/>
          <w:sz w:val="22"/>
          <w:szCs w:val="22"/>
        </w:rPr>
        <w:t xml:space="preserve">Any visits by external bodies will </w:t>
      </w:r>
      <w:r w:rsidRPr="029B8318" w:rsidR="67B10D91">
        <w:rPr>
          <w:b w:val="0"/>
          <w:bCs w:val="0"/>
          <w:sz w:val="22"/>
          <w:szCs w:val="22"/>
        </w:rPr>
        <w:t>reported</w:t>
      </w:r>
      <w:r w:rsidRPr="029B8318" w:rsidR="67B10D91">
        <w:rPr>
          <w:b w:val="0"/>
          <w:bCs w:val="0"/>
          <w:sz w:val="22"/>
          <w:szCs w:val="22"/>
        </w:rPr>
        <w:t xml:space="preserve">, </w:t>
      </w:r>
      <w:r w:rsidRPr="029B8318" w:rsidR="6D9A2BB5">
        <w:rPr>
          <w:b w:val="0"/>
          <w:bCs w:val="0"/>
          <w:sz w:val="22"/>
          <w:szCs w:val="22"/>
        </w:rPr>
        <w:t>including outcome or feedback from the visi</w:t>
      </w:r>
      <w:r w:rsidRPr="029B8318" w:rsidR="6D9A2BB5">
        <w:rPr>
          <w:b w:val="0"/>
          <w:bCs w:val="0"/>
          <w:sz w:val="22"/>
          <w:szCs w:val="22"/>
        </w:rPr>
        <w:t>t</w:t>
      </w:r>
      <w:r w:rsidRPr="029B8318" w:rsidR="6D9A2BB5">
        <w:rPr>
          <w:b w:val="0"/>
          <w:bCs w:val="0"/>
          <w:sz w:val="22"/>
          <w:szCs w:val="22"/>
        </w:rPr>
        <w:t xml:space="preserve">. </w:t>
      </w:r>
      <w:r w:rsidRPr="029B8318" w:rsidR="6D9A2BB5">
        <w:rPr>
          <w:b w:val="0"/>
          <w:bCs w:val="0"/>
          <w:sz w:val="22"/>
          <w:szCs w:val="22"/>
        </w:rPr>
        <w:t xml:space="preserve"> </w:t>
      </w:r>
    </w:p>
    <w:p w:rsidR="029B8318" w:rsidP="029B8318" w:rsidRDefault="029B8318" w14:paraId="4F50E4B8" w14:textId="554CC8B0">
      <w:pPr>
        <w:pStyle w:val="Normal"/>
        <w:ind w:left="0"/>
        <w:rPr>
          <w:b w:val="0"/>
          <w:bCs w:val="0"/>
          <w:sz w:val="22"/>
          <w:szCs w:val="22"/>
        </w:rPr>
      </w:pPr>
    </w:p>
    <w:p w:rsidR="6D9A2BB5" w:rsidP="029B8318" w:rsidRDefault="6D9A2BB5" w14:paraId="47BEEECC" w14:textId="036F3AFD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D9A2BB5">
        <w:rPr>
          <w:b w:val="1"/>
          <w:bCs w:val="1"/>
          <w:sz w:val="22"/>
          <w:szCs w:val="22"/>
        </w:rPr>
        <w:t xml:space="preserve">19.4  </w:t>
      </w:r>
      <w:r w:rsidRPr="029B8318" w:rsidR="6D9A2BB5">
        <w:rPr>
          <w:b w:val="0"/>
          <w:bCs w:val="0"/>
          <w:sz w:val="22"/>
          <w:szCs w:val="22"/>
        </w:rPr>
        <w:t>Site</w:t>
      </w:r>
      <w:r w:rsidRPr="029B8318" w:rsidR="6D9A2BB5">
        <w:rPr>
          <w:b w:val="0"/>
          <w:bCs w:val="0"/>
          <w:sz w:val="22"/>
          <w:szCs w:val="22"/>
        </w:rPr>
        <w:t xml:space="preserve"> staff will be competent to perform tasks that have potential to cause environmental impact</w:t>
      </w:r>
      <w:r w:rsidRPr="029B8318" w:rsidR="6D9A2BB5">
        <w:rPr>
          <w:b w:val="0"/>
          <w:bCs w:val="0"/>
          <w:sz w:val="22"/>
          <w:szCs w:val="22"/>
        </w:rPr>
        <w:t xml:space="preserve">.  </w:t>
      </w:r>
      <w:r w:rsidRPr="029B8318" w:rsidR="6D9A2BB5">
        <w:rPr>
          <w:b w:val="0"/>
          <w:bCs w:val="0"/>
          <w:sz w:val="22"/>
          <w:szCs w:val="22"/>
        </w:rPr>
        <w:t>Competence is defined in ter</w:t>
      </w:r>
      <w:r w:rsidRPr="029B8318" w:rsidR="0362A762">
        <w:rPr>
          <w:b w:val="0"/>
          <w:bCs w:val="0"/>
          <w:sz w:val="22"/>
          <w:szCs w:val="22"/>
        </w:rPr>
        <w:t xml:space="preserve">ms of </w:t>
      </w:r>
      <w:r w:rsidRPr="029B8318" w:rsidR="0362A762">
        <w:rPr>
          <w:b w:val="0"/>
          <w:bCs w:val="0"/>
          <w:sz w:val="22"/>
          <w:szCs w:val="22"/>
        </w:rPr>
        <w:t>appropriate education</w:t>
      </w:r>
      <w:r w:rsidRPr="029B8318" w:rsidR="0362A762">
        <w:rPr>
          <w:b w:val="0"/>
          <w:bCs w:val="0"/>
          <w:sz w:val="22"/>
          <w:szCs w:val="22"/>
        </w:rPr>
        <w:t xml:space="preserve">, </w:t>
      </w:r>
      <w:r w:rsidRPr="029B8318" w:rsidR="0362A762">
        <w:rPr>
          <w:b w:val="0"/>
          <w:bCs w:val="0"/>
          <w:sz w:val="22"/>
          <w:szCs w:val="22"/>
        </w:rPr>
        <w:t>training</w:t>
      </w:r>
      <w:r w:rsidRPr="029B8318" w:rsidR="0362A762">
        <w:rPr>
          <w:b w:val="0"/>
          <w:bCs w:val="0"/>
          <w:sz w:val="22"/>
          <w:szCs w:val="22"/>
        </w:rPr>
        <w:t xml:space="preserve"> and experience</w:t>
      </w:r>
      <w:r w:rsidRPr="029B8318" w:rsidR="0362A762">
        <w:rPr>
          <w:b w:val="0"/>
          <w:bCs w:val="0"/>
          <w:sz w:val="22"/>
          <w:szCs w:val="22"/>
        </w:rPr>
        <w:t xml:space="preserve">. </w:t>
      </w:r>
      <w:r w:rsidRPr="029B8318" w:rsidR="2DCA83F9">
        <w:rPr>
          <w:b w:val="0"/>
          <w:bCs w:val="0"/>
          <w:sz w:val="22"/>
          <w:szCs w:val="22"/>
        </w:rPr>
        <w:t xml:space="preserve"> </w:t>
      </w:r>
      <w:r w:rsidRPr="029B8318" w:rsidR="2DCA83F9">
        <w:rPr>
          <w:b w:val="0"/>
          <w:bCs w:val="0"/>
          <w:sz w:val="22"/>
          <w:szCs w:val="22"/>
        </w:rPr>
        <w:t xml:space="preserve">Where project specific training is </w:t>
      </w:r>
      <w:r w:rsidRPr="029B8318" w:rsidR="2DCA83F9">
        <w:rPr>
          <w:b w:val="0"/>
          <w:bCs w:val="0"/>
          <w:sz w:val="22"/>
          <w:szCs w:val="22"/>
        </w:rPr>
        <w:t>required</w:t>
      </w:r>
      <w:r w:rsidRPr="029B8318" w:rsidR="2DCA83F9">
        <w:rPr>
          <w:b w:val="0"/>
          <w:bCs w:val="0"/>
          <w:sz w:val="22"/>
          <w:szCs w:val="22"/>
        </w:rPr>
        <w:t xml:space="preserve">, training will be </w:t>
      </w:r>
      <w:r w:rsidRPr="029B8318" w:rsidR="2DCA83F9">
        <w:rPr>
          <w:b w:val="0"/>
          <w:bCs w:val="0"/>
          <w:sz w:val="22"/>
          <w:szCs w:val="22"/>
        </w:rPr>
        <w:t>appropriate</w:t>
      </w:r>
      <w:r w:rsidRPr="029B8318" w:rsidR="2DCA83F9">
        <w:rPr>
          <w:b w:val="0"/>
          <w:bCs w:val="0"/>
          <w:sz w:val="22"/>
          <w:szCs w:val="22"/>
        </w:rPr>
        <w:t xml:space="preserve"> to the role and seniority of staff</w:t>
      </w:r>
      <w:r w:rsidRPr="029B8318" w:rsidR="2DCA83F9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2E34B488" w14:textId="589E5D7B">
      <w:pPr>
        <w:pStyle w:val="Normal"/>
        <w:ind w:left="0"/>
        <w:rPr>
          <w:b w:val="0"/>
          <w:bCs w:val="0"/>
          <w:sz w:val="22"/>
          <w:szCs w:val="22"/>
        </w:rPr>
      </w:pPr>
    </w:p>
    <w:p w:rsidR="2DCA83F9" w:rsidP="029B8318" w:rsidRDefault="2DCA83F9" w14:paraId="309B703C" w14:textId="43A2D971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DCA83F9">
        <w:rPr>
          <w:b w:val="1"/>
          <w:bCs w:val="1"/>
          <w:sz w:val="22"/>
          <w:szCs w:val="22"/>
        </w:rPr>
        <w:t xml:space="preserve">19.5  </w:t>
      </w:r>
      <w:r w:rsidRPr="029B8318" w:rsidR="2DCA83F9">
        <w:rPr>
          <w:b w:val="0"/>
          <w:bCs w:val="0"/>
          <w:sz w:val="22"/>
          <w:szCs w:val="22"/>
        </w:rPr>
        <w:t>Environmental</w:t>
      </w:r>
      <w:r w:rsidRPr="029B8318" w:rsidR="2DCA83F9">
        <w:rPr>
          <w:b w:val="0"/>
          <w:bCs w:val="0"/>
          <w:sz w:val="22"/>
          <w:szCs w:val="22"/>
        </w:rPr>
        <w:t xml:space="preserve"> awareness and training shall be achieved </w:t>
      </w:r>
      <w:r w:rsidRPr="029B8318" w:rsidR="6B5934BD">
        <w:rPr>
          <w:b w:val="0"/>
          <w:bCs w:val="0"/>
          <w:sz w:val="22"/>
          <w:szCs w:val="22"/>
        </w:rPr>
        <w:t>by:</w:t>
      </w:r>
    </w:p>
    <w:p w:rsidR="6B5934BD" w:rsidP="029B8318" w:rsidRDefault="6B5934BD" w14:paraId="4503AA17" w14:textId="4ED938E2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6B5934BD">
        <w:rPr>
          <w:b w:val="0"/>
          <w:bCs w:val="0"/>
          <w:sz w:val="22"/>
          <w:szCs w:val="22"/>
        </w:rPr>
        <w:t>- All managers and supervisors being briefed on the CEMP</w:t>
      </w:r>
      <w:r w:rsidRPr="029B8318" w:rsidR="6B5934BD">
        <w:rPr>
          <w:b w:val="0"/>
          <w:bCs w:val="0"/>
          <w:sz w:val="22"/>
          <w:szCs w:val="22"/>
        </w:rPr>
        <w:t xml:space="preserve">.  </w:t>
      </w:r>
      <w:r w:rsidRPr="029B8318" w:rsidR="6B5934BD">
        <w:rPr>
          <w:b w:val="0"/>
          <w:bCs w:val="0"/>
          <w:sz w:val="22"/>
          <w:szCs w:val="22"/>
        </w:rPr>
        <w:t xml:space="preserve">All sub-staff and operators are to undergo an environmental induction and </w:t>
      </w:r>
      <w:r w:rsidRPr="029B8318" w:rsidR="6B5934BD">
        <w:rPr>
          <w:b w:val="0"/>
          <w:bCs w:val="0"/>
          <w:sz w:val="22"/>
          <w:szCs w:val="22"/>
        </w:rPr>
        <w:t>tool box</w:t>
      </w:r>
      <w:r w:rsidRPr="029B8318" w:rsidR="6B5934BD">
        <w:rPr>
          <w:b w:val="0"/>
          <w:bCs w:val="0"/>
          <w:sz w:val="22"/>
          <w:szCs w:val="22"/>
        </w:rPr>
        <w:t xml:space="preserve"> </w:t>
      </w:r>
      <w:r w:rsidRPr="029B8318" w:rsidR="283F2343">
        <w:rPr>
          <w:b w:val="0"/>
          <w:bCs w:val="0"/>
          <w:sz w:val="22"/>
          <w:szCs w:val="22"/>
        </w:rPr>
        <w:t>talks and the CEMP will be signed and updated on the Environmental Register</w:t>
      </w:r>
      <w:r w:rsidRPr="029B8318" w:rsidR="283F2343">
        <w:rPr>
          <w:b w:val="0"/>
          <w:bCs w:val="0"/>
          <w:sz w:val="22"/>
          <w:szCs w:val="22"/>
        </w:rPr>
        <w:t xml:space="preserve">.  </w:t>
      </w:r>
    </w:p>
    <w:p w:rsidR="283F2343" w:rsidP="029B8318" w:rsidRDefault="283F2343" w14:paraId="023C97BC" w14:textId="192A89E7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83F2343">
        <w:rPr>
          <w:b w:val="0"/>
          <w:bCs w:val="0"/>
          <w:sz w:val="22"/>
          <w:szCs w:val="22"/>
        </w:rPr>
        <w:t>- Site inductions, including relevant environmental issues, such as waste manag</w:t>
      </w:r>
      <w:r w:rsidRPr="029B8318" w:rsidR="5924AAC7">
        <w:rPr>
          <w:b w:val="0"/>
          <w:bCs w:val="0"/>
          <w:sz w:val="22"/>
          <w:szCs w:val="22"/>
        </w:rPr>
        <w:t xml:space="preserve">ement, working near watercourses, noise &amp; dust </w:t>
      </w:r>
      <w:r w:rsidRPr="029B8318" w:rsidR="5924AAC7">
        <w:rPr>
          <w:b w:val="0"/>
          <w:bCs w:val="0"/>
          <w:sz w:val="22"/>
          <w:szCs w:val="22"/>
        </w:rPr>
        <w:t>management</w:t>
      </w:r>
      <w:r w:rsidRPr="029B8318" w:rsidR="5924AAC7">
        <w:rPr>
          <w:b w:val="0"/>
          <w:bCs w:val="0"/>
          <w:sz w:val="22"/>
          <w:szCs w:val="22"/>
        </w:rPr>
        <w:t xml:space="preserve"> and ecological risk</w:t>
      </w:r>
      <w:r w:rsidRPr="029B8318" w:rsidR="5924AAC7">
        <w:rPr>
          <w:b w:val="0"/>
          <w:bCs w:val="0"/>
          <w:sz w:val="22"/>
          <w:szCs w:val="22"/>
        </w:rPr>
        <w:t xml:space="preserve">.  </w:t>
      </w:r>
    </w:p>
    <w:p w:rsidR="004304D5" w:rsidP="029B8318" w:rsidRDefault="004304D5" w14:paraId="057631A4" w14:textId="7B45D221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04304D5">
        <w:rPr>
          <w:b w:val="0"/>
          <w:bCs w:val="0"/>
          <w:sz w:val="22"/>
          <w:szCs w:val="22"/>
        </w:rPr>
        <w:t xml:space="preserve">- Emergency preparedness and response briefings, including communication and reporting of incidents, use of spill kits and other equipment. </w:t>
      </w:r>
    </w:p>
    <w:p w:rsidR="2AF924A4" w:rsidP="029B8318" w:rsidRDefault="2AF924A4" w14:paraId="4E2118D9" w14:textId="20F08B9D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AF924A4">
        <w:rPr>
          <w:b w:val="0"/>
          <w:bCs w:val="0"/>
          <w:sz w:val="22"/>
          <w:szCs w:val="22"/>
        </w:rPr>
        <w:t>- Method statement and risk assessment briefings including reference to environmental risk</w:t>
      </w:r>
      <w:r w:rsidRPr="029B8318" w:rsidR="2AF924A4">
        <w:rPr>
          <w:b w:val="0"/>
          <w:bCs w:val="0"/>
          <w:sz w:val="22"/>
          <w:szCs w:val="22"/>
        </w:rPr>
        <w:t xml:space="preserve">.  </w:t>
      </w:r>
    </w:p>
    <w:p w:rsidR="2AF924A4" w:rsidP="029B8318" w:rsidRDefault="2AF924A4" w14:paraId="4BF2AE31" w14:textId="62CB079A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AF924A4">
        <w:rPr>
          <w:b w:val="0"/>
          <w:bCs w:val="0"/>
          <w:sz w:val="22"/>
          <w:szCs w:val="22"/>
        </w:rPr>
        <w:t>- Toolbox talks to cover specific task related matters of environmental risk.</w:t>
      </w:r>
    </w:p>
    <w:p w:rsidR="537C8DA7" w:rsidP="029B8318" w:rsidRDefault="537C8DA7" w14:paraId="104B9F81" w14:textId="23E61316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537C8DA7">
        <w:rPr>
          <w:b w:val="0"/>
          <w:bCs w:val="0"/>
          <w:sz w:val="22"/>
          <w:szCs w:val="22"/>
        </w:rPr>
        <w:t xml:space="preserve">- Key project specific environmental issues and briefings. </w:t>
      </w:r>
    </w:p>
    <w:p w:rsidR="029B8318" w:rsidP="029B8318" w:rsidRDefault="029B8318" w14:paraId="6E69FC4B" w14:textId="7A9B5F9A">
      <w:pPr>
        <w:pStyle w:val="Normal"/>
        <w:ind w:left="0"/>
        <w:rPr>
          <w:b w:val="0"/>
          <w:bCs w:val="0"/>
          <w:sz w:val="22"/>
          <w:szCs w:val="22"/>
        </w:rPr>
      </w:pPr>
    </w:p>
    <w:p w:rsidR="537C8DA7" w:rsidP="029B8318" w:rsidRDefault="537C8DA7" w14:paraId="1C476B49" w14:textId="4C3D391F">
      <w:pPr>
        <w:pStyle w:val="Normal"/>
        <w:ind w:left="0"/>
        <w:rPr>
          <w:b w:val="1"/>
          <w:bCs w:val="1"/>
          <w:sz w:val="22"/>
          <w:szCs w:val="22"/>
        </w:rPr>
      </w:pPr>
      <w:r w:rsidRPr="3E2FBC2C" w:rsidR="537C8DA7">
        <w:rPr>
          <w:b w:val="1"/>
          <w:bCs w:val="1"/>
          <w:sz w:val="22"/>
          <w:szCs w:val="22"/>
        </w:rPr>
        <w:t xml:space="preserve">19.6  </w:t>
      </w:r>
      <w:r w:rsidRPr="3E2FBC2C" w:rsidR="0435BA42">
        <w:rPr>
          <w:b w:val="0"/>
          <w:bCs w:val="0"/>
          <w:sz w:val="22"/>
          <w:szCs w:val="22"/>
        </w:rPr>
        <w:t>Meetings</w:t>
      </w:r>
      <w:r w:rsidRPr="3E2FBC2C" w:rsidR="0435BA42">
        <w:rPr>
          <w:b w:val="0"/>
          <w:bCs w:val="0"/>
          <w:sz w:val="22"/>
          <w:szCs w:val="22"/>
        </w:rPr>
        <w:t xml:space="preserve"> will </w:t>
      </w:r>
      <w:r w:rsidRPr="3E2FBC2C" w:rsidR="0435BA42">
        <w:rPr>
          <w:b w:val="0"/>
          <w:bCs w:val="0"/>
          <w:sz w:val="22"/>
          <w:szCs w:val="22"/>
        </w:rPr>
        <w:t>provide</w:t>
      </w:r>
      <w:r w:rsidRPr="3E2FBC2C" w:rsidR="0435BA42">
        <w:rPr>
          <w:b w:val="0"/>
          <w:bCs w:val="0"/>
          <w:sz w:val="22"/>
          <w:szCs w:val="22"/>
        </w:rPr>
        <w:t xml:space="preserve"> the Project Manager and the team an opportunity to exchange </w:t>
      </w:r>
      <w:r w:rsidRPr="3E2FBC2C" w:rsidR="0435BA42">
        <w:rPr>
          <w:b w:val="0"/>
          <w:bCs w:val="0"/>
          <w:sz w:val="22"/>
          <w:szCs w:val="22"/>
        </w:rPr>
        <w:t>inform</w:t>
      </w:r>
      <w:r w:rsidRPr="3E2FBC2C" w:rsidR="384A4A41">
        <w:rPr>
          <w:b w:val="0"/>
          <w:bCs w:val="0"/>
          <w:sz w:val="22"/>
          <w:szCs w:val="22"/>
        </w:rPr>
        <w:t>a</w:t>
      </w:r>
      <w:r w:rsidRPr="3E2FBC2C" w:rsidR="0435BA42">
        <w:rPr>
          <w:b w:val="0"/>
          <w:bCs w:val="0"/>
          <w:sz w:val="22"/>
          <w:szCs w:val="22"/>
        </w:rPr>
        <w:t>tion</w:t>
      </w:r>
      <w:r w:rsidRPr="3E2FBC2C" w:rsidR="0435BA42">
        <w:rPr>
          <w:b w:val="0"/>
          <w:bCs w:val="0"/>
          <w:sz w:val="22"/>
          <w:szCs w:val="22"/>
        </w:rPr>
        <w:t xml:space="preserve"> and receive immediate feedback.  </w:t>
      </w:r>
    </w:p>
    <w:p w:rsidR="029B8318" w:rsidP="029B8318" w:rsidRDefault="029B8318" w14:paraId="14991927" w14:textId="441C48D1">
      <w:pPr>
        <w:pStyle w:val="Normal"/>
        <w:ind w:left="0"/>
        <w:rPr>
          <w:b w:val="0"/>
          <w:bCs w:val="0"/>
          <w:sz w:val="22"/>
          <w:szCs w:val="22"/>
        </w:rPr>
      </w:pPr>
    </w:p>
    <w:p w:rsidR="029B8318" w:rsidP="029B8318" w:rsidRDefault="029B8318" w14:paraId="1CC18B36" w14:textId="5F727BE8">
      <w:pPr>
        <w:pStyle w:val="Normal"/>
        <w:ind w:left="0"/>
        <w:rPr>
          <w:b w:val="0"/>
          <w:bCs w:val="0"/>
          <w:sz w:val="22"/>
          <w:szCs w:val="22"/>
        </w:rPr>
      </w:pPr>
    </w:p>
    <w:p w:rsidR="0435BA42" w:rsidP="029B8318" w:rsidRDefault="0435BA42" w14:paraId="2175A4AE" w14:textId="5283AA11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0435BA42">
        <w:rPr>
          <w:b w:val="1"/>
          <w:bCs w:val="1"/>
          <w:sz w:val="22"/>
          <w:szCs w:val="22"/>
        </w:rPr>
        <w:t>20.0  External</w:t>
      </w:r>
      <w:r w:rsidRPr="029B8318" w:rsidR="0435BA42">
        <w:rPr>
          <w:b w:val="1"/>
          <w:bCs w:val="1"/>
          <w:sz w:val="22"/>
          <w:szCs w:val="22"/>
        </w:rPr>
        <w:t xml:space="preserve"> Communications </w:t>
      </w:r>
    </w:p>
    <w:p w:rsidR="029B8318" w:rsidP="029B8318" w:rsidRDefault="029B8318" w14:paraId="6DD111B4" w14:textId="652D9A0C">
      <w:pPr>
        <w:pStyle w:val="Normal"/>
        <w:ind w:left="0"/>
        <w:rPr>
          <w:b w:val="1"/>
          <w:bCs w:val="1"/>
          <w:sz w:val="22"/>
          <w:szCs w:val="22"/>
        </w:rPr>
      </w:pPr>
    </w:p>
    <w:p w:rsidR="2A400368" w:rsidP="029B8318" w:rsidRDefault="2A400368" w14:paraId="351D9256" w14:textId="4AD468EA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A400368">
        <w:rPr>
          <w:b w:val="1"/>
          <w:bCs w:val="1"/>
          <w:sz w:val="22"/>
          <w:szCs w:val="22"/>
        </w:rPr>
        <w:t xml:space="preserve">20.1  </w:t>
      </w:r>
      <w:r w:rsidRPr="029B8318" w:rsidR="2A400368">
        <w:rPr>
          <w:b w:val="0"/>
          <w:bCs w:val="0"/>
          <w:sz w:val="22"/>
          <w:szCs w:val="22"/>
        </w:rPr>
        <w:t>The</w:t>
      </w:r>
      <w:r w:rsidRPr="029B8318" w:rsidR="2A400368">
        <w:rPr>
          <w:b w:val="0"/>
          <w:bCs w:val="0"/>
          <w:sz w:val="22"/>
          <w:szCs w:val="22"/>
        </w:rPr>
        <w:t xml:space="preserve"> contractor will appoint </w:t>
      </w:r>
      <w:r w:rsidRPr="029B8318" w:rsidR="5CDCDE44">
        <w:rPr>
          <w:b w:val="0"/>
          <w:bCs w:val="0"/>
          <w:sz w:val="22"/>
          <w:szCs w:val="22"/>
        </w:rPr>
        <w:t xml:space="preserve">a key point of contact to be a first point of contact for members of the public and will </w:t>
      </w:r>
      <w:r w:rsidRPr="029B8318" w:rsidR="5CDCDE44">
        <w:rPr>
          <w:b w:val="0"/>
          <w:bCs w:val="0"/>
          <w:sz w:val="22"/>
          <w:szCs w:val="22"/>
        </w:rPr>
        <w:t>be respo</w:t>
      </w:r>
      <w:r w:rsidRPr="029B8318" w:rsidR="286D2A6D">
        <w:rPr>
          <w:b w:val="0"/>
          <w:bCs w:val="0"/>
          <w:sz w:val="22"/>
          <w:szCs w:val="22"/>
        </w:rPr>
        <w:t>nsible for</w:t>
      </w:r>
      <w:r w:rsidRPr="029B8318" w:rsidR="286D2A6D">
        <w:rPr>
          <w:b w:val="0"/>
          <w:bCs w:val="0"/>
          <w:sz w:val="22"/>
          <w:szCs w:val="22"/>
        </w:rPr>
        <w:t xml:space="preserve"> ensuring all information request, queries or complaints are logged and responded to promptly.  </w:t>
      </w:r>
    </w:p>
    <w:p w:rsidR="029B8318" w:rsidP="029B8318" w:rsidRDefault="029B8318" w14:paraId="6BC41CF0" w14:textId="7C1F33A8">
      <w:pPr>
        <w:pStyle w:val="Normal"/>
        <w:ind w:left="0"/>
        <w:rPr>
          <w:b w:val="0"/>
          <w:bCs w:val="0"/>
          <w:sz w:val="22"/>
          <w:szCs w:val="22"/>
        </w:rPr>
      </w:pPr>
    </w:p>
    <w:p w:rsidR="286D2A6D" w:rsidP="029B8318" w:rsidRDefault="286D2A6D" w14:paraId="12AB4E4C" w14:textId="32367B80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86D2A6D">
        <w:rPr>
          <w:b w:val="1"/>
          <w:bCs w:val="1"/>
          <w:sz w:val="22"/>
          <w:szCs w:val="22"/>
        </w:rPr>
        <w:t xml:space="preserve">20.2  </w:t>
      </w:r>
      <w:r w:rsidRPr="029B8318" w:rsidR="286D2A6D">
        <w:rPr>
          <w:b w:val="0"/>
          <w:bCs w:val="0"/>
          <w:sz w:val="22"/>
          <w:szCs w:val="22"/>
        </w:rPr>
        <w:t>Noise</w:t>
      </w:r>
      <w:r w:rsidRPr="029B8318" w:rsidR="286D2A6D">
        <w:rPr>
          <w:b w:val="0"/>
          <w:bCs w:val="0"/>
          <w:sz w:val="22"/>
          <w:szCs w:val="22"/>
        </w:rPr>
        <w:t xml:space="preserve"> may be a source of complaint, from excavation and construction traffic</w:t>
      </w:r>
      <w:r w:rsidRPr="029B8318" w:rsidR="286D2A6D">
        <w:rPr>
          <w:b w:val="0"/>
          <w:bCs w:val="0"/>
          <w:sz w:val="22"/>
          <w:szCs w:val="22"/>
        </w:rPr>
        <w:t xml:space="preserve">.  </w:t>
      </w:r>
      <w:r w:rsidRPr="029B8318" w:rsidR="286D2A6D">
        <w:rPr>
          <w:b w:val="0"/>
          <w:bCs w:val="0"/>
          <w:sz w:val="22"/>
          <w:szCs w:val="22"/>
        </w:rPr>
        <w:t>C</w:t>
      </w:r>
      <w:r w:rsidRPr="029B8318" w:rsidR="086AC3DF">
        <w:rPr>
          <w:b w:val="0"/>
          <w:bCs w:val="0"/>
          <w:sz w:val="22"/>
          <w:szCs w:val="22"/>
        </w:rPr>
        <w:t xml:space="preserve">ontinued close liaison with </w:t>
      </w:r>
      <w:r w:rsidRPr="029B8318" w:rsidR="086AC3DF">
        <w:rPr>
          <w:b w:val="0"/>
          <w:bCs w:val="0"/>
          <w:sz w:val="22"/>
          <w:szCs w:val="22"/>
        </w:rPr>
        <w:t>local residents</w:t>
      </w:r>
      <w:r w:rsidRPr="029B8318" w:rsidR="086AC3DF">
        <w:rPr>
          <w:b w:val="0"/>
          <w:bCs w:val="0"/>
          <w:sz w:val="22"/>
          <w:szCs w:val="22"/>
        </w:rPr>
        <w:t xml:space="preserve"> will be essential including site information and updates</w:t>
      </w:r>
      <w:r w:rsidRPr="029B8318" w:rsidR="086AC3DF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5BCFF307" w14:textId="43CC925D">
      <w:pPr>
        <w:pStyle w:val="Normal"/>
        <w:ind w:left="0"/>
        <w:rPr>
          <w:b w:val="0"/>
          <w:bCs w:val="0"/>
          <w:sz w:val="22"/>
          <w:szCs w:val="22"/>
        </w:rPr>
      </w:pPr>
    </w:p>
    <w:p w:rsidR="276DC8D8" w:rsidP="029B8318" w:rsidRDefault="276DC8D8" w14:paraId="362B1E92" w14:textId="7D8A95E3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276DC8D8">
        <w:rPr>
          <w:b w:val="1"/>
          <w:bCs w:val="1"/>
          <w:sz w:val="22"/>
          <w:szCs w:val="22"/>
        </w:rPr>
        <w:t xml:space="preserve">20.3  </w:t>
      </w:r>
      <w:r w:rsidRPr="029B8318" w:rsidR="276DC8D8">
        <w:rPr>
          <w:b w:val="0"/>
          <w:bCs w:val="0"/>
          <w:sz w:val="22"/>
          <w:szCs w:val="22"/>
        </w:rPr>
        <w:t>Careful</w:t>
      </w:r>
      <w:r w:rsidRPr="029B8318" w:rsidR="276DC8D8">
        <w:rPr>
          <w:b w:val="0"/>
          <w:bCs w:val="0"/>
          <w:sz w:val="22"/>
          <w:szCs w:val="22"/>
        </w:rPr>
        <w:t xml:space="preserve"> monitoring of complaints received, including </w:t>
      </w:r>
      <w:r w:rsidRPr="029B8318" w:rsidR="2A4FF0E4">
        <w:rPr>
          <w:b w:val="0"/>
          <w:bCs w:val="0"/>
          <w:sz w:val="22"/>
          <w:szCs w:val="22"/>
        </w:rPr>
        <w:t>recording</w:t>
      </w:r>
      <w:r w:rsidRPr="029B8318" w:rsidR="276DC8D8">
        <w:rPr>
          <w:b w:val="0"/>
          <w:bCs w:val="0"/>
          <w:sz w:val="22"/>
          <w:szCs w:val="22"/>
        </w:rPr>
        <w:t xml:space="preserve"> details of </w:t>
      </w:r>
      <w:r w:rsidRPr="029B8318" w:rsidR="22229391">
        <w:rPr>
          <w:b w:val="0"/>
          <w:bCs w:val="0"/>
          <w:sz w:val="22"/>
          <w:szCs w:val="22"/>
        </w:rPr>
        <w:t>the</w:t>
      </w:r>
      <w:r w:rsidRPr="029B8318" w:rsidR="276DC8D8">
        <w:rPr>
          <w:b w:val="0"/>
          <w:bCs w:val="0"/>
          <w:sz w:val="22"/>
          <w:szCs w:val="22"/>
        </w:rPr>
        <w:t xml:space="preserve"> location of the affected party, time of </w:t>
      </w:r>
      <w:r w:rsidRPr="029B8318" w:rsidR="276DC8D8">
        <w:rPr>
          <w:b w:val="0"/>
          <w:bCs w:val="0"/>
          <w:sz w:val="22"/>
          <w:szCs w:val="22"/>
        </w:rPr>
        <w:t>disturbence</w:t>
      </w:r>
      <w:r w:rsidRPr="029B8318" w:rsidR="276DC8D8">
        <w:rPr>
          <w:b w:val="0"/>
          <w:bCs w:val="0"/>
          <w:sz w:val="22"/>
          <w:szCs w:val="22"/>
        </w:rPr>
        <w:t xml:space="preserve"> and nature</w:t>
      </w:r>
      <w:r w:rsidRPr="029B8318" w:rsidR="276DC8D8">
        <w:rPr>
          <w:b w:val="0"/>
          <w:bCs w:val="0"/>
          <w:sz w:val="22"/>
          <w:szCs w:val="22"/>
        </w:rPr>
        <w:t xml:space="preserve">.  </w:t>
      </w:r>
      <w:r w:rsidRPr="029B8318" w:rsidR="276DC8D8">
        <w:rPr>
          <w:b w:val="0"/>
          <w:bCs w:val="0"/>
          <w:sz w:val="22"/>
          <w:szCs w:val="22"/>
        </w:rPr>
        <w:t xml:space="preserve">This is to </w:t>
      </w:r>
      <w:r w:rsidRPr="029B8318" w:rsidR="276DC8D8">
        <w:rPr>
          <w:b w:val="0"/>
          <w:bCs w:val="0"/>
          <w:sz w:val="22"/>
          <w:szCs w:val="22"/>
        </w:rPr>
        <w:t>ass</w:t>
      </w:r>
      <w:r w:rsidRPr="029B8318" w:rsidR="21B900EB">
        <w:rPr>
          <w:b w:val="0"/>
          <w:bCs w:val="0"/>
          <w:sz w:val="22"/>
          <w:szCs w:val="22"/>
        </w:rPr>
        <w:t>ist</w:t>
      </w:r>
      <w:r w:rsidRPr="029B8318" w:rsidR="21B900EB">
        <w:rPr>
          <w:b w:val="0"/>
          <w:bCs w:val="0"/>
          <w:sz w:val="22"/>
          <w:szCs w:val="22"/>
        </w:rPr>
        <w:t xml:space="preserve"> with managing the works to </w:t>
      </w:r>
      <w:r w:rsidRPr="029B8318" w:rsidR="3DD0B279">
        <w:rPr>
          <w:b w:val="0"/>
          <w:bCs w:val="0"/>
          <w:sz w:val="22"/>
          <w:szCs w:val="22"/>
        </w:rPr>
        <w:t>reduce</w:t>
      </w:r>
      <w:r w:rsidRPr="029B8318" w:rsidR="21B900EB">
        <w:rPr>
          <w:b w:val="0"/>
          <w:bCs w:val="0"/>
          <w:sz w:val="22"/>
          <w:szCs w:val="22"/>
        </w:rPr>
        <w:t xml:space="preserve"> the likelihood of </w:t>
      </w:r>
      <w:r w:rsidRPr="029B8318" w:rsidR="66A1972E">
        <w:rPr>
          <w:b w:val="0"/>
          <w:bCs w:val="0"/>
          <w:sz w:val="22"/>
          <w:szCs w:val="22"/>
        </w:rPr>
        <w:t>further</w:t>
      </w:r>
      <w:r w:rsidRPr="029B8318" w:rsidR="21B900EB">
        <w:rPr>
          <w:b w:val="0"/>
          <w:bCs w:val="0"/>
          <w:sz w:val="22"/>
          <w:szCs w:val="22"/>
        </w:rPr>
        <w:t xml:space="preserve"> complaints</w:t>
      </w:r>
      <w:r w:rsidRPr="029B8318" w:rsidR="21B900EB">
        <w:rPr>
          <w:b w:val="0"/>
          <w:bCs w:val="0"/>
          <w:sz w:val="22"/>
          <w:szCs w:val="22"/>
        </w:rPr>
        <w:t xml:space="preserve">.  </w:t>
      </w:r>
    </w:p>
    <w:p w:rsidR="029B8318" w:rsidP="029B8318" w:rsidRDefault="029B8318" w14:paraId="56A6C805" w14:textId="60230086">
      <w:pPr>
        <w:pStyle w:val="Normal"/>
        <w:ind w:left="0"/>
        <w:rPr>
          <w:b w:val="0"/>
          <w:bCs w:val="0"/>
          <w:sz w:val="22"/>
          <w:szCs w:val="22"/>
        </w:rPr>
      </w:pPr>
    </w:p>
    <w:p w:rsidR="029B8318" w:rsidP="029B8318" w:rsidRDefault="029B8318" w14:paraId="1099F261" w14:textId="7C6F33A4">
      <w:pPr>
        <w:pStyle w:val="Normal"/>
        <w:ind w:left="0"/>
        <w:rPr>
          <w:b w:val="0"/>
          <w:bCs w:val="0"/>
          <w:sz w:val="22"/>
          <w:szCs w:val="22"/>
        </w:rPr>
      </w:pPr>
    </w:p>
    <w:p w:rsidR="48AC96E7" w:rsidP="029B8318" w:rsidRDefault="48AC96E7" w14:paraId="77F17D50" w14:textId="3C2DC262">
      <w:pPr>
        <w:pStyle w:val="Normal"/>
        <w:ind w:left="0"/>
        <w:rPr>
          <w:b w:val="0"/>
          <w:bCs w:val="0"/>
          <w:sz w:val="22"/>
          <w:szCs w:val="22"/>
        </w:rPr>
      </w:pPr>
      <w:r w:rsidRPr="029B8318" w:rsidR="48AC96E7">
        <w:rPr>
          <w:b w:val="0"/>
          <w:bCs w:val="0"/>
          <w:sz w:val="22"/>
          <w:szCs w:val="22"/>
        </w:rPr>
        <w:t xml:space="preserve"> </w:t>
      </w:r>
    </w:p>
    <w:p w:rsidR="029B8318" w:rsidP="029B8318" w:rsidRDefault="029B8318" w14:paraId="291B9C07" w14:textId="0AD89D90">
      <w:pPr>
        <w:pStyle w:val="Normal"/>
        <w:ind w:left="0"/>
        <w:rPr>
          <w:b w:val="0"/>
          <w:bCs w:val="0"/>
          <w:sz w:val="22"/>
          <w:szCs w:val="22"/>
        </w:rPr>
      </w:pPr>
    </w:p>
    <w:sectPr w:rsidRPr="002A2F56" w:rsidR="00751288" w:rsidSect="0022356F">
      <w:footerReference w:type="default" r:id="rId11"/>
      <w:headerReference w:type="first" r:id="rId12"/>
      <w:footerReference w:type="first" r:id="rId13"/>
      <w:type w:val="continuous"/>
      <w:pgSz w:w="11906" w:h="16838" w:orient="portrait" w:code="9"/>
      <w:pgMar w:top="692" w:right="1021" w:bottom="1418" w:left="1021" w:header="709" w:footer="709" w:gutter="0"/>
      <w:cols w:space="708"/>
      <w:titlePg/>
      <w:docGrid w:linePitch="360"/>
      <w:headerReference w:type="default" r:id="Rda3bd59d98274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356F" w:rsidP="00790139" w:rsidRDefault="0022356F" w14:paraId="19B07690" w14:textId="77777777">
      <w:r>
        <w:separator/>
      </w:r>
    </w:p>
  </w:endnote>
  <w:endnote w:type="continuationSeparator" w:id="0">
    <w:p w:rsidR="0022356F" w:rsidP="00790139" w:rsidRDefault="0022356F" w14:paraId="0AF01B4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Era"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Modern Era Bold"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D81935" w:rsidR="00B90607" w:rsidP="00D81935" w:rsidRDefault="00D81935" w14:paraId="027FE230" w14:textId="77777777">
    <w:pPr>
      <w:pStyle w:val="CRTSpace"/>
    </w:pPr>
    <w:r w:rsidRPr="002D3A4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0A734475" wp14:editId="0315F95A">
              <wp:simplePos x="0" y="0"/>
              <wp:positionH relativeFrom="page">
                <wp:posOffset>0</wp:posOffset>
              </wp:positionH>
              <wp:positionV relativeFrom="page">
                <wp:posOffset>9176657</wp:posOffset>
              </wp:positionV>
              <wp:extent cx="7565390" cy="1516380"/>
              <wp:effectExtent l="0" t="0" r="0" b="0"/>
              <wp:wrapTopAndBottom/>
              <wp:docPr id="12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5390" cy="1516380"/>
                        <a:chOff x="0" y="0"/>
                        <a:chExt cx="12192001" cy="2444751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0" y="1223963"/>
                          <a:ext cx="4532313" cy="815975"/>
                        </a:xfrm>
                        <a:custGeom>
                          <a:avLst/>
                          <a:gdLst>
                            <a:gd name="T0" fmla="*/ 0 w 1248"/>
                            <a:gd name="T1" fmla="*/ 224 h 224"/>
                            <a:gd name="T2" fmla="*/ 0 w 1248"/>
                            <a:gd name="T3" fmla="*/ 0 h 224"/>
                            <a:gd name="T4" fmla="*/ 1248 w 1248"/>
                            <a:gd name="T5" fmla="*/ 106 h 224"/>
                            <a:gd name="T6" fmla="*/ 0 w 1248"/>
                            <a:gd name="T7" fmla="*/ 224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48" h="224">
                              <a:moveTo>
                                <a:pt x="0" y="224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637" y="0"/>
                                <a:pt x="1001" y="44"/>
                                <a:pt x="1248" y="106"/>
                              </a:cubicBezTo>
                              <a:cubicBezTo>
                                <a:pt x="1000" y="174"/>
                                <a:pt x="634" y="224"/>
                                <a:pt x="0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D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4532313" y="0"/>
                          <a:ext cx="7659688" cy="2444750"/>
                        </a:xfrm>
                        <a:custGeom>
                          <a:avLst/>
                          <a:gdLst>
                            <a:gd name="T0" fmla="*/ 423 w 2109"/>
                            <a:gd name="T1" fmla="*/ 604 h 671"/>
                            <a:gd name="T2" fmla="*/ 0 w 2109"/>
                            <a:gd name="T3" fmla="*/ 442 h 671"/>
                            <a:gd name="T4" fmla="*/ 438 w 2109"/>
                            <a:gd name="T5" fmla="*/ 267 h 671"/>
                            <a:gd name="T6" fmla="*/ 2109 w 2109"/>
                            <a:gd name="T7" fmla="*/ 0 h 671"/>
                            <a:gd name="T8" fmla="*/ 2109 w 2109"/>
                            <a:gd name="T9" fmla="*/ 671 h 671"/>
                            <a:gd name="T10" fmla="*/ 563 w 2109"/>
                            <a:gd name="T11" fmla="*/ 671 h 671"/>
                            <a:gd name="T12" fmla="*/ 423 w 2109"/>
                            <a:gd name="T13" fmla="*/ 604 h 6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09" h="671">
                              <a:moveTo>
                                <a:pt x="423" y="604"/>
                              </a:moveTo>
                              <a:cubicBezTo>
                                <a:pt x="304" y="546"/>
                                <a:pt x="185" y="489"/>
                                <a:pt x="0" y="442"/>
                              </a:cubicBezTo>
                              <a:cubicBezTo>
                                <a:pt x="194" y="389"/>
                                <a:pt x="316" y="326"/>
                                <a:pt x="438" y="267"/>
                              </a:cubicBezTo>
                              <a:cubicBezTo>
                                <a:pt x="715" y="133"/>
                                <a:pt x="994" y="0"/>
                                <a:pt x="2109" y="0"/>
                              </a:cubicBezTo>
                              <a:cubicBezTo>
                                <a:pt x="2109" y="671"/>
                                <a:pt x="2109" y="671"/>
                                <a:pt x="2109" y="671"/>
                              </a:cubicBezTo>
                              <a:cubicBezTo>
                                <a:pt x="563" y="671"/>
                                <a:pt x="563" y="671"/>
                                <a:pt x="563" y="671"/>
                              </a:cubicBezTo>
                              <a:cubicBezTo>
                                <a:pt x="514" y="648"/>
                                <a:pt x="469" y="626"/>
                                <a:pt x="423" y="6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0" y="1611313"/>
                          <a:ext cx="6577013" cy="833438"/>
                        </a:xfrm>
                        <a:custGeom>
                          <a:avLst/>
                          <a:gdLst>
                            <a:gd name="T0" fmla="*/ 0 w 1811"/>
                            <a:gd name="T1" fmla="*/ 118 h 229"/>
                            <a:gd name="T2" fmla="*/ 1248 w 1811"/>
                            <a:gd name="T3" fmla="*/ 0 h 229"/>
                            <a:gd name="T4" fmla="*/ 1671 w 1811"/>
                            <a:gd name="T5" fmla="*/ 162 h 229"/>
                            <a:gd name="T6" fmla="*/ 1811 w 1811"/>
                            <a:gd name="T7" fmla="*/ 229 h 229"/>
                            <a:gd name="T8" fmla="*/ 0 w 1811"/>
                            <a:gd name="T9" fmla="*/ 229 h 229"/>
                            <a:gd name="T10" fmla="*/ 0 w 1811"/>
                            <a:gd name="T11" fmla="*/ 118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11" h="229">
                              <a:moveTo>
                                <a:pt x="0" y="118"/>
                              </a:moveTo>
                              <a:cubicBezTo>
                                <a:pt x="634" y="118"/>
                                <a:pt x="1000" y="68"/>
                                <a:pt x="1248" y="0"/>
                              </a:cubicBezTo>
                              <a:cubicBezTo>
                                <a:pt x="1433" y="47"/>
                                <a:pt x="1552" y="104"/>
                                <a:pt x="1671" y="162"/>
                              </a:cubicBezTo>
                              <a:cubicBezTo>
                                <a:pt x="1717" y="184"/>
                                <a:pt x="1762" y="206"/>
                                <a:pt x="1811" y="229"/>
                              </a:cubicBezTo>
                              <a:cubicBezTo>
                                <a:pt x="0" y="229"/>
                                <a:pt x="0" y="229"/>
                                <a:pt x="0" y="229"/>
                              </a:cubicBezTo>
                              <a:lnTo>
                                <a:pt x="0" y="1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" style="position:absolute;margin-left:0;margin-top:722.55pt;width:595.7pt;height:119.4pt;z-index:251670528;mso-position-horizontal-relative:page;mso-position-vertical-relative:page;mso-width-relative:margin;mso-height-relative:margin" coordsize="121920,24447" o:spid="_x0000_s1026" w14:anchorId="6C8E62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">
              <v:shape id="Freeform 13" style="position:absolute;top:12239;width:45323;height:8160;visibility:visible;mso-wrap-style:square;v-text-anchor:top" coordsize="1248,224" o:spid="_x0000_s1027" fillcolor="#a5dff6" stroked="f" path="m,224c,,,,,,637,,1001,44,1248,106,1000,174,634,224,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">
                <v:path arrowok="t" o:connecttype="custom" o:connectlocs="0,815975;0,0;4532313,386131;0,815975" o:connectangles="0,0,0,0"/>
              </v:shape>
              <v:shape id="Freeform 14" style="position:absolute;left:45323;width:76597;height:24447;visibility:visible;mso-wrap-style:square;v-text-anchor:top" coordsize="2109,671" o:spid="_x0000_s1028" fillcolor="#00b9e8 [3205]" stroked="f" path="m423,604c304,546,185,489,,442,194,389,316,326,438,267,715,133,994,,2109,v,671,,671,,671c563,671,563,671,563,671,514,648,469,626,423,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">
                <v:path arrowok="t" o:connecttype="custom" o:connectlocs="1536296,2200639;0,1610402;1590774,972799;7659688,0;7659688,2444750;2044763,2444750;1536296,2200639" o:connectangles="0,0,0,0,0,0,0"/>
              </v:shape>
              <v:shape id="Freeform 15" style="position:absolute;top:16113;width:65770;height:8334;visibility:visible;mso-wrap-style:square;v-text-anchor:top" coordsize="1811,229" o:spid="_x0000_s1029" fillcolor="#165baa [3215]" stroked="f" path="m,118c634,118,1000,68,1248,v185,47,304,104,423,162c1717,184,1762,206,1811,229,,229,,229,,229l,1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">
                <v:path arrowok="t" o:connecttype="custom" o:connectlocs="0,429457;4532365,0;6068575,589594;6577013,833438;0,833438;0,429457" o:connectangles="0,0,0,0,0,0"/>
              </v:shape>
              <w10:wrap type="topAndBottom"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024C95" w:rsidR="0009051F" w:rsidP="0009051F" w:rsidRDefault="0009051F" w14:paraId="7036B907" w14:textId="77777777">
    <w:pPr>
      <w:pStyle w:val="CRTSpace"/>
    </w:pPr>
    <w:r w:rsidRPr="002D3A4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3075DF09" wp14:editId="34FA2D31">
              <wp:simplePos x="0" y="0"/>
              <wp:positionH relativeFrom="page">
                <wp:posOffset>0</wp:posOffset>
              </wp:positionH>
              <wp:positionV relativeFrom="page">
                <wp:posOffset>9176657</wp:posOffset>
              </wp:positionV>
              <wp:extent cx="7565390" cy="1516380"/>
              <wp:effectExtent l="0" t="0" r="0" b="0"/>
              <wp:wrapTopAndBottom/>
              <wp:docPr id="54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5390" cy="1516380"/>
                        <a:chOff x="0" y="0"/>
                        <a:chExt cx="12192001" cy="2444751"/>
                      </a:xfrm>
                    </wpg:grpSpPr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0" y="1223963"/>
                          <a:ext cx="4532313" cy="815975"/>
                        </a:xfrm>
                        <a:custGeom>
                          <a:avLst/>
                          <a:gdLst>
                            <a:gd name="T0" fmla="*/ 0 w 1248"/>
                            <a:gd name="T1" fmla="*/ 224 h 224"/>
                            <a:gd name="T2" fmla="*/ 0 w 1248"/>
                            <a:gd name="T3" fmla="*/ 0 h 224"/>
                            <a:gd name="T4" fmla="*/ 1248 w 1248"/>
                            <a:gd name="T5" fmla="*/ 106 h 224"/>
                            <a:gd name="T6" fmla="*/ 0 w 1248"/>
                            <a:gd name="T7" fmla="*/ 224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48" h="224">
                              <a:moveTo>
                                <a:pt x="0" y="224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637" y="0"/>
                                <a:pt x="1001" y="44"/>
                                <a:pt x="1248" y="106"/>
                              </a:cubicBezTo>
                              <a:cubicBezTo>
                                <a:pt x="1000" y="174"/>
                                <a:pt x="634" y="224"/>
                                <a:pt x="0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D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Freeform 56"/>
                      <wps:cNvSpPr>
                        <a:spLocks/>
                      </wps:cNvSpPr>
                      <wps:spPr bwMode="auto">
                        <a:xfrm>
                          <a:off x="4532313" y="0"/>
                          <a:ext cx="7659688" cy="2444750"/>
                        </a:xfrm>
                        <a:custGeom>
                          <a:avLst/>
                          <a:gdLst>
                            <a:gd name="T0" fmla="*/ 423 w 2109"/>
                            <a:gd name="T1" fmla="*/ 604 h 671"/>
                            <a:gd name="T2" fmla="*/ 0 w 2109"/>
                            <a:gd name="T3" fmla="*/ 442 h 671"/>
                            <a:gd name="T4" fmla="*/ 438 w 2109"/>
                            <a:gd name="T5" fmla="*/ 267 h 671"/>
                            <a:gd name="T6" fmla="*/ 2109 w 2109"/>
                            <a:gd name="T7" fmla="*/ 0 h 671"/>
                            <a:gd name="T8" fmla="*/ 2109 w 2109"/>
                            <a:gd name="T9" fmla="*/ 671 h 671"/>
                            <a:gd name="T10" fmla="*/ 563 w 2109"/>
                            <a:gd name="T11" fmla="*/ 671 h 671"/>
                            <a:gd name="T12" fmla="*/ 423 w 2109"/>
                            <a:gd name="T13" fmla="*/ 604 h 6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09" h="671">
                              <a:moveTo>
                                <a:pt x="423" y="604"/>
                              </a:moveTo>
                              <a:cubicBezTo>
                                <a:pt x="304" y="546"/>
                                <a:pt x="185" y="489"/>
                                <a:pt x="0" y="442"/>
                              </a:cubicBezTo>
                              <a:cubicBezTo>
                                <a:pt x="194" y="389"/>
                                <a:pt x="316" y="326"/>
                                <a:pt x="438" y="267"/>
                              </a:cubicBezTo>
                              <a:cubicBezTo>
                                <a:pt x="715" y="133"/>
                                <a:pt x="994" y="0"/>
                                <a:pt x="2109" y="0"/>
                              </a:cubicBezTo>
                              <a:cubicBezTo>
                                <a:pt x="2109" y="671"/>
                                <a:pt x="2109" y="671"/>
                                <a:pt x="2109" y="671"/>
                              </a:cubicBezTo>
                              <a:cubicBezTo>
                                <a:pt x="563" y="671"/>
                                <a:pt x="563" y="671"/>
                                <a:pt x="563" y="671"/>
                              </a:cubicBezTo>
                              <a:cubicBezTo>
                                <a:pt x="514" y="648"/>
                                <a:pt x="469" y="626"/>
                                <a:pt x="423" y="6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Freeform 57"/>
                      <wps:cNvSpPr>
                        <a:spLocks/>
                      </wps:cNvSpPr>
                      <wps:spPr bwMode="auto">
                        <a:xfrm>
                          <a:off x="0" y="1611313"/>
                          <a:ext cx="6577013" cy="833438"/>
                        </a:xfrm>
                        <a:custGeom>
                          <a:avLst/>
                          <a:gdLst>
                            <a:gd name="T0" fmla="*/ 0 w 1811"/>
                            <a:gd name="T1" fmla="*/ 118 h 229"/>
                            <a:gd name="T2" fmla="*/ 1248 w 1811"/>
                            <a:gd name="T3" fmla="*/ 0 h 229"/>
                            <a:gd name="T4" fmla="*/ 1671 w 1811"/>
                            <a:gd name="T5" fmla="*/ 162 h 229"/>
                            <a:gd name="T6" fmla="*/ 1811 w 1811"/>
                            <a:gd name="T7" fmla="*/ 229 h 229"/>
                            <a:gd name="T8" fmla="*/ 0 w 1811"/>
                            <a:gd name="T9" fmla="*/ 229 h 229"/>
                            <a:gd name="T10" fmla="*/ 0 w 1811"/>
                            <a:gd name="T11" fmla="*/ 118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11" h="229">
                              <a:moveTo>
                                <a:pt x="0" y="118"/>
                              </a:moveTo>
                              <a:cubicBezTo>
                                <a:pt x="634" y="118"/>
                                <a:pt x="1000" y="68"/>
                                <a:pt x="1248" y="0"/>
                              </a:cubicBezTo>
                              <a:cubicBezTo>
                                <a:pt x="1433" y="47"/>
                                <a:pt x="1552" y="104"/>
                                <a:pt x="1671" y="162"/>
                              </a:cubicBezTo>
                              <a:cubicBezTo>
                                <a:pt x="1717" y="184"/>
                                <a:pt x="1762" y="206"/>
                                <a:pt x="1811" y="229"/>
                              </a:cubicBezTo>
                              <a:cubicBezTo>
                                <a:pt x="0" y="229"/>
                                <a:pt x="0" y="229"/>
                                <a:pt x="0" y="229"/>
                              </a:cubicBezTo>
                              <a:lnTo>
                                <a:pt x="0" y="1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" style="position:absolute;margin-left:0;margin-top:722.55pt;width:595.7pt;height:119.4pt;z-index:251664384;mso-position-horizontal-relative:page;mso-position-vertical-relative:page;mso-width-relative:margin;mso-height-relative:margin" coordsize="121920,24447" o:spid="_x0000_s1026" w14:anchorId="4863A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">
              <v:shape id="Freeform 55" style="position:absolute;top:12239;width:45323;height:8160;visibility:visible;mso-wrap-style:square;v-text-anchor:top" coordsize="1248,224" o:spid="_x0000_s1027" fillcolor="#a5dff6" stroked="f" path="m,224c,,,,,,637,,1001,44,1248,106,1000,174,634,224,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">
                <v:path arrowok="t" o:connecttype="custom" o:connectlocs="0,815975;0,0;4532313,386131;0,815975" o:connectangles="0,0,0,0"/>
              </v:shape>
              <v:shape id="Freeform 56" style="position:absolute;left:45323;width:76597;height:24447;visibility:visible;mso-wrap-style:square;v-text-anchor:top" coordsize="2109,671" o:spid="_x0000_s1028" fillcolor="#00b9e8 [3205]" stroked="f" path="m423,604c304,546,185,489,,442,194,389,316,326,438,267,715,133,994,,2109,v,671,,671,,671c563,671,563,671,563,671,514,648,469,626,423,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">
                <v:path arrowok="t" o:connecttype="custom" o:connectlocs="1536296,2200639;0,1610402;1590774,972799;7659688,0;7659688,2444750;2044763,2444750;1536296,2200639" o:connectangles="0,0,0,0,0,0,0"/>
              </v:shape>
              <v:shape id="Freeform 57" style="position:absolute;top:16113;width:65770;height:8334;visibility:visible;mso-wrap-style:square;v-text-anchor:top" coordsize="1811,229" o:spid="_x0000_s1029" fillcolor="#165baa [3215]" stroked="f" path="m,118c634,118,1000,68,1248,v185,47,304,104,423,162c1717,184,1762,206,1811,229,,229,,229,,229l,1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">
                <v:path arrowok="t" o:connecttype="custom" o:connectlocs="0,429457;4532365,0;6068575,589594;6577013,833438;0,833438;0,429457" o:connectangles="0,0,0,0,0,0"/>
              </v:shape>
              <w10:wrap type="topAndBottom" anchorx="page" anchory="page"/>
              <w10:anchorlock/>
            </v:group>
          </w:pict>
        </mc:Fallback>
      </mc:AlternateContent>
    </w:r>
  </w:p>
  <w:p w:rsidRPr="00024C95" w:rsidR="0009051F" w:rsidP="0009051F" w:rsidRDefault="0009051F" w14:paraId="7E652C2A" w14:textId="77777777">
    <w:pPr>
      <w:pStyle w:val="CRTSpace"/>
    </w:pPr>
  </w:p>
  <w:p w:rsidRPr="00024C95" w:rsidR="00EA16BF" w:rsidP="00F178A3" w:rsidRDefault="00EA16BF" w14:paraId="0A5C3362" w14:textId="77777777">
    <w:pPr>
      <w:pStyle w:val="CRT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356F" w:rsidP="00790139" w:rsidRDefault="0022356F" w14:paraId="1987D261" w14:textId="77777777">
      <w:r>
        <w:separator/>
      </w:r>
    </w:p>
  </w:footnote>
  <w:footnote w:type="continuationSeparator" w:id="0">
    <w:p w:rsidR="0022356F" w:rsidP="00790139" w:rsidRDefault="0022356F" w14:paraId="7F97412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96299" w:rsidP="00790139" w:rsidRDefault="00F645C0" w14:paraId="6173407A" w14:textId="43B28EBD">
    <w:pPr>
      <w:pStyle w:val="CRTHeader"/>
    </w:pPr>
    <w:r>
      <w:rPr>
        <w:noProof/>
        <w:lang w:eastAsia="en-GB"/>
      </w:rPr>
      <w:drawing>
        <wp:anchor distT="0" distB="0" distL="114300" distR="114300" simplePos="0" relativeHeight="251666432" behindDoc="0" locked="1" layoutInCell="1" allowOverlap="1" wp14:anchorId="7D0B91B0" wp14:editId="341AD143">
          <wp:simplePos x="0" y="0"/>
          <wp:positionH relativeFrom="page">
            <wp:posOffset>648335</wp:posOffset>
          </wp:positionH>
          <wp:positionV relativeFrom="page">
            <wp:posOffset>467995</wp:posOffset>
          </wp:positionV>
          <wp:extent cx="2224800" cy="763200"/>
          <wp:effectExtent l="0" t="0" r="4445" b="0"/>
          <wp:wrapNone/>
          <wp:docPr id="4" name="shpLogoENGNone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pLogoENGN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800" cy="76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74EBA008" w:rsidTr="74EBA008" w14:paraId="3ACAA3D9">
      <w:trPr>
        <w:trHeight w:val="300"/>
      </w:trPr>
      <w:tc>
        <w:tcPr>
          <w:tcW w:w="3285" w:type="dxa"/>
          <w:tcMar/>
        </w:tcPr>
        <w:p w:rsidR="74EBA008" w:rsidP="74EBA008" w:rsidRDefault="74EBA008" w14:paraId="2BE6B67B" w14:textId="0C82933C">
          <w:pPr>
            <w:pStyle w:val="Header"/>
            <w:bidi w:val="0"/>
            <w:ind w:left="-115"/>
            <w:jc w:val="left"/>
          </w:pPr>
        </w:p>
      </w:tc>
      <w:tc>
        <w:tcPr>
          <w:tcW w:w="3285" w:type="dxa"/>
          <w:tcMar/>
        </w:tcPr>
        <w:p w:rsidR="74EBA008" w:rsidP="74EBA008" w:rsidRDefault="74EBA008" w14:paraId="1B982200" w14:textId="3FE96867">
          <w:pPr>
            <w:pStyle w:val="Header"/>
            <w:bidi w:val="0"/>
            <w:jc w:val="center"/>
          </w:pPr>
        </w:p>
      </w:tc>
      <w:tc>
        <w:tcPr>
          <w:tcW w:w="3285" w:type="dxa"/>
          <w:tcMar/>
        </w:tcPr>
        <w:p w:rsidR="74EBA008" w:rsidP="74EBA008" w:rsidRDefault="74EBA008" w14:paraId="49C9CF4A" w14:textId="74C6F4DC">
          <w:pPr>
            <w:pStyle w:val="Header"/>
            <w:bidi w:val="0"/>
            <w:ind w:right="-115"/>
            <w:jc w:val="right"/>
          </w:pPr>
        </w:p>
      </w:tc>
    </w:tr>
  </w:tbl>
  <w:p w:rsidR="74EBA008" w:rsidP="74EBA008" w:rsidRDefault="74EBA008" w14:paraId="2FEE6BC8" w14:textId="0761A430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8">
    <w:nsid w:val="3f1692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78ec0d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4cf47e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68949e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aa55e0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36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36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xmlns:w="http://schemas.openxmlformats.org/wordprocessingml/2006/main" w:abstractNumId="23">
    <w:nsid w:val="205e1c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158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8187b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d98b2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5e6591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a2de8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20d4f6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f531d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d294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02d54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e36a2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7d315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dc863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4405e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6916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8C138E"/>
    <w:multiLevelType w:val="multilevel"/>
    <w:tmpl w:val="A7AE50AC"/>
    <w:lvl w:ilvl="0">
      <w:start w:val="1"/>
      <w:numFmt w:val="decimal"/>
      <w:pStyle w:val="CRTNumbered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E55564"/>
    <w:multiLevelType w:val="hybridMultilevel"/>
    <w:tmpl w:val="E076C10E"/>
    <w:lvl w:ilvl="0" w:tplc="3C32CFAE">
      <w:start w:val="1"/>
      <w:numFmt w:val="decimal"/>
      <w:pStyle w:val="CRTBulletNumber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7D6DD5"/>
    <w:multiLevelType w:val="hybridMultilevel"/>
    <w:tmpl w:val="814A79E0"/>
    <w:lvl w:ilvl="0" w:tplc="2124D184">
      <w:start w:val="1"/>
      <w:numFmt w:val="decimal"/>
      <w:lvlText w:val="%1."/>
      <w:lvlJc w:val="left"/>
      <w:pPr>
        <w:tabs>
          <w:tab w:val="num" w:pos="1338"/>
        </w:tabs>
        <w:ind w:left="1338" w:hanging="1338"/>
      </w:pPr>
      <w:rPr>
        <w:rFonts w:hint="default" w:ascii="Arial" w:hAnsi="Arial"/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2A67E4"/>
    <w:multiLevelType w:val="hybridMultilevel"/>
    <w:tmpl w:val="DB981A40"/>
    <w:lvl w:ilvl="0" w:tplc="A5D45D62">
      <w:start w:val="1"/>
      <w:numFmt w:val="lowerLetter"/>
      <w:pStyle w:val="CRTLetteredList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138D2"/>
    <w:multiLevelType w:val="multilevel"/>
    <w:tmpl w:val="ABF8E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D912C8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6E62F73"/>
    <w:multiLevelType w:val="hybridMultilevel"/>
    <w:tmpl w:val="BFEAFF96"/>
    <w:lvl w:ilvl="0" w:tplc="DC66C4F4">
      <w:start w:val="1"/>
      <w:numFmt w:val="bullet"/>
      <w:pStyle w:val="CRTBullet"/>
      <w:lvlText w:val="•"/>
      <w:lvlJc w:val="left"/>
      <w:pPr>
        <w:tabs>
          <w:tab w:val="num" w:pos="284"/>
        </w:tabs>
        <w:ind w:left="284" w:hanging="284"/>
      </w:pPr>
      <w:rPr>
        <w:rFonts w:hint="default" w:ascii="Arial" w:hAnsi="Arial"/>
        <w:color w:val="00000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A5977D0"/>
    <w:multiLevelType w:val="multilevel"/>
    <w:tmpl w:val="8870D06E"/>
    <w:lvl w:ilvl="0">
      <w:start w:val="1"/>
      <w:numFmt w:val="decimal"/>
      <w:pStyle w:val="CRTNumbered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BF70438"/>
    <w:multiLevelType w:val="multilevel"/>
    <w:tmpl w:val="127A45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CRTNumberedBodyText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237178361">
    <w:abstractNumId w:val="6"/>
  </w:num>
  <w:num w:numId="2" w16cid:durableId="1041322274">
    <w:abstractNumId w:val="5"/>
  </w:num>
  <w:num w:numId="3" w16cid:durableId="476413938">
    <w:abstractNumId w:val="1"/>
  </w:num>
  <w:num w:numId="4" w16cid:durableId="829443263">
    <w:abstractNumId w:val="4"/>
  </w:num>
  <w:num w:numId="5" w16cid:durableId="53552799">
    <w:abstractNumId w:val="0"/>
  </w:num>
  <w:num w:numId="6" w16cid:durableId="174346851">
    <w:abstractNumId w:val="7"/>
  </w:num>
  <w:num w:numId="7" w16cid:durableId="773013482">
    <w:abstractNumId w:val="8"/>
  </w:num>
  <w:num w:numId="8" w16cid:durableId="2142796860">
    <w:abstractNumId w:val="3"/>
  </w:num>
  <w:num w:numId="9" w16cid:durableId="14942227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288"/>
    <w:rsid w:val="00002D77"/>
    <w:rsid w:val="000046BA"/>
    <w:rsid w:val="00004B31"/>
    <w:rsid w:val="00006893"/>
    <w:rsid w:val="0001328C"/>
    <w:rsid w:val="00014C84"/>
    <w:rsid w:val="00015D69"/>
    <w:rsid w:val="00021A6B"/>
    <w:rsid w:val="00023DBB"/>
    <w:rsid w:val="00024C95"/>
    <w:rsid w:val="00035EE9"/>
    <w:rsid w:val="00047605"/>
    <w:rsid w:val="000504FD"/>
    <w:rsid w:val="000509AD"/>
    <w:rsid w:val="0009051F"/>
    <w:rsid w:val="000913C9"/>
    <w:rsid w:val="000918B4"/>
    <w:rsid w:val="000945B5"/>
    <w:rsid w:val="00095615"/>
    <w:rsid w:val="000A0999"/>
    <w:rsid w:val="000A1382"/>
    <w:rsid w:val="000A4AAF"/>
    <w:rsid w:val="000B5446"/>
    <w:rsid w:val="000C1117"/>
    <w:rsid w:val="000D2654"/>
    <w:rsid w:val="000D3766"/>
    <w:rsid w:val="000D39CD"/>
    <w:rsid w:val="000E7611"/>
    <w:rsid w:val="000E7A76"/>
    <w:rsid w:val="000F211B"/>
    <w:rsid w:val="000F491E"/>
    <w:rsid w:val="000F7002"/>
    <w:rsid w:val="00106962"/>
    <w:rsid w:val="001200FF"/>
    <w:rsid w:val="00121390"/>
    <w:rsid w:val="001400D5"/>
    <w:rsid w:val="0014409D"/>
    <w:rsid w:val="00144F3F"/>
    <w:rsid w:val="001614C5"/>
    <w:rsid w:val="001709F6"/>
    <w:rsid w:val="00171B1F"/>
    <w:rsid w:val="001724A5"/>
    <w:rsid w:val="00174DD5"/>
    <w:rsid w:val="00182C09"/>
    <w:rsid w:val="00183519"/>
    <w:rsid w:val="001B25F4"/>
    <w:rsid w:val="001B4421"/>
    <w:rsid w:val="001D096B"/>
    <w:rsid w:val="001D2194"/>
    <w:rsid w:val="001E0483"/>
    <w:rsid w:val="001F784B"/>
    <w:rsid w:val="00202A24"/>
    <w:rsid w:val="002064CC"/>
    <w:rsid w:val="00215F19"/>
    <w:rsid w:val="0022095A"/>
    <w:rsid w:val="0022356F"/>
    <w:rsid w:val="00225365"/>
    <w:rsid w:val="00227609"/>
    <w:rsid w:val="002326B1"/>
    <w:rsid w:val="00233CFB"/>
    <w:rsid w:val="00235121"/>
    <w:rsid w:val="00262311"/>
    <w:rsid w:val="002679C9"/>
    <w:rsid w:val="002736A8"/>
    <w:rsid w:val="00277BEB"/>
    <w:rsid w:val="0028B022"/>
    <w:rsid w:val="002A2F56"/>
    <w:rsid w:val="002C24F4"/>
    <w:rsid w:val="002E62AB"/>
    <w:rsid w:val="002E6E3F"/>
    <w:rsid w:val="003003CC"/>
    <w:rsid w:val="00300888"/>
    <w:rsid w:val="0033055D"/>
    <w:rsid w:val="00334A52"/>
    <w:rsid w:val="00335440"/>
    <w:rsid w:val="00340549"/>
    <w:rsid w:val="0034202F"/>
    <w:rsid w:val="00342A2F"/>
    <w:rsid w:val="00350936"/>
    <w:rsid w:val="00351C35"/>
    <w:rsid w:val="00352844"/>
    <w:rsid w:val="00354DB9"/>
    <w:rsid w:val="0037CE7A"/>
    <w:rsid w:val="003813D1"/>
    <w:rsid w:val="003826D4"/>
    <w:rsid w:val="00383188"/>
    <w:rsid w:val="0038794B"/>
    <w:rsid w:val="003A0682"/>
    <w:rsid w:val="003A182F"/>
    <w:rsid w:val="003A212C"/>
    <w:rsid w:val="003A5A0D"/>
    <w:rsid w:val="003A63C9"/>
    <w:rsid w:val="003C0B21"/>
    <w:rsid w:val="003C7A2E"/>
    <w:rsid w:val="003E58F4"/>
    <w:rsid w:val="003E5FA6"/>
    <w:rsid w:val="004035B2"/>
    <w:rsid w:val="0041183C"/>
    <w:rsid w:val="004177EE"/>
    <w:rsid w:val="00420BF2"/>
    <w:rsid w:val="004304D5"/>
    <w:rsid w:val="00441EE8"/>
    <w:rsid w:val="0044313A"/>
    <w:rsid w:val="004569DF"/>
    <w:rsid w:val="004701C8"/>
    <w:rsid w:val="0048A643"/>
    <w:rsid w:val="004953D1"/>
    <w:rsid w:val="0049583D"/>
    <w:rsid w:val="0049778E"/>
    <w:rsid w:val="004A1689"/>
    <w:rsid w:val="004A27C6"/>
    <w:rsid w:val="004B10DB"/>
    <w:rsid w:val="004B787D"/>
    <w:rsid w:val="004C4E90"/>
    <w:rsid w:val="004C6622"/>
    <w:rsid w:val="004D1AFD"/>
    <w:rsid w:val="00526748"/>
    <w:rsid w:val="00526D2F"/>
    <w:rsid w:val="005274F6"/>
    <w:rsid w:val="00546378"/>
    <w:rsid w:val="0055C38C"/>
    <w:rsid w:val="00571290"/>
    <w:rsid w:val="005A789D"/>
    <w:rsid w:val="005B3D4F"/>
    <w:rsid w:val="005B5DD1"/>
    <w:rsid w:val="005B7C97"/>
    <w:rsid w:val="005C7A86"/>
    <w:rsid w:val="005C8096"/>
    <w:rsid w:val="005D77F6"/>
    <w:rsid w:val="00602EF3"/>
    <w:rsid w:val="00624EBF"/>
    <w:rsid w:val="00634353"/>
    <w:rsid w:val="0064391D"/>
    <w:rsid w:val="00644E15"/>
    <w:rsid w:val="00651F2B"/>
    <w:rsid w:val="00661E0F"/>
    <w:rsid w:val="0068EF61"/>
    <w:rsid w:val="006B13CD"/>
    <w:rsid w:val="006B1DD6"/>
    <w:rsid w:val="006B2B87"/>
    <w:rsid w:val="006B449B"/>
    <w:rsid w:val="006C03AE"/>
    <w:rsid w:val="006D03A4"/>
    <w:rsid w:val="006D2423"/>
    <w:rsid w:val="006D51C4"/>
    <w:rsid w:val="006D6910"/>
    <w:rsid w:val="006E7BF0"/>
    <w:rsid w:val="006E7CA3"/>
    <w:rsid w:val="006F1357"/>
    <w:rsid w:val="007150C4"/>
    <w:rsid w:val="00716E72"/>
    <w:rsid w:val="0072050A"/>
    <w:rsid w:val="00722EF9"/>
    <w:rsid w:val="00724459"/>
    <w:rsid w:val="007341B2"/>
    <w:rsid w:val="007423E1"/>
    <w:rsid w:val="0074779B"/>
    <w:rsid w:val="00751288"/>
    <w:rsid w:val="00761410"/>
    <w:rsid w:val="00761B14"/>
    <w:rsid w:val="0077788B"/>
    <w:rsid w:val="00782901"/>
    <w:rsid w:val="007848DE"/>
    <w:rsid w:val="00784E75"/>
    <w:rsid w:val="00787D56"/>
    <w:rsid w:val="00790139"/>
    <w:rsid w:val="00792019"/>
    <w:rsid w:val="007A0D5A"/>
    <w:rsid w:val="007B4268"/>
    <w:rsid w:val="007B666E"/>
    <w:rsid w:val="007C34EA"/>
    <w:rsid w:val="007C3A55"/>
    <w:rsid w:val="007D5246"/>
    <w:rsid w:val="007F2399"/>
    <w:rsid w:val="007F282B"/>
    <w:rsid w:val="007F2C01"/>
    <w:rsid w:val="00804A26"/>
    <w:rsid w:val="008212AE"/>
    <w:rsid w:val="00822849"/>
    <w:rsid w:val="00834287"/>
    <w:rsid w:val="00834E45"/>
    <w:rsid w:val="0084156F"/>
    <w:rsid w:val="008515E6"/>
    <w:rsid w:val="00852D68"/>
    <w:rsid w:val="008549EB"/>
    <w:rsid w:val="008557AF"/>
    <w:rsid w:val="0086051B"/>
    <w:rsid w:val="008808A7"/>
    <w:rsid w:val="00887928"/>
    <w:rsid w:val="008A2553"/>
    <w:rsid w:val="008C271E"/>
    <w:rsid w:val="008C2C1D"/>
    <w:rsid w:val="008D3889"/>
    <w:rsid w:val="008D719D"/>
    <w:rsid w:val="008E11DD"/>
    <w:rsid w:val="008F0673"/>
    <w:rsid w:val="008F10DB"/>
    <w:rsid w:val="008F2D5E"/>
    <w:rsid w:val="008F3F2F"/>
    <w:rsid w:val="008F62A8"/>
    <w:rsid w:val="009035FE"/>
    <w:rsid w:val="00905915"/>
    <w:rsid w:val="00906F5E"/>
    <w:rsid w:val="009074D7"/>
    <w:rsid w:val="00912E4A"/>
    <w:rsid w:val="0091530E"/>
    <w:rsid w:val="009276D3"/>
    <w:rsid w:val="0092E324"/>
    <w:rsid w:val="00932486"/>
    <w:rsid w:val="00935B71"/>
    <w:rsid w:val="009425F2"/>
    <w:rsid w:val="00960DA4"/>
    <w:rsid w:val="00974025"/>
    <w:rsid w:val="0097747D"/>
    <w:rsid w:val="0098263F"/>
    <w:rsid w:val="00985161"/>
    <w:rsid w:val="00987065"/>
    <w:rsid w:val="00990193"/>
    <w:rsid w:val="00996299"/>
    <w:rsid w:val="009B6B9D"/>
    <w:rsid w:val="009C00E6"/>
    <w:rsid w:val="009C71ED"/>
    <w:rsid w:val="009D3DA1"/>
    <w:rsid w:val="009D7A7B"/>
    <w:rsid w:val="009E318B"/>
    <w:rsid w:val="009E5357"/>
    <w:rsid w:val="009E7D0A"/>
    <w:rsid w:val="009F0FF6"/>
    <w:rsid w:val="009F2366"/>
    <w:rsid w:val="009F4961"/>
    <w:rsid w:val="00A01244"/>
    <w:rsid w:val="00A03912"/>
    <w:rsid w:val="00A1410B"/>
    <w:rsid w:val="00A146B1"/>
    <w:rsid w:val="00A2195A"/>
    <w:rsid w:val="00A35E95"/>
    <w:rsid w:val="00A61288"/>
    <w:rsid w:val="00A65A47"/>
    <w:rsid w:val="00A660E4"/>
    <w:rsid w:val="00A66816"/>
    <w:rsid w:val="00A66A71"/>
    <w:rsid w:val="00A66ABF"/>
    <w:rsid w:val="00A71426"/>
    <w:rsid w:val="00A73F99"/>
    <w:rsid w:val="00A86CD3"/>
    <w:rsid w:val="00A91343"/>
    <w:rsid w:val="00A93F60"/>
    <w:rsid w:val="00AB53BB"/>
    <w:rsid w:val="00ACA07D"/>
    <w:rsid w:val="00AD0991"/>
    <w:rsid w:val="00AE57CD"/>
    <w:rsid w:val="00AE7107"/>
    <w:rsid w:val="00B03FCF"/>
    <w:rsid w:val="00B046F2"/>
    <w:rsid w:val="00B05997"/>
    <w:rsid w:val="00B07BCD"/>
    <w:rsid w:val="00B11AB5"/>
    <w:rsid w:val="00B12772"/>
    <w:rsid w:val="00B27F5F"/>
    <w:rsid w:val="00B37F3B"/>
    <w:rsid w:val="00B40D36"/>
    <w:rsid w:val="00B410D2"/>
    <w:rsid w:val="00B512CA"/>
    <w:rsid w:val="00B59B03"/>
    <w:rsid w:val="00B627B1"/>
    <w:rsid w:val="00B654FB"/>
    <w:rsid w:val="00B8170C"/>
    <w:rsid w:val="00B824C4"/>
    <w:rsid w:val="00B84EBA"/>
    <w:rsid w:val="00B90607"/>
    <w:rsid w:val="00BA137F"/>
    <w:rsid w:val="00BA5E8F"/>
    <w:rsid w:val="00BB5D62"/>
    <w:rsid w:val="00BB6478"/>
    <w:rsid w:val="00BC1189"/>
    <w:rsid w:val="00BD7E2E"/>
    <w:rsid w:val="00BE3077"/>
    <w:rsid w:val="00BF137F"/>
    <w:rsid w:val="00BFFE71"/>
    <w:rsid w:val="00C075CD"/>
    <w:rsid w:val="00C10898"/>
    <w:rsid w:val="00C30E74"/>
    <w:rsid w:val="00C32702"/>
    <w:rsid w:val="00C3448C"/>
    <w:rsid w:val="00C37331"/>
    <w:rsid w:val="00C40742"/>
    <w:rsid w:val="00C422E6"/>
    <w:rsid w:val="00C46D9D"/>
    <w:rsid w:val="00C53C01"/>
    <w:rsid w:val="00C54A15"/>
    <w:rsid w:val="00C54E9F"/>
    <w:rsid w:val="00C72EDB"/>
    <w:rsid w:val="00C8611A"/>
    <w:rsid w:val="00C873F1"/>
    <w:rsid w:val="00C95A78"/>
    <w:rsid w:val="00C96C0A"/>
    <w:rsid w:val="00CCFCBB"/>
    <w:rsid w:val="00CD07FF"/>
    <w:rsid w:val="00CD3537"/>
    <w:rsid w:val="00CE00B5"/>
    <w:rsid w:val="00CE14E9"/>
    <w:rsid w:val="00CF1070"/>
    <w:rsid w:val="00CF378F"/>
    <w:rsid w:val="00CF5668"/>
    <w:rsid w:val="00D226A4"/>
    <w:rsid w:val="00D2436C"/>
    <w:rsid w:val="00D32023"/>
    <w:rsid w:val="00D32A7C"/>
    <w:rsid w:val="00D422B6"/>
    <w:rsid w:val="00D42334"/>
    <w:rsid w:val="00D4315D"/>
    <w:rsid w:val="00D528EF"/>
    <w:rsid w:val="00D66CD0"/>
    <w:rsid w:val="00D67C66"/>
    <w:rsid w:val="00D77D3F"/>
    <w:rsid w:val="00D81935"/>
    <w:rsid w:val="00D922F1"/>
    <w:rsid w:val="00D944EC"/>
    <w:rsid w:val="00D95F2E"/>
    <w:rsid w:val="00DA0870"/>
    <w:rsid w:val="00DC713E"/>
    <w:rsid w:val="00DCC060"/>
    <w:rsid w:val="00DD68E9"/>
    <w:rsid w:val="00DD77C8"/>
    <w:rsid w:val="00DE2085"/>
    <w:rsid w:val="00DF3819"/>
    <w:rsid w:val="00E05E74"/>
    <w:rsid w:val="00E12845"/>
    <w:rsid w:val="00E1705F"/>
    <w:rsid w:val="00E47DA0"/>
    <w:rsid w:val="00E507BE"/>
    <w:rsid w:val="00E51C2A"/>
    <w:rsid w:val="00E51EEC"/>
    <w:rsid w:val="00E716F8"/>
    <w:rsid w:val="00E71BA8"/>
    <w:rsid w:val="00E8071B"/>
    <w:rsid w:val="00E85395"/>
    <w:rsid w:val="00E908DD"/>
    <w:rsid w:val="00EA04F3"/>
    <w:rsid w:val="00EA16BF"/>
    <w:rsid w:val="00EA1A02"/>
    <w:rsid w:val="00EB6BBE"/>
    <w:rsid w:val="00ED4D58"/>
    <w:rsid w:val="00EF3DC1"/>
    <w:rsid w:val="00F00215"/>
    <w:rsid w:val="00F178A3"/>
    <w:rsid w:val="00F40261"/>
    <w:rsid w:val="00F62754"/>
    <w:rsid w:val="00F645C0"/>
    <w:rsid w:val="00F6469E"/>
    <w:rsid w:val="00F658B7"/>
    <w:rsid w:val="00F66BD9"/>
    <w:rsid w:val="00F67FFB"/>
    <w:rsid w:val="00F84630"/>
    <w:rsid w:val="00F93867"/>
    <w:rsid w:val="00F94BB0"/>
    <w:rsid w:val="00FA21AC"/>
    <w:rsid w:val="00FB0BB9"/>
    <w:rsid w:val="00FB0DD8"/>
    <w:rsid w:val="00FB1B49"/>
    <w:rsid w:val="00FC5923"/>
    <w:rsid w:val="00FD5049"/>
    <w:rsid w:val="00FE6777"/>
    <w:rsid w:val="00FF0282"/>
    <w:rsid w:val="00FF0DFE"/>
    <w:rsid w:val="011AD5AC"/>
    <w:rsid w:val="014FBC00"/>
    <w:rsid w:val="0179C0FA"/>
    <w:rsid w:val="01ADC2A3"/>
    <w:rsid w:val="01C132F6"/>
    <w:rsid w:val="01C24CEF"/>
    <w:rsid w:val="01E340CB"/>
    <w:rsid w:val="01E8F377"/>
    <w:rsid w:val="01EDA6C1"/>
    <w:rsid w:val="01F1111F"/>
    <w:rsid w:val="01F96154"/>
    <w:rsid w:val="02486755"/>
    <w:rsid w:val="0249F6D0"/>
    <w:rsid w:val="02832E37"/>
    <w:rsid w:val="029B8318"/>
    <w:rsid w:val="02F3E247"/>
    <w:rsid w:val="03106692"/>
    <w:rsid w:val="031B415B"/>
    <w:rsid w:val="0342B7AC"/>
    <w:rsid w:val="034CA0EB"/>
    <w:rsid w:val="0362A762"/>
    <w:rsid w:val="0367F68A"/>
    <w:rsid w:val="0380F8FF"/>
    <w:rsid w:val="0390FDB8"/>
    <w:rsid w:val="039A4C40"/>
    <w:rsid w:val="03D3A25A"/>
    <w:rsid w:val="040E7F58"/>
    <w:rsid w:val="04133233"/>
    <w:rsid w:val="0435BA42"/>
    <w:rsid w:val="0495770E"/>
    <w:rsid w:val="049A83C3"/>
    <w:rsid w:val="049F1C62"/>
    <w:rsid w:val="04A488A7"/>
    <w:rsid w:val="04BFACB1"/>
    <w:rsid w:val="04D589D0"/>
    <w:rsid w:val="04EED8BC"/>
    <w:rsid w:val="04F9C33B"/>
    <w:rsid w:val="051310D1"/>
    <w:rsid w:val="052CCE19"/>
    <w:rsid w:val="0550CBFC"/>
    <w:rsid w:val="0550F777"/>
    <w:rsid w:val="05526614"/>
    <w:rsid w:val="0556A5BF"/>
    <w:rsid w:val="055EDA85"/>
    <w:rsid w:val="056C4776"/>
    <w:rsid w:val="05B1347A"/>
    <w:rsid w:val="05B6356D"/>
    <w:rsid w:val="05BB1844"/>
    <w:rsid w:val="05C85F1C"/>
    <w:rsid w:val="05E5ECB1"/>
    <w:rsid w:val="060026EF"/>
    <w:rsid w:val="061F6DAF"/>
    <w:rsid w:val="064504DF"/>
    <w:rsid w:val="066669BF"/>
    <w:rsid w:val="0681C076"/>
    <w:rsid w:val="0695407D"/>
    <w:rsid w:val="06B43E0A"/>
    <w:rsid w:val="0710CF9B"/>
    <w:rsid w:val="0748E4FB"/>
    <w:rsid w:val="07567AD2"/>
    <w:rsid w:val="0778996E"/>
    <w:rsid w:val="078304C9"/>
    <w:rsid w:val="0794EA06"/>
    <w:rsid w:val="07984DE7"/>
    <w:rsid w:val="07DE441D"/>
    <w:rsid w:val="07EEB27E"/>
    <w:rsid w:val="080F3B20"/>
    <w:rsid w:val="0818D2A3"/>
    <w:rsid w:val="083B9E15"/>
    <w:rsid w:val="084AB193"/>
    <w:rsid w:val="08546A22"/>
    <w:rsid w:val="08699CDE"/>
    <w:rsid w:val="086AC3DF"/>
    <w:rsid w:val="0885B694"/>
    <w:rsid w:val="08890E3B"/>
    <w:rsid w:val="08CBC1AC"/>
    <w:rsid w:val="08EF8016"/>
    <w:rsid w:val="09125C94"/>
    <w:rsid w:val="094DA702"/>
    <w:rsid w:val="09641A68"/>
    <w:rsid w:val="097EB42A"/>
    <w:rsid w:val="09CD5997"/>
    <w:rsid w:val="09F1A13A"/>
    <w:rsid w:val="0A050D05"/>
    <w:rsid w:val="0A1111BC"/>
    <w:rsid w:val="0A281623"/>
    <w:rsid w:val="0A6B0BD0"/>
    <w:rsid w:val="0A6D1088"/>
    <w:rsid w:val="0AAA3998"/>
    <w:rsid w:val="0AB07C7F"/>
    <w:rsid w:val="0AC9310E"/>
    <w:rsid w:val="0ACD2C18"/>
    <w:rsid w:val="0ACFEEA9"/>
    <w:rsid w:val="0B081D08"/>
    <w:rsid w:val="0B148B3A"/>
    <w:rsid w:val="0B265340"/>
    <w:rsid w:val="0B2BD424"/>
    <w:rsid w:val="0B2EB652"/>
    <w:rsid w:val="0B8771FA"/>
    <w:rsid w:val="0B8CA62D"/>
    <w:rsid w:val="0B999B3E"/>
    <w:rsid w:val="0BACA0D1"/>
    <w:rsid w:val="0BAF5EE9"/>
    <w:rsid w:val="0BB3C7E0"/>
    <w:rsid w:val="0BB9FC08"/>
    <w:rsid w:val="0BE440BE"/>
    <w:rsid w:val="0BEF2CB5"/>
    <w:rsid w:val="0C2224BF"/>
    <w:rsid w:val="0C2576F1"/>
    <w:rsid w:val="0C27569B"/>
    <w:rsid w:val="0C34EF26"/>
    <w:rsid w:val="0C8EAF33"/>
    <w:rsid w:val="0C971B09"/>
    <w:rsid w:val="0CA231BF"/>
    <w:rsid w:val="0CB1C6B6"/>
    <w:rsid w:val="0CB3BD9F"/>
    <w:rsid w:val="0CC99030"/>
    <w:rsid w:val="0CFD8081"/>
    <w:rsid w:val="0D05B57B"/>
    <w:rsid w:val="0D17CFA1"/>
    <w:rsid w:val="0D2D55FE"/>
    <w:rsid w:val="0D6C6DD0"/>
    <w:rsid w:val="0D87F657"/>
    <w:rsid w:val="0D9AB7EB"/>
    <w:rsid w:val="0DA24626"/>
    <w:rsid w:val="0DB2192E"/>
    <w:rsid w:val="0DD1554F"/>
    <w:rsid w:val="0DE15538"/>
    <w:rsid w:val="0DF64583"/>
    <w:rsid w:val="0E32EB6A"/>
    <w:rsid w:val="0E512546"/>
    <w:rsid w:val="0E79EBFA"/>
    <w:rsid w:val="0EA05262"/>
    <w:rsid w:val="0EB8CCCC"/>
    <w:rsid w:val="0EC59AA2"/>
    <w:rsid w:val="0ECB992C"/>
    <w:rsid w:val="0EE15C07"/>
    <w:rsid w:val="0F080034"/>
    <w:rsid w:val="0F0E9B8A"/>
    <w:rsid w:val="0F1BE180"/>
    <w:rsid w:val="0F2B8B19"/>
    <w:rsid w:val="0F36135D"/>
    <w:rsid w:val="0F43EF56"/>
    <w:rsid w:val="0F4B1D3E"/>
    <w:rsid w:val="0F73C911"/>
    <w:rsid w:val="0F7C607A"/>
    <w:rsid w:val="0F8958D8"/>
    <w:rsid w:val="0FAF153E"/>
    <w:rsid w:val="0FB14282"/>
    <w:rsid w:val="0FB39D32"/>
    <w:rsid w:val="0FCF41F6"/>
    <w:rsid w:val="100F66F5"/>
    <w:rsid w:val="101F107D"/>
    <w:rsid w:val="1022FA66"/>
    <w:rsid w:val="1026F8E4"/>
    <w:rsid w:val="1031CA8B"/>
    <w:rsid w:val="1046074F"/>
    <w:rsid w:val="10746279"/>
    <w:rsid w:val="109ED5F2"/>
    <w:rsid w:val="10D5D9CE"/>
    <w:rsid w:val="10D72E72"/>
    <w:rsid w:val="10E23FD6"/>
    <w:rsid w:val="110959A6"/>
    <w:rsid w:val="112E7FAD"/>
    <w:rsid w:val="112FD14C"/>
    <w:rsid w:val="115E44AC"/>
    <w:rsid w:val="1167ACD5"/>
    <w:rsid w:val="11AD0269"/>
    <w:rsid w:val="11CA3CF3"/>
    <w:rsid w:val="11DB09EF"/>
    <w:rsid w:val="11ED6136"/>
    <w:rsid w:val="120B928C"/>
    <w:rsid w:val="121A53CC"/>
    <w:rsid w:val="12293BB4"/>
    <w:rsid w:val="123C40A6"/>
    <w:rsid w:val="1279DCDB"/>
    <w:rsid w:val="1292F3DF"/>
    <w:rsid w:val="12B24199"/>
    <w:rsid w:val="12C2C1D7"/>
    <w:rsid w:val="1353DD8D"/>
    <w:rsid w:val="1359AD59"/>
    <w:rsid w:val="135B6E2B"/>
    <w:rsid w:val="13632883"/>
    <w:rsid w:val="13711B0E"/>
    <w:rsid w:val="1394DCCD"/>
    <w:rsid w:val="13950808"/>
    <w:rsid w:val="139A3ED0"/>
    <w:rsid w:val="139B9A76"/>
    <w:rsid w:val="139C6927"/>
    <w:rsid w:val="139D9432"/>
    <w:rsid w:val="13AD8EC1"/>
    <w:rsid w:val="13BA57CC"/>
    <w:rsid w:val="13E77B7D"/>
    <w:rsid w:val="13F48C99"/>
    <w:rsid w:val="14005083"/>
    <w:rsid w:val="140BA383"/>
    <w:rsid w:val="142B65B2"/>
    <w:rsid w:val="1442C62A"/>
    <w:rsid w:val="145C268A"/>
    <w:rsid w:val="145D85C6"/>
    <w:rsid w:val="14658707"/>
    <w:rsid w:val="146C8F0C"/>
    <w:rsid w:val="14738B7C"/>
    <w:rsid w:val="14938BA9"/>
    <w:rsid w:val="1495B359"/>
    <w:rsid w:val="14BD311D"/>
    <w:rsid w:val="14C724DF"/>
    <w:rsid w:val="14EB3BDA"/>
    <w:rsid w:val="14FB02D8"/>
    <w:rsid w:val="152E644F"/>
    <w:rsid w:val="15350269"/>
    <w:rsid w:val="154633F8"/>
    <w:rsid w:val="15666C1C"/>
    <w:rsid w:val="15973E75"/>
    <w:rsid w:val="15A74758"/>
    <w:rsid w:val="15A7D01C"/>
    <w:rsid w:val="15F6865C"/>
    <w:rsid w:val="15FD6AA2"/>
    <w:rsid w:val="1603CF31"/>
    <w:rsid w:val="162970C8"/>
    <w:rsid w:val="1695D50E"/>
    <w:rsid w:val="169E4424"/>
    <w:rsid w:val="169FC0F4"/>
    <w:rsid w:val="16D5851D"/>
    <w:rsid w:val="171D06CE"/>
    <w:rsid w:val="173E8541"/>
    <w:rsid w:val="17419473"/>
    <w:rsid w:val="1743A07D"/>
    <w:rsid w:val="1759DF55"/>
    <w:rsid w:val="176B60C6"/>
    <w:rsid w:val="178E09F2"/>
    <w:rsid w:val="1797CCD3"/>
    <w:rsid w:val="17987287"/>
    <w:rsid w:val="17C2563E"/>
    <w:rsid w:val="17C4F683"/>
    <w:rsid w:val="17E0EFC8"/>
    <w:rsid w:val="17E65B57"/>
    <w:rsid w:val="180E2653"/>
    <w:rsid w:val="18283289"/>
    <w:rsid w:val="1835CEDD"/>
    <w:rsid w:val="183DC33B"/>
    <w:rsid w:val="1848D305"/>
    <w:rsid w:val="184F9A86"/>
    <w:rsid w:val="185A23FE"/>
    <w:rsid w:val="186A2217"/>
    <w:rsid w:val="186DE65F"/>
    <w:rsid w:val="1877C25F"/>
    <w:rsid w:val="189B4F74"/>
    <w:rsid w:val="18A01DF5"/>
    <w:rsid w:val="18A6E78E"/>
    <w:rsid w:val="18D09920"/>
    <w:rsid w:val="18F495E9"/>
    <w:rsid w:val="1905D2FF"/>
    <w:rsid w:val="1928C8E3"/>
    <w:rsid w:val="1937FD31"/>
    <w:rsid w:val="195479C1"/>
    <w:rsid w:val="19588E85"/>
    <w:rsid w:val="19705EE0"/>
    <w:rsid w:val="197B843D"/>
    <w:rsid w:val="1985FD30"/>
    <w:rsid w:val="19C56C32"/>
    <w:rsid w:val="19D8A88C"/>
    <w:rsid w:val="19EC2609"/>
    <w:rsid w:val="19F1A786"/>
    <w:rsid w:val="1A195561"/>
    <w:rsid w:val="1A47CCD1"/>
    <w:rsid w:val="1A6DDD17"/>
    <w:rsid w:val="1AA0A309"/>
    <w:rsid w:val="1AC20CCB"/>
    <w:rsid w:val="1ACE7B4D"/>
    <w:rsid w:val="1ACFE688"/>
    <w:rsid w:val="1AD74054"/>
    <w:rsid w:val="1B0EF3C2"/>
    <w:rsid w:val="1B10D6F2"/>
    <w:rsid w:val="1B2E25C3"/>
    <w:rsid w:val="1B34D27E"/>
    <w:rsid w:val="1B52A596"/>
    <w:rsid w:val="1B6C39BA"/>
    <w:rsid w:val="1B6D24ED"/>
    <w:rsid w:val="1B733217"/>
    <w:rsid w:val="1B79A2B7"/>
    <w:rsid w:val="1B7A64F0"/>
    <w:rsid w:val="1B871AA1"/>
    <w:rsid w:val="1B92B1E3"/>
    <w:rsid w:val="1B9C4D1F"/>
    <w:rsid w:val="1BA39B28"/>
    <w:rsid w:val="1BAD3F7D"/>
    <w:rsid w:val="1BB525C2"/>
    <w:rsid w:val="1BBA20ED"/>
    <w:rsid w:val="1BBCD95F"/>
    <w:rsid w:val="1BBEEEB6"/>
    <w:rsid w:val="1BDC0356"/>
    <w:rsid w:val="1BE3F893"/>
    <w:rsid w:val="1BE812E6"/>
    <w:rsid w:val="1C039095"/>
    <w:rsid w:val="1C319C82"/>
    <w:rsid w:val="1C4CC521"/>
    <w:rsid w:val="1C4EFE2E"/>
    <w:rsid w:val="1C597000"/>
    <w:rsid w:val="1C67C23D"/>
    <w:rsid w:val="1C72205D"/>
    <w:rsid w:val="1C79C2B5"/>
    <w:rsid w:val="1C7DEAA3"/>
    <w:rsid w:val="1CAFCD88"/>
    <w:rsid w:val="1CB7E95F"/>
    <w:rsid w:val="1CC34637"/>
    <w:rsid w:val="1CC77BD3"/>
    <w:rsid w:val="1CDE7961"/>
    <w:rsid w:val="1CE19776"/>
    <w:rsid w:val="1CE590D3"/>
    <w:rsid w:val="1CEE75F7"/>
    <w:rsid w:val="1CFD0CF4"/>
    <w:rsid w:val="1D017D6E"/>
    <w:rsid w:val="1D0A3360"/>
    <w:rsid w:val="1D23C6CB"/>
    <w:rsid w:val="1D67C4EF"/>
    <w:rsid w:val="1D7FD11E"/>
    <w:rsid w:val="1DBA74AA"/>
    <w:rsid w:val="1DC16FB5"/>
    <w:rsid w:val="1DD98DA9"/>
    <w:rsid w:val="1DEFF6C2"/>
    <w:rsid w:val="1DF12CAE"/>
    <w:rsid w:val="1E0BC828"/>
    <w:rsid w:val="1E1D2CA8"/>
    <w:rsid w:val="1E2DFF3F"/>
    <w:rsid w:val="1E40989E"/>
    <w:rsid w:val="1E8A4658"/>
    <w:rsid w:val="1EA3FA21"/>
    <w:rsid w:val="1EB027D0"/>
    <w:rsid w:val="1ED7B46F"/>
    <w:rsid w:val="1ED89952"/>
    <w:rsid w:val="1EF9E10B"/>
    <w:rsid w:val="1F27534E"/>
    <w:rsid w:val="1F4FCF90"/>
    <w:rsid w:val="1F71EE19"/>
    <w:rsid w:val="1F94A9E6"/>
    <w:rsid w:val="1F957244"/>
    <w:rsid w:val="1FA52C94"/>
    <w:rsid w:val="1FA8F908"/>
    <w:rsid w:val="1FB1F2D9"/>
    <w:rsid w:val="1FBD86BF"/>
    <w:rsid w:val="1FC8A2C7"/>
    <w:rsid w:val="1FCB1B36"/>
    <w:rsid w:val="1FD5B3AE"/>
    <w:rsid w:val="1FDCEABB"/>
    <w:rsid w:val="20193838"/>
    <w:rsid w:val="202616B9"/>
    <w:rsid w:val="203C1388"/>
    <w:rsid w:val="2054F782"/>
    <w:rsid w:val="20767D77"/>
    <w:rsid w:val="2078C33E"/>
    <w:rsid w:val="2087CF05"/>
    <w:rsid w:val="20AE79A5"/>
    <w:rsid w:val="20B10C49"/>
    <w:rsid w:val="20C2ADFC"/>
    <w:rsid w:val="20F96DBB"/>
    <w:rsid w:val="2124E375"/>
    <w:rsid w:val="2131BFE5"/>
    <w:rsid w:val="2137E38C"/>
    <w:rsid w:val="21402EC3"/>
    <w:rsid w:val="218D3D9D"/>
    <w:rsid w:val="21B900EB"/>
    <w:rsid w:val="21CBA4AA"/>
    <w:rsid w:val="21D2E7CC"/>
    <w:rsid w:val="21D7E3E9"/>
    <w:rsid w:val="21E9A674"/>
    <w:rsid w:val="21EA1F7C"/>
    <w:rsid w:val="21FCC20F"/>
    <w:rsid w:val="2207DB4D"/>
    <w:rsid w:val="22124DD8"/>
    <w:rsid w:val="221F5F96"/>
    <w:rsid w:val="22229391"/>
    <w:rsid w:val="222BF898"/>
    <w:rsid w:val="22865324"/>
    <w:rsid w:val="22ACFECC"/>
    <w:rsid w:val="22C5385E"/>
    <w:rsid w:val="22D8855D"/>
    <w:rsid w:val="22E03B3F"/>
    <w:rsid w:val="22E03DA9"/>
    <w:rsid w:val="231F89BA"/>
    <w:rsid w:val="23341032"/>
    <w:rsid w:val="233F397C"/>
    <w:rsid w:val="23471FF9"/>
    <w:rsid w:val="235578F3"/>
    <w:rsid w:val="236F8FC2"/>
    <w:rsid w:val="237C1661"/>
    <w:rsid w:val="23D586BA"/>
    <w:rsid w:val="23FAC471"/>
    <w:rsid w:val="23FEBCA3"/>
    <w:rsid w:val="2416E0E0"/>
    <w:rsid w:val="2438CE97"/>
    <w:rsid w:val="24464040"/>
    <w:rsid w:val="245DA071"/>
    <w:rsid w:val="2490F8F6"/>
    <w:rsid w:val="24D89453"/>
    <w:rsid w:val="24F5AD4B"/>
    <w:rsid w:val="24FEBC9F"/>
    <w:rsid w:val="253C8198"/>
    <w:rsid w:val="25791DF3"/>
    <w:rsid w:val="25C24569"/>
    <w:rsid w:val="25C8ED25"/>
    <w:rsid w:val="25D971FB"/>
    <w:rsid w:val="25FD50F6"/>
    <w:rsid w:val="25FFF37B"/>
    <w:rsid w:val="2621345D"/>
    <w:rsid w:val="262FAF1B"/>
    <w:rsid w:val="267AAB94"/>
    <w:rsid w:val="267CD870"/>
    <w:rsid w:val="26922CAF"/>
    <w:rsid w:val="26931931"/>
    <w:rsid w:val="26BF47FF"/>
    <w:rsid w:val="26C7F5B1"/>
    <w:rsid w:val="275BD854"/>
    <w:rsid w:val="276272D0"/>
    <w:rsid w:val="2763A922"/>
    <w:rsid w:val="276DC8D8"/>
    <w:rsid w:val="279F3972"/>
    <w:rsid w:val="279F88FE"/>
    <w:rsid w:val="27A9A7B1"/>
    <w:rsid w:val="27BB10C6"/>
    <w:rsid w:val="27D76E2A"/>
    <w:rsid w:val="280A6141"/>
    <w:rsid w:val="281053D5"/>
    <w:rsid w:val="283EFAE8"/>
    <w:rsid w:val="283F2343"/>
    <w:rsid w:val="28434788"/>
    <w:rsid w:val="284C1D9B"/>
    <w:rsid w:val="2863C612"/>
    <w:rsid w:val="286B0FF6"/>
    <w:rsid w:val="286D2A6D"/>
    <w:rsid w:val="28930B7A"/>
    <w:rsid w:val="28A122C4"/>
    <w:rsid w:val="28C6A98F"/>
    <w:rsid w:val="290945C2"/>
    <w:rsid w:val="29175549"/>
    <w:rsid w:val="291790EE"/>
    <w:rsid w:val="292450F1"/>
    <w:rsid w:val="294A8E01"/>
    <w:rsid w:val="296BF5C7"/>
    <w:rsid w:val="2972BAC5"/>
    <w:rsid w:val="29733E8B"/>
    <w:rsid w:val="29FB3B9C"/>
    <w:rsid w:val="2A0EADB5"/>
    <w:rsid w:val="2A14A19B"/>
    <w:rsid w:val="2A166463"/>
    <w:rsid w:val="2A2F926B"/>
    <w:rsid w:val="2A400368"/>
    <w:rsid w:val="2A4FF0E4"/>
    <w:rsid w:val="2A622F22"/>
    <w:rsid w:val="2A69E73E"/>
    <w:rsid w:val="2A819DB7"/>
    <w:rsid w:val="2AAACF97"/>
    <w:rsid w:val="2AB20C47"/>
    <w:rsid w:val="2AC06D85"/>
    <w:rsid w:val="2AD675F1"/>
    <w:rsid w:val="2ADE6218"/>
    <w:rsid w:val="2AE0D079"/>
    <w:rsid w:val="2AEF528B"/>
    <w:rsid w:val="2AF3E9E9"/>
    <w:rsid w:val="2AF85F0C"/>
    <w:rsid w:val="2AF924A4"/>
    <w:rsid w:val="2B2898C9"/>
    <w:rsid w:val="2B368FE6"/>
    <w:rsid w:val="2B401825"/>
    <w:rsid w:val="2B4E8B4D"/>
    <w:rsid w:val="2B5AD916"/>
    <w:rsid w:val="2BA97BFB"/>
    <w:rsid w:val="2BAC6675"/>
    <w:rsid w:val="2BBAE5F4"/>
    <w:rsid w:val="2BC11F0D"/>
    <w:rsid w:val="2BC31A27"/>
    <w:rsid w:val="2BE09835"/>
    <w:rsid w:val="2BFE1BD7"/>
    <w:rsid w:val="2C94AF82"/>
    <w:rsid w:val="2CAB0ADD"/>
    <w:rsid w:val="2CADD475"/>
    <w:rsid w:val="2CBC0C49"/>
    <w:rsid w:val="2CCDDF39"/>
    <w:rsid w:val="2CD0FA44"/>
    <w:rsid w:val="2CE4BABB"/>
    <w:rsid w:val="2CE59AE0"/>
    <w:rsid w:val="2D91C518"/>
    <w:rsid w:val="2DA2BCB0"/>
    <w:rsid w:val="2DC14DD0"/>
    <w:rsid w:val="2DCA83F9"/>
    <w:rsid w:val="2DD7E340"/>
    <w:rsid w:val="2DD9CBB6"/>
    <w:rsid w:val="2DE3863F"/>
    <w:rsid w:val="2DE7D4B2"/>
    <w:rsid w:val="2E06BEBF"/>
    <w:rsid w:val="2E0CB80D"/>
    <w:rsid w:val="2E2C7D73"/>
    <w:rsid w:val="2E5CC714"/>
    <w:rsid w:val="2E5DA4A8"/>
    <w:rsid w:val="2E745641"/>
    <w:rsid w:val="2EA44AB0"/>
    <w:rsid w:val="2EA72752"/>
    <w:rsid w:val="2EBA1078"/>
    <w:rsid w:val="2ED60CF4"/>
    <w:rsid w:val="2EE158EE"/>
    <w:rsid w:val="2F272916"/>
    <w:rsid w:val="2F2B7D76"/>
    <w:rsid w:val="2F60BC38"/>
    <w:rsid w:val="2F8B2C25"/>
    <w:rsid w:val="2FC3D39F"/>
    <w:rsid w:val="2FE2800F"/>
    <w:rsid w:val="30049427"/>
    <w:rsid w:val="300C8AC6"/>
    <w:rsid w:val="300C9678"/>
    <w:rsid w:val="300F5E47"/>
    <w:rsid w:val="301F4C21"/>
    <w:rsid w:val="302CB6C0"/>
    <w:rsid w:val="305A464B"/>
    <w:rsid w:val="3060C381"/>
    <w:rsid w:val="3079788B"/>
    <w:rsid w:val="30BC7044"/>
    <w:rsid w:val="30D4740A"/>
    <w:rsid w:val="30FBCC5C"/>
    <w:rsid w:val="30FFC775"/>
    <w:rsid w:val="313BB884"/>
    <w:rsid w:val="315CD617"/>
    <w:rsid w:val="31CC9A33"/>
    <w:rsid w:val="31D48A51"/>
    <w:rsid w:val="31DB4123"/>
    <w:rsid w:val="31E75C8E"/>
    <w:rsid w:val="321E7BEB"/>
    <w:rsid w:val="3248C08D"/>
    <w:rsid w:val="324B5F89"/>
    <w:rsid w:val="32696649"/>
    <w:rsid w:val="326EF3A6"/>
    <w:rsid w:val="327B34A7"/>
    <w:rsid w:val="327DFBFD"/>
    <w:rsid w:val="32861E37"/>
    <w:rsid w:val="32972570"/>
    <w:rsid w:val="32A46474"/>
    <w:rsid w:val="32A5C6F9"/>
    <w:rsid w:val="32AC501C"/>
    <w:rsid w:val="32BFDFA1"/>
    <w:rsid w:val="32DD493E"/>
    <w:rsid w:val="331C46AB"/>
    <w:rsid w:val="3331CB38"/>
    <w:rsid w:val="333C34E9"/>
    <w:rsid w:val="3341B85F"/>
    <w:rsid w:val="33429DD6"/>
    <w:rsid w:val="334F6A7E"/>
    <w:rsid w:val="33627783"/>
    <w:rsid w:val="336FF2BD"/>
    <w:rsid w:val="337ED61C"/>
    <w:rsid w:val="339D1B78"/>
    <w:rsid w:val="33CF5A12"/>
    <w:rsid w:val="33E16CBD"/>
    <w:rsid w:val="33E6F6C5"/>
    <w:rsid w:val="33FC536A"/>
    <w:rsid w:val="34077829"/>
    <w:rsid w:val="3409AD2E"/>
    <w:rsid w:val="340A89C5"/>
    <w:rsid w:val="3410B5EA"/>
    <w:rsid w:val="34131122"/>
    <w:rsid w:val="3419CC5E"/>
    <w:rsid w:val="341FB57C"/>
    <w:rsid w:val="342D8C42"/>
    <w:rsid w:val="344034D5"/>
    <w:rsid w:val="345760C1"/>
    <w:rsid w:val="34713442"/>
    <w:rsid w:val="34836790"/>
    <w:rsid w:val="349B87C6"/>
    <w:rsid w:val="34A52E7E"/>
    <w:rsid w:val="34AED078"/>
    <w:rsid w:val="34C775F4"/>
    <w:rsid w:val="34D0040C"/>
    <w:rsid w:val="34D8054A"/>
    <w:rsid w:val="34EFADE5"/>
    <w:rsid w:val="34F1924E"/>
    <w:rsid w:val="350962E4"/>
    <w:rsid w:val="352920BD"/>
    <w:rsid w:val="352951FC"/>
    <w:rsid w:val="353825AD"/>
    <w:rsid w:val="3571D4DA"/>
    <w:rsid w:val="358FCA51"/>
    <w:rsid w:val="35A76DB8"/>
    <w:rsid w:val="35B4A622"/>
    <w:rsid w:val="35EA922B"/>
    <w:rsid w:val="35EC3B15"/>
    <w:rsid w:val="35EC9E60"/>
    <w:rsid w:val="35F09059"/>
    <w:rsid w:val="35FA1F89"/>
    <w:rsid w:val="36045D5F"/>
    <w:rsid w:val="3605C359"/>
    <w:rsid w:val="3638B402"/>
    <w:rsid w:val="36609825"/>
    <w:rsid w:val="3663F4D6"/>
    <w:rsid w:val="367A98A1"/>
    <w:rsid w:val="368C6F69"/>
    <w:rsid w:val="368D62AF"/>
    <w:rsid w:val="3699F2B4"/>
    <w:rsid w:val="369BD5E0"/>
    <w:rsid w:val="36A218F8"/>
    <w:rsid w:val="36A71451"/>
    <w:rsid w:val="36BF7863"/>
    <w:rsid w:val="36DBDCA1"/>
    <w:rsid w:val="36E629B0"/>
    <w:rsid w:val="36EA6D36"/>
    <w:rsid w:val="36F4A9CA"/>
    <w:rsid w:val="37172AA6"/>
    <w:rsid w:val="372306A8"/>
    <w:rsid w:val="37281BAB"/>
    <w:rsid w:val="373EC432"/>
    <w:rsid w:val="3746B261"/>
    <w:rsid w:val="374FE64F"/>
    <w:rsid w:val="37507683"/>
    <w:rsid w:val="375468AA"/>
    <w:rsid w:val="375B01E9"/>
    <w:rsid w:val="37619BA1"/>
    <w:rsid w:val="37836900"/>
    <w:rsid w:val="37991E14"/>
    <w:rsid w:val="37A993FD"/>
    <w:rsid w:val="37C5DF57"/>
    <w:rsid w:val="37D8B792"/>
    <w:rsid w:val="37EAA736"/>
    <w:rsid w:val="3837C6D4"/>
    <w:rsid w:val="3839AD2D"/>
    <w:rsid w:val="383DE959"/>
    <w:rsid w:val="384A4A41"/>
    <w:rsid w:val="38630418"/>
    <w:rsid w:val="386B8547"/>
    <w:rsid w:val="3895E24D"/>
    <w:rsid w:val="38ABF779"/>
    <w:rsid w:val="38CA384D"/>
    <w:rsid w:val="38E0769A"/>
    <w:rsid w:val="38FD4862"/>
    <w:rsid w:val="3904E806"/>
    <w:rsid w:val="391522EA"/>
    <w:rsid w:val="3934EE75"/>
    <w:rsid w:val="39376259"/>
    <w:rsid w:val="394E7214"/>
    <w:rsid w:val="3955E113"/>
    <w:rsid w:val="39A58B9F"/>
    <w:rsid w:val="39AD353E"/>
    <w:rsid w:val="39B13C8A"/>
    <w:rsid w:val="39B53B67"/>
    <w:rsid w:val="39C6A34B"/>
    <w:rsid w:val="39E8DF7E"/>
    <w:rsid w:val="3A176105"/>
    <w:rsid w:val="3A28BF82"/>
    <w:rsid w:val="3A337410"/>
    <w:rsid w:val="3A47C7DA"/>
    <w:rsid w:val="3A4A3FA3"/>
    <w:rsid w:val="3A4D8D29"/>
    <w:rsid w:val="3A61E3B7"/>
    <w:rsid w:val="3A964983"/>
    <w:rsid w:val="3A9A1276"/>
    <w:rsid w:val="3AA6A18D"/>
    <w:rsid w:val="3AAF7659"/>
    <w:rsid w:val="3AB0D8DE"/>
    <w:rsid w:val="3AD128A3"/>
    <w:rsid w:val="3AD5C58F"/>
    <w:rsid w:val="3B1DDA65"/>
    <w:rsid w:val="3B210D65"/>
    <w:rsid w:val="3B250137"/>
    <w:rsid w:val="3B287AE0"/>
    <w:rsid w:val="3B47AD0E"/>
    <w:rsid w:val="3B53D1CD"/>
    <w:rsid w:val="3B6E893C"/>
    <w:rsid w:val="3B832CF3"/>
    <w:rsid w:val="3B901F56"/>
    <w:rsid w:val="3BB7E885"/>
    <w:rsid w:val="3BC481C9"/>
    <w:rsid w:val="3BCF905F"/>
    <w:rsid w:val="3BDFC02E"/>
    <w:rsid w:val="3C0ECB25"/>
    <w:rsid w:val="3C36153D"/>
    <w:rsid w:val="3C3A1B09"/>
    <w:rsid w:val="3C58121A"/>
    <w:rsid w:val="3C6DF6EC"/>
    <w:rsid w:val="3C71107F"/>
    <w:rsid w:val="3C724395"/>
    <w:rsid w:val="3C7F6627"/>
    <w:rsid w:val="3C840D1D"/>
    <w:rsid w:val="3C85053E"/>
    <w:rsid w:val="3C897893"/>
    <w:rsid w:val="3C8E1D72"/>
    <w:rsid w:val="3CA70A2E"/>
    <w:rsid w:val="3CE1BD6C"/>
    <w:rsid w:val="3CFD5826"/>
    <w:rsid w:val="3D03EFAE"/>
    <w:rsid w:val="3D215B48"/>
    <w:rsid w:val="3D2E35CD"/>
    <w:rsid w:val="3D2E71E3"/>
    <w:rsid w:val="3D593137"/>
    <w:rsid w:val="3D667310"/>
    <w:rsid w:val="3D7F689C"/>
    <w:rsid w:val="3DA763EF"/>
    <w:rsid w:val="3DADE5B8"/>
    <w:rsid w:val="3DD0B279"/>
    <w:rsid w:val="3DD8B69E"/>
    <w:rsid w:val="3DDE424F"/>
    <w:rsid w:val="3DDE5BF8"/>
    <w:rsid w:val="3DE60E69"/>
    <w:rsid w:val="3DE7171B"/>
    <w:rsid w:val="3DF096DE"/>
    <w:rsid w:val="3E207E1D"/>
    <w:rsid w:val="3E2B0F9E"/>
    <w:rsid w:val="3E2B4D07"/>
    <w:rsid w:val="3E2FBC2C"/>
    <w:rsid w:val="3E33F98A"/>
    <w:rsid w:val="3E3CC31B"/>
    <w:rsid w:val="3E43D0F2"/>
    <w:rsid w:val="3E74A746"/>
    <w:rsid w:val="3E804DB1"/>
    <w:rsid w:val="3EA4279C"/>
    <w:rsid w:val="3EAE168D"/>
    <w:rsid w:val="3EC5DF96"/>
    <w:rsid w:val="3ED9B54F"/>
    <w:rsid w:val="3F0B0CDF"/>
    <w:rsid w:val="3F29B66C"/>
    <w:rsid w:val="3F39CD55"/>
    <w:rsid w:val="3F4201CF"/>
    <w:rsid w:val="3F82E77C"/>
    <w:rsid w:val="3F9E0400"/>
    <w:rsid w:val="3FC6DFFF"/>
    <w:rsid w:val="3FD1853E"/>
    <w:rsid w:val="400CF1F6"/>
    <w:rsid w:val="4015B153"/>
    <w:rsid w:val="402D70B2"/>
    <w:rsid w:val="4042F2DE"/>
    <w:rsid w:val="4044C175"/>
    <w:rsid w:val="40625ED6"/>
    <w:rsid w:val="40935527"/>
    <w:rsid w:val="40B0BE29"/>
    <w:rsid w:val="40D1FD60"/>
    <w:rsid w:val="40D97AFB"/>
    <w:rsid w:val="40DDFD77"/>
    <w:rsid w:val="40DF2709"/>
    <w:rsid w:val="411B9AFA"/>
    <w:rsid w:val="414A2DA1"/>
    <w:rsid w:val="417463DD"/>
    <w:rsid w:val="41853354"/>
    <w:rsid w:val="419FB01F"/>
    <w:rsid w:val="41A3F5C9"/>
    <w:rsid w:val="41A68BE6"/>
    <w:rsid w:val="41BE176C"/>
    <w:rsid w:val="41BE75D8"/>
    <w:rsid w:val="41C65C55"/>
    <w:rsid w:val="41E9ACF2"/>
    <w:rsid w:val="41EB4276"/>
    <w:rsid w:val="4206180B"/>
    <w:rsid w:val="423AF197"/>
    <w:rsid w:val="42465692"/>
    <w:rsid w:val="424C8E8A"/>
    <w:rsid w:val="424D0BAB"/>
    <w:rsid w:val="426B5180"/>
    <w:rsid w:val="42A816A2"/>
    <w:rsid w:val="42BDEAED"/>
    <w:rsid w:val="42CAD944"/>
    <w:rsid w:val="42D44E6A"/>
    <w:rsid w:val="42F87624"/>
    <w:rsid w:val="4308DD71"/>
    <w:rsid w:val="430D6A73"/>
    <w:rsid w:val="431DC8B5"/>
    <w:rsid w:val="434BAA25"/>
    <w:rsid w:val="434E2F2E"/>
    <w:rsid w:val="434FF692"/>
    <w:rsid w:val="4352714F"/>
    <w:rsid w:val="4361AE66"/>
    <w:rsid w:val="43646BAF"/>
    <w:rsid w:val="43900798"/>
    <w:rsid w:val="43AEB4FB"/>
    <w:rsid w:val="43B3A6E9"/>
    <w:rsid w:val="43D40FBE"/>
    <w:rsid w:val="43E85EEB"/>
    <w:rsid w:val="4419CC77"/>
    <w:rsid w:val="442CA553"/>
    <w:rsid w:val="44461BA6"/>
    <w:rsid w:val="4446F506"/>
    <w:rsid w:val="4453FF1E"/>
    <w:rsid w:val="44646420"/>
    <w:rsid w:val="4477526A"/>
    <w:rsid w:val="449C78EC"/>
    <w:rsid w:val="44A8629F"/>
    <w:rsid w:val="44B46CD2"/>
    <w:rsid w:val="44C944B6"/>
    <w:rsid w:val="44E02797"/>
    <w:rsid w:val="44E89B21"/>
    <w:rsid w:val="45691530"/>
    <w:rsid w:val="4599FA83"/>
    <w:rsid w:val="459A8202"/>
    <w:rsid w:val="45B4FD7D"/>
    <w:rsid w:val="45D5E702"/>
    <w:rsid w:val="46091020"/>
    <w:rsid w:val="461E75CE"/>
    <w:rsid w:val="4626FAC0"/>
    <w:rsid w:val="46340080"/>
    <w:rsid w:val="463E2749"/>
    <w:rsid w:val="4662F131"/>
    <w:rsid w:val="466760E9"/>
    <w:rsid w:val="4691E6FB"/>
    <w:rsid w:val="46B44C55"/>
    <w:rsid w:val="46CFB0C8"/>
    <w:rsid w:val="46D0CC95"/>
    <w:rsid w:val="46D70653"/>
    <w:rsid w:val="46DCBBB0"/>
    <w:rsid w:val="478D59C1"/>
    <w:rsid w:val="478DE845"/>
    <w:rsid w:val="47900678"/>
    <w:rsid w:val="47ABC6E9"/>
    <w:rsid w:val="47B5D625"/>
    <w:rsid w:val="47C6E654"/>
    <w:rsid w:val="47D6C69E"/>
    <w:rsid w:val="47E6BE17"/>
    <w:rsid w:val="481BD97A"/>
    <w:rsid w:val="482A9387"/>
    <w:rsid w:val="484197C1"/>
    <w:rsid w:val="486893F7"/>
    <w:rsid w:val="48AC96E7"/>
    <w:rsid w:val="48CDE7C0"/>
    <w:rsid w:val="48ECBE0C"/>
    <w:rsid w:val="4952FFC5"/>
    <w:rsid w:val="496B328F"/>
    <w:rsid w:val="4983FE21"/>
    <w:rsid w:val="49AD843B"/>
    <w:rsid w:val="49BAEEBB"/>
    <w:rsid w:val="49BBA73E"/>
    <w:rsid w:val="49E226A7"/>
    <w:rsid w:val="4A328BF9"/>
    <w:rsid w:val="4A691AF1"/>
    <w:rsid w:val="4A6AE228"/>
    <w:rsid w:val="4A6C8D1E"/>
    <w:rsid w:val="4A9F8D79"/>
    <w:rsid w:val="4AA36C28"/>
    <w:rsid w:val="4ABD4D4A"/>
    <w:rsid w:val="4ADB4D1E"/>
    <w:rsid w:val="4AE9BFD0"/>
    <w:rsid w:val="4B0D7B88"/>
    <w:rsid w:val="4B1A16F0"/>
    <w:rsid w:val="4B209427"/>
    <w:rsid w:val="4B23148F"/>
    <w:rsid w:val="4B2A4D7F"/>
    <w:rsid w:val="4B45A85C"/>
    <w:rsid w:val="4B508074"/>
    <w:rsid w:val="4B52D3B8"/>
    <w:rsid w:val="4B78D5A5"/>
    <w:rsid w:val="4BC97DD6"/>
    <w:rsid w:val="4BDADE09"/>
    <w:rsid w:val="4C0111DF"/>
    <w:rsid w:val="4C17D1FC"/>
    <w:rsid w:val="4C578F2A"/>
    <w:rsid w:val="4C7AC227"/>
    <w:rsid w:val="4C8A512B"/>
    <w:rsid w:val="4C8F6738"/>
    <w:rsid w:val="4C9B65E7"/>
    <w:rsid w:val="4CC625A7"/>
    <w:rsid w:val="4CDBE917"/>
    <w:rsid w:val="4CE178BD"/>
    <w:rsid w:val="4CF2A219"/>
    <w:rsid w:val="4D7A084E"/>
    <w:rsid w:val="4D844918"/>
    <w:rsid w:val="4D8989BA"/>
    <w:rsid w:val="4D9C005D"/>
    <w:rsid w:val="4DA1BCBE"/>
    <w:rsid w:val="4DAC11BF"/>
    <w:rsid w:val="4DB664B4"/>
    <w:rsid w:val="4DBAD25A"/>
    <w:rsid w:val="4DD92CE0"/>
    <w:rsid w:val="4E15CF4B"/>
    <w:rsid w:val="4E35DB2A"/>
    <w:rsid w:val="4E47E457"/>
    <w:rsid w:val="4E4DF57F"/>
    <w:rsid w:val="4E528F06"/>
    <w:rsid w:val="4E5A11D0"/>
    <w:rsid w:val="4E60C003"/>
    <w:rsid w:val="4E7B4648"/>
    <w:rsid w:val="4E916F99"/>
    <w:rsid w:val="4EA0CDE1"/>
    <w:rsid w:val="4EA264AD"/>
    <w:rsid w:val="4EC463C4"/>
    <w:rsid w:val="4EF56F45"/>
    <w:rsid w:val="4F0CF043"/>
    <w:rsid w:val="4F0F78AF"/>
    <w:rsid w:val="4F34F65B"/>
    <w:rsid w:val="4F806178"/>
    <w:rsid w:val="4F80FD43"/>
    <w:rsid w:val="4F8EDD0B"/>
    <w:rsid w:val="4FA33F2A"/>
    <w:rsid w:val="4FEE2613"/>
    <w:rsid w:val="500198CE"/>
    <w:rsid w:val="500526E9"/>
    <w:rsid w:val="50383AA2"/>
    <w:rsid w:val="5040316E"/>
    <w:rsid w:val="5074726E"/>
    <w:rsid w:val="50B737B6"/>
    <w:rsid w:val="50C2B746"/>
    <w:rsid w:val="50E3B9CE"/>
    <w:rsid w:val="50F729D8"/>
    <w:rsid w:val="5132E4B6"/>
    <w:rsid w:val="5159A130"/>
    <w:rsid w:val="516366D6"/>
    <w:rsid w:val="516C5F41"/>
    <w:rsid w:val="516E437D"/>
    <w:rsid w:val="5177098A"/>
    <w:rsid w:val="5189D7B3"/>
    <w:rsid w:val="518FD496"/>
    <w:rsid w:val="51ACE49C"/>
    <w:rsid w:val="51E945EB"/>
    <w:rsid w:val="52046B41"/>
    <w:rsid w:val="5294092C"/>
    <w:rsid w:val="52C34049"/>
    <w:rsid w:val="52DE7D6A"/>
    <w:rsid w:val="52E7EF10"/>
    <w:rsid w:val="52F46737"/>
    <w:rsid w:val="52F57191"/>
    <w:rsid w:val="53026AF7"/>
    <w:rsid w:val="530BA65D"/>
    <w:rsid w:val="5356A021"/>
    <w:rsid w:val="537C8DA7"/>
    <w:rsid w:val="5383E78A"/>
    <w:rsid w:val="53DA6369"/>
    <w:rsid w:val="53E73C46"/>
    <w:rsid w:val="53E91A53"/>
    <w:rsid w:val="53ED37DC"/>
    <w:rsid w:val="53EDA4FE"/>
    <w:rsid w:val="53F13E22"/>
    <w:rsid w:val="54093FFA"/>
    <w:rsid w:val="541EC65C"/>
    <w:rsid w:val="542FD98D"/>
    <w:rsid w:val="54447D34"/>
    <w:rsid w:val="545673C6"/>
    <w:rsid w:val="545A312F"/>
    <w:rsid w:val="5469341C"/>
    <w:rsid w:val="5485FF21"/>
    <w:rsid w:val="548F0186"/>
    <w:rsid w:val="549026C2"/>
    <w:rsid w:val="549A9B46"/>
    <w:rsid w:val="54BD6776"/>
    <w:rsid w:val="54D945A6"/>
    <w:rsid w:val="54DA333E"/>
    <w:rsid w:val="54E78378"/>
    <w:rsid w:val="5500E94E"/>
    <w:rsid w:val="5514B191"/>
    <w:rsid w:val="551A5E72"/>
    <w:rsid w:val="551FB7EB"/>
    <w:rsid w:val="55248763"/>
    <w:rsid w:val="55698949"/>
    <w:rsid w:val="55766DE8"/>
    <w:rsid w:val="55C01571"/>
    <w:rsid w:val="55CE72A8"/>
    <w:rsid w:val="55D26463"/>
    <w:rsid w:val="55D32B73"/>
    <w:rsid w:val="55E6E3E7"/>
    <w:rsid w:val="56285E49"/>
    <w:rsid w:val="56398D0A"/>
    <w:rsid w:val="5646235D"/>
    <w:rsid w:val="564C178D"/>
    <w:rsid w:val="5660805D"/>
    <w:rsid w:val="56ACFCE5"/>
    <w:rsid w:val="56B913ED"/>
    <w:rsid w:val="56BB884C"/>
    <w:rsid w:val="56BEF723"/>
    <w:rsid w:val="56E1B658"/>
    <w:rsid w:val="56E20C94"/>
    <w:rsid w:val="56F8606F"/>
    <w:rsid w:val="5708F0CD"/>
    <w:rsid w:val="5719DA0E"/>
    <w:rsid w:val="5725369B"/>
    <w:rsid w:val="5731FD76"/>
    <w:rsid w:val="5753A9A0"/>
    <w:rsid w:val="575D44D1"/>
    <w:rsid w:val="5768524B"/>
    <w:rsid w:val="57A85C05"/>
    <w:rsid w:val="57E3693A"/>
    <w:rsid w:val="57F43FC8"/>
    <w:rsid w:val="57FDE0E5"/>
    <w:rsid w:val="580814E4"/>
    <w:rsid w:val="5818E762"/>
    <w:rsid w:val="581B0B02"/>
    <w:rsid w:val="5845865E"/>
    <w:rsid w:val="58609D17"/>
    <w:rsid w:val="58698CA2"/>
    <w:rsid w:val="5875D62E"/>
    <w:rsid w:val="587C2225"/>
    <w:rsid w:val="587F87FB"/>
    <w:rsid w:val="58B4A0CE"/>
    <w:rsid w:val="58C07C6D"/>
    <w:rsid w:val="58C18E79"/>
    <w:rsid w:val="58CB1826"/>
    <w:rsid w:val="58CB443F"/>
    <w:rsid w:val="58DB4F66"/>
    <w:rsid w:val="58E8665C"/>
    <w:rsid w:val="58F7B633"/>
    <w:rsid w:val="58F9F44D"/>
    <w:rsid w:val="590ACF78"/>
    <w:rsid w:val="5924AAC7"/>
    <w:rsid w:val="596CC2AB"/>
    <w:rsid w:val="59758FBE"/>
    <w:rsid w:val="598E228F"/>
    <w:rsid w:val="5990BE4D"/>
    <w:rsid w:val="59CDA7F1"/>
    <w:rsid w:val="59CDEB57"/>
    <w:rsid w:val="59CFE461"/>
    <w:rsid w:val="59DC8D40"/>
    <w:rsid w:val="59EB6F91"/>
    <w:rsid w:val="59FE7640"/>
    <w:rsid w:val="5A0C07C7"/>
    <w:rsid w:val="5A1F3736"/>
    <w:rsid w:val="5A28CA23"/>
    <w:rsid w:val="5A475749"/>
    <w:rsid w:val="5A678531"/>
    <w:rsid w:val="5A89E9E1"/>
    <w:rsid w:val="5A9FFD83"/>
    <w:rsid w:val="5AA0E7DE"/>
    <w:rsid w:val="5AA28A09"/>
    <w:rsid w:val="5AA653E3"/>
    <w:rsid w:val="5AC05D3F"/>
    <w:rsid w:val="5AEC1517"/>
    <w:rsid w:val="5B1A8997"/>
    <w:rsid w:val="5B28A870"/>
    <w:rsid w:val="5B2AA347"/>
    <w:rsid w:val="5B538EE3"/>
    <w:rsid w:val="5B79CC5B"/>
    <w:rsid w:val="5B9BAE6A"/>
    <w:rsid w:val="5B9EFE1B"/>
    <w:rsid w:val="5C008591"/>
    <w:rsid w:val="5C1FBBFA"/>
    <w:rsid w:val="5C35776F"/>
    <w:rsid w:val="5C374035"/>
    <w:rsid w:val="5C3DECC0"/>
    <w:rsid w:val="5C426CF7"/>
    <w:rsid w:val="5C814D98"/>
    <w:rsid w:val="5C8F8EDD"/>
    <w:rsid w:val="5C9C53D7"/>
    <w:rsid w:val="5CC646A3"/>
    <w:rsid w:val="5CCF53D5"/>
    <w:rsid w:val="5CDCDE44"/>
    <w:rsid w:val="5CEA7A65"/>
    <w:rsid w:val="5CF9FA67"/>
    <w:rsid w:val="5D059D38"/>
    <w:rsid w:val="5D190EA5"/>
    <w:rsid w:val="5D23CB43"/>
    <w:rsid w:val="5D580E77"/>
    <w:rsid w:val="5D7E75B2"/>
    <w:rsid w:val="5D8811F1"/>
    <w:rsid w:val="5D93F4BF"/>
    <w:rsid w:val="5D98A063"/>
    <w:rsid w:val="5D9C40FE"/>
    <w:rsid w:val="5D9CED22"/>
    <w:rsid w:val="5D9D825F"/>
    <w:rsid w:val="5DB5695B"/>
    <w:rsid w:val="5DD2168A"/>
    <w:rsid w:val="5DE938CF"/>
    <w:rsid w:val="5DF1EEA5"/>
    <w:rsid w:val="5E1D1DF9"/>
    <w:rsid w:val="5E21110C"/>
    <w:rsid w:val="5E21CAFF"/>
    <w:rsid w:val="5E364345"/>
    <w:rsid w:val="5E47508B"/>
    <w:rsid w:val="5E64C0E1"/>
    <w:rsid w:val="5E77AEB6"/>
    <w:rsid w:val="5E7A98DF"/>
    <w:rsid w:val="5E7FFF91"/>
    <w:rsid w:val="5E9ABDBB"/>
    <w:rsid w:val="5EC05161"/>
    <w:rsid w:val="5EC566B7"/>
    <w:rsid w:val="5EC5AEE3"/>
    <w:rsid w:val="5EC5E478"/>
    <w:rsid w:val="5ED07AB8"/>
    <w:rsid w:val="5ED5F197"/>
    <w:rsid w:val="5EDBDF3D"/>
    <w:rsid w:val="5F24B452"/>
    <w:rsid w:val="5F3F448F"/>
    <w:rsid w:val="5F467185"/>
    <w:rsid w:val="5F8A2CAA"/>
    <w:rsid w:val="5F8D7E3E"/>
    <w:rsid w:val="5FA44716"/>
    <w:rsid w:val="5FB97C3A"/>
    <w:rsid w:val="5FC88F62"/>
    <w:rsid w:val="5FECB042"/>
    <w:rsid w:val="60137F17"/>
    <w:rsid w:val="6020090C"/>
    <w:rsid w:val="6031B1C4"/>
    <w:rsid w:val="6042A896"/>
    <w:rsid w:val="6050AF67"/>
    <w:rsid w:val="605BE1E7"/>
    <w:rsid w:val="607668C8"/>
    <w:rsid w:val="607AC265"/>
    <w:rsid w:val="6095F397"/>
    <w:rsid w:val="609D16CE"/>
    <w:rsid w:val="60C5E21F"/>
    <w:rsid w:val="60D48DE4"/>
    <w:rsid w:val="60EDE35E"/>
    <w:rsid w:val="60F42982"/>
    <w:rsid w:val="610B15C0"/>
    <w:rsid w:val="610F5E01"/>
    <w:rsid w:val="61469017"/>
    <w:rsid w:val="6154BEBB"/>
    <w:rsid w:val="61707FA7"/>
    <w:rsid w:val="61A1E64D"/>
    <w:rsid w:val="61AF4F78"/>
    <w:rsid w:val="61C73411"/>
    <w:rsid w:val="61D0B2A9"/>
    <w:rsid w:val="61F4F353"/>
    <w:rsid w:val="6235529F"/>
    <w:rsid w:val="623D742C"/>
    <w:rsid w:val="624D76CB"/>
    <w:rsid w:val="6252692E"/>
    <w:rsid w:val="626FB221"/>
    <w:rsid w:val="62A3A56A"/>
    <w:rsid w:val="62E6E1EE"/>
    <w:rsid w:val="630C5008"/>
    <w:rsid w:val="632AA99B"/>
    <w:rsid w:val="634B1FD9"/>
    <w:rsid w:val="635A6710"/>
    <w:rsid w:val="636459E8"/>
    <w:rsid w:val="63839A76"/>
    <w:rsid w:val="63989FE4"/>
    <w:rsid w:val="63C027AB"/>
    <w:rsid w:val="63C2F968"/>
    <w:rsid w:val="63CDE32F"/>
    <w:rsid w:val="6423028D"/>
    <w:rsid w:val="6424AADF"/>
    <w:rsid w:val="642A1497"/>
    <w:rsid w:val="64326D52"/>
    <w:rsid w:val="645C4262"/>
    <w:rsid w:val="64602A5B"/>
    <w:rsid w:val="6468EBF1"/>
    <w:rsid w:val="647DFD19"/>
    <w:rsid w:val="649B9A88"/>
    <w:rsid w:val="64BF5641"/>
    <w:rsid w:val="64E764A4"/>
    <w:rsid w:val="64EE9F05"/>
    <w:rsid w:val="64F0B5A5"/>
    <w:rsid w:val="650CB143"/>
    <w:rsid w:val="65268A9B"/>
    <w:rsid w:val="652FB781"/>
    <w:rsid w:val="653CA719"/>
    <w:rsid w:val="65419302"/>
    <w:rsid w:val="65420191"/>
    <w:rsid w:val="6565319A"/>
    <w:rsid w:val="656F1337"/>
    <w:rsid w:val="65801E11"/>
    <w:rsid w:val="658CC787"/>
    <w:rsid w:val="659108EE"/>
    <w:rsid w:val="65A6F85D"/>
    <w:rsid w:val="65E717D6"/>
    <w:rsid w:val="65F4E99B"/>
    <w:rsid w:val="6603C9AC"/>
    <w:rsid w:val="662655FB"/>
    <w:rsid w:val="664F0BAC"/>
    <w:rsid w:val="667F6FAE"/>
    <w:rsid w:val="668E96F9"/>
    <w:rsid w:val="66A1972E"/>
    <w:rsid w:val="66AEAA47"/>
    <w:rsid w:val="66B6F6F2"/>
    <w:rsid w:val="66D64B38"/>
    <w:rsid w:val="66D76D92"/>
    <w:rsid w:val="66E9DB9B"/>
    <w:rsid w:val="66F0BBB7"/>
    <w:rsid w:val="66F494BB"/>
    <w:rsid w:val="6720A9E3"/>
    <w:rsid w:val="673B72BE"/>
    <w:rsid w:val="6743CF68"/>
    <w:rsid w:val="674F173E"/>
    <w:rsid w:val="67579389"/>
    <w:rsid w:val="6776AE20"/>
    <w:rsid w:val="6789A11B"/>
    <w:rsid w:val="67AE9907"/>
    <w:rsid w:val="67B10D91"/>
    <w:rsid w:val="67B91706"/>
    <w:rsid w:val="67C590C5"/>
    <w:rsid w:val="67CFABF5"/>
    <w:rsid w:val="67EE032C"/>
    <w:rsid w:val="680EE4A9"/>
    <w:rsid w:val="683930E3"/>
    <w:rsid w:val="684F12C6"/>
    <w:rsid w:val="6870AC6E"/>
    <w:rsid w:val="68733DF3"/>
    <w:rsid w:val="688EA299"/>
    <w:rsid w:val="68D1DF36"/>
    <w:rsid w:val="68DEACFE"/>
    <w:rsid w:val="68F5998B"/>
    <w:rsid w:val="6907C7A2"/>
    <w:rsid w:val="691B44E6"/>
    <w:rsid w:val="693A789A"/>
    <w:rsid w:val="6963899B"/>
    <w:rsid w:val="69877390"/>
    <w:rsid w:val="69B656DB"/>
    <w:rsid w:val="69B7C296"/>
    <w:rsid w:val="69C4BC6C"/>
    <w:rsid w:val="69C9CE5C"/>
    <w:rsid w:val="69DD6348"/>
    <w:rsid w:val="69EA9F25"/>
    <w:rsid w:val="6A1230FB"/>
    <w:rsid w:val="6A38E4BF"/>
    <w:rsid w:val="6A5855DF"/>
    <w:rsid w:val="6A5CE55A"/>
    <w:rsid w:val="6A81B56D"/>
    <w:rsid w:val="6AB33F17"/>
    <w:rsid w:val="6AD92032"/>
    <w:rsid w:val="6B03E2B1"/>
    <w:rsid w:val="6B0D7607"/>
    <w:rsid w:val="6B10B323"/>
    <w:rsid w:val="6B159AD5"/>
    <w:rsid w:val="6B367F23"/>
    <w:rsid w:val="6B574C09"/>
    <w:rsid w:val="6B5934BD"/>
    <w:rsid w:val="6B7C0515"/>
    <w:rsid w:val="6B7C62F9"/>
    <w:rsid w:val="6B8582B8"/>
    <w:rsid w:val="6BA0EEA6"/>
    <w:rsid w:val="6BAB9BF5"/>
    <w:rsid w:val="6BB07BA6"/>
    <w:rsid w:val="6BBC3A41"/>
    <w:rsid w:val="6BBE3E8E"/>
    <w:rsid w:val="6BD214B3"/>
    <w:rsid w:val="6C026BBB"/>
    <w:rsid w:val="6C20F91A"/>
    <w:rsid w:val="6C372D4E"/>
    <w:rsid w:val="6C3D2ACE"/>
    <w:rsid w:val="6C5361A4"/>
    <w:rsid w:val="6C58FCC2"/>
    <w:rsid w:val="6C5AD9A9"/>
    <w:rsid w:val="6C7E39C8"/>
    <w:rsid w:val="6C886B70"/>
    <w:rsid w:val="6CABA3F0"/>
    <w:rsid w:val="6CAD0F26"/>
    <w:rsid w:val="6CAD3773"/>
    <w:rsid w:val="6CC9937B"/>
    <w:rsid w:val="6CF8981F"/>
    <w:rsid w:val="6D5C495D"/>
    <w:rsid w:val="6D5FA271"/>
    <w:rsid w:val="6D7AABD4"/>
    <w:rsid w:val="6D7C4A36"/>
    <w:rsid w:val="6D9A2BB5"/>
    <w:rsid w:val="6D9AA3B1"/>
    <w:rsid w:val="6DB32065"/>
    <w:rsid w:val="6DCC0E47"/>
    <w:rsid w:val="6DF2D525"/>
    <w:rsid w:val="6DF64A79"/>
    <w:rsid w:val="6E077C0A"/>
    <w:rsid w:val="6E0E9476"/>
    <w:rsid w:val="6E379DB5"/>
    <w:rsid w:val="6E3D0546"/>
    <w:rsid w:val="6E448E73"/>
    <w:rsid w:val="6E5F49F4"/>
    <w:rsid w:val="6E989344"/>
    <w:rsid w:val="6EAF5BE4"/>
    <w:rsid w:val="6EC402D3"/>
    <w:rsid w:val="6ECB623D"/>
    <w:rsid w:val="6F23E1A5"/>
    <w:rsid w:val="6F50531E"/>
    <w:rsid w:val="6F615575"/>
    <w:rsid w:val="6F6D6C5E"/>
    <w:rsid w:val="6F7BFE7A"/>
    <w:rsid w:val="6F921ADA"/>
    <w:rsid w:val="6F999948"/>
    <w:rsid w:val="6FAA3B60"/>
    <w:rsid w:val="6FD2FFAB"/>
    <w:rsid w:val="6FE7B7E1"/>
    <w:rsid w:val="6FF89001"/>
    <w:rsid w:val="702DDAEA"/>
    <w:rsid w:val="706EE5E4"/>
    <w:rsid w:val="707D7DE1"/>
    <w:rsid w:val="70B2F06E"/>
    <w:rsid w:val="70D4AA1D"/>
    <w:rsid w:val="70F1F310"/>
    <w:rsid w:val="70FA47C3"/>
    <w:rsid w:val="71007C59"/>
    <w:rsid w:val="71200A77"/>
    <w:rsid w:val="713AC78A"/>
    <w:rsid w:val="713B97C4"/>
    <w:rsid w:val="713F1CCC"/>
    <w:rsid w:val="714FD746"/>
    <w:rsid w:val="715BCC41"/>
    <w:rsid w:val="716D4995"/>
    <w:rsid w:val="7185B9B6"/>
    <w:rsid w:val="71D4B4BF"/>
    <w:rsid w:val="71E56677"/>
    <w:rsid w:val="71E91E46"/>
    <w:rsid w:val="71F831E9"/>
    <w:rsid w:val="722F9FFB"/>
    <w:rsid w:val="723B034B"/>
    <w:rsid w:val="723B187C"/>
    <w:rsid w:val="7260835A"/>
    <w:rsid w:val="726E14D4"/>
    <w:rsid w:val="72903A9E"/>
    <w:rsid w:val="72A465E1"/>
    <w:rsid w:val="72ABB12B"/>
    <w:rsid w:val="72D0A257"/>
    <w:rsid w:val="72D4BA9C"/>
    <w:rsid w:val="72DAED2D"/>
    <w:rsid w:val="72ED8FF6"/>
    <w:rsid w:val="72F791E3"/>
    <w:rsid w:val="72FF982D"/>
    <w:rsid w:val="73165867"/>
    <w:rsid w:val="73236373"/>
    <w:rsid w:val="7323DBB2"/>
    <w:rsid w:val="732F7D1F"/>
    <w:rsid w:val="73304C5E"/>
    <w:rsid w:val="73408BAB"/>
    <w:rsid w:val="734D5941"/>
    <w:rsid w:val="7357C395"/>
    <w:rsid w:val="735C4FEB"/>
    <w:rsid w:val="7371C218"/>
    <w:rsid w:val="73732091"/>
    <w:rsid w:val="73787E40"/>
    <w:rsid w:val="73802C2A"/>
    <w:rsid w:val="73A29FAC"/>
    <w:rsid w:val="73A408EF"/>
    <w:rsid w:val="73C885A1"/>
    <w:rsid w:val="73CA8DFB"/>
    <w:rsid w:val="73D6893A"/>
    <w:rsid w:val="73D80B8B"/>
    <w:rsid w:val="73EA80DF"/>
    <w:rsid w:val="7407724E"/>
    <w:rsid w:val="740CBB6E"/>
    <w:rsid w:val="741564C5"/>
    <w:rsid w:val="7433F885"/>
    <w:rsid w:val="7434C6AC"/>
    <w:rsid w:val="74626948"/>
    <w:rsid w:val="746B4EA7"/>
    <w:rsid w:val="746EBFA0"/>
    <w:rsid w:val="747EBCDC"/>
    <w:rsid w:val="74825EE9"/>
    <w:rsid w:val="74892EC9"/>
    <w:rsid w:val="748BE361"/>
    <w:rsid w:val="74B016FF"/>
    <w:rsid w:val="74B228C8"/>
    <w:rsid w:val="74E7D7F8"/>
    <w:rsid w:val="74EA98D8"/>
    <w:rsid w:val="74EBA008"/>
    <w:rsid w:val="74F3979A"/>
    <w:rsid w:val="74F885FC"/>
    <w:rsid w:val="74FCED06"/>
    <w:rsid w:val="751DD00D"/>
    <w:rsid w:val="756223BC"/>
    <w:rsid w:val="7582C55F"/>
    <w:rsid w:val="75976BEE"/>
    <w:rsid w:val="75A31EF4"/>
    <w:rsid w:val="75A81B40"/>
    <w:rsid w:val="75AE7C9D"/>
    <w:rsid w:val="75EC9AD4"/>
    <w:rsid w:val="75F4CB80"/>
    <w:rsid w:val="75FB5A52"/>
    <w:rsid w:val="764D975A"/>
    <w:rsid w:val="7668642E"/>
    <w:rsid w:val="767CC489"/>
    <w:rsid w:val="7682AE72"/>
    <w:rsid w:val="768C3489"/>
    <w:rsid w:val="769DF7F6"/>
    <w:rsid w:val="76A275F6"/>
    <w:rsid w:val="76C0D1F1"/>
    <w:rsid w:val="76D78BA6"/>
    <w:rsid w:val="770BE61A"/>
    <w:rsid w:val="771C2B2A"/>
    <w:rsid w:val="772D0016"/>
    <w:rsid w:val="77328BCB"/>
    <w:rsid w:val="7734AF2A"/>
    <w:rsid w:val="773F03D6"/>
    <w:rsid w:val="774D8FAB"/>
    <w:rsid w:val="775B10F2"/>
    <w:rsid w:val="775EE9B0"/>
    <w:rsid w:val="7792955B"/>
    <w:rsid w:val="782887C6"/>
    <w:rsid w:val="785AE1B7"/>
    <w:rsid w:val="7890F6A1"/>
    <w:rsid w:val="78914F43"/>
    <w:rsid w:val="78A1CD2F"/>
    <w:rsid w:val="78CCFFCD"/>
    <w:rsid w:val="78D5682E"/>
    <w:rsid w:val="78DAD437"/>
    <w:rsid w:val="78E9A05C"/>
    <w:rsid w:val="78F255A5"/>
    <w:rsid w:val="790413AB"/>
    <w:rsid w:val="791813AB"/>
    <w:rsid w:val="7925D8F2"/>
    <w:rsid w:val="7932A7B3"/>
    <w:rsid w:val="793A0641"/>
    <w:rsid w:val="79457951"/>
    <w:rsid w:val="79733345"/>
    <w:rsid w:val="798ABB12"/>
    <w:rsid w:val="798C4893"/>
    <w:rsid w:val="799F3935"/>
    <w:rsid w:val="79B2D062"/>
    <w:rsid w:val="79D2B4D0"/>
    <w:rsid w:val="7A03A54E"/>
    <w:rsid w:val="7A364ABB"/>
    <w:rsid w:val="7A3DF1A4"/>
    <w:rsid w:val="7A40AA57"/>
    <w:rsid w:val="7A7382C5"/>
    <w:rsid w:val="7A76A498"/>
    <w:rsid w:val="7A7B9A63"/>
    <w:rsid w:val="7AB74AC4"/>
    <w:rsid w:val="7ADBE1E2"/>
    <w:rsid w:val="7B0D2BF8"/>
    <w:rsid w:val="7B5AC07A"/>
    <w:rsid w:val="7B75E719"/>
    <w:rsid w:val="7BAAD433"/>
    <w:rsid w:val="7C29985B"/>
    <w:rsid w:val="7C337C4C"/>
    <w:rsid w:val="7C3F4DCE"/>
    <w:rsid w:val="7C66A2EE"/>
    <w:rsid w:val="7C786DB6"/>
    <w:rsid w:val="7C8054FF"/>
    <w:rsid w:val="7CA09473"/>
    <w:rsid w:val="7CB0271A"/>
    <w:rsid w:val="7CBF8508"/>
    <w:rsid w:val="7CC2D0B6"/>
    <w:rsid w:val="7CD879E0"/>
    <w:rsid w:val="7CDD5C5C"/>
    <w:rsid w:val="7D007A2A"/>
    <w:rsid w:val="7D0789F8"/>
    <w:rsid w:val="7D8B7D6F"/>
    <w:rsid w:val="7D966BA4"/>
    <w:rsid w:val="7DA62294"/>
    <w:rsid w:val="7DAB2387"/>
    <w:rsid w:val="7DB74742"/>
    <w:rsid w:val="7DC7FCD4"/>
    <w:rsid w:val="7DDADACB"/>
    <w:rsid w:val="7DE5E459"/>
    <w:rsid w:val="7DE63413"/>
    <w:rsid w:val="7DF13A36"/>
    <w:rsid w:val="7DF473F3"/>
    <w:rsid w:val="7E0A93FD"/>
    <w:rsid w:val="7E14DA19"/>
    <w:rsid w:val="7E288988"/>
    <w:rsid w:val="7E32252E"/>
    <w:rsid w:val="7E34735E"/>
    <w:rsid w:val="7E404A8A"/>
    <w:rsid w:val="7E5EE870"/>
    <w:rsid w:val="7E7A50E8"/>
    <w:rsid w:val="7E80E93F"/>
    <w:rsid w:val="7E96C636"/>
    <w:rsid w:val="7E97829D"/>
    <w:rsid w:val="7EAA7F27"/>
    <w:rsid w:val="7EAD87DB"/>
    <w:rsid w:val="7EBCB81F"/>
    <w:rsid w:val="7ED4D69C"/>
    <w:rsid w:val="7EE58B83"/>
    <w:rsid w:val="7EE7D004"/>
    <w:rsid w:val="7EF0FF22"/>
    <w:rsid w:val="7F769DE3"/>
    <w:rsid w:val="7F80AFBC"/>
    <w:rsid w:val="7F81B4BA"/>
    <w:rsid w:val="7FCBFAB7"/>
    <w:rsid w:val="7FCC628D"/>
    <w:rsid w:val="7FDD1F85"/>
    <w:rsid w:val="7FFE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647BDE"/>
  <w15:docId w15:val="{DA5B2D41-6C1A-43AF-A82D-95528691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autoRedefine/>
    <w:qFormat/>
    <w:rsid w:val="00790139"/>
    <w:rPr>
      <w:rFonts w:ascii="Modern Era" w:hAnsi="Modern Era"/>
      <w:b/>
      <w:bCs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CRTNormal" w:customStyle="1">
    <w:name w:val="CRT_Normal"/>
    <w:link w:val="CRTNormalChar"/>
    <w:rsid w:val="003E5FA6"/>
    <w:rPr>
      <w:rFonts w:ascii="Modern Era" w:hAnsi="Modern Era"/>
      <w:szCs w:val="24"/>
      <w:lang w:eastAsia="en-US"/>
    </w:rPr>
  </w:style>
  <w:style w:type="paragraph" w:styleId="CRTDate" w:customStyle="1">
    <w:name w:val="CRT_Date"/>
    <w:basedOn w:val="CRTNormal"/>
    <w:qFormat/>
    <w:rsid w:val="00AE7107"/>
    <w:pPr>
      <w:spacing w:after="480"/>
    </w:pPr>
    <w:rPr>
      <w:color w:val="165BAA" w:themeColor="text2"/>
      <w:sz w:val="100"/>
    </w:rPr>
  </w:style>
  <w:style w:type="paragraph" w:styleId="CRTSenderName" w:customStyle="1">
    <w:name w:val="CRT_SenderName"/>
    <w:basedOn w:val="CRTNormal"/>
    <w:rsid w:val="00B512CA"/>
  </w:style>
  <w:style w:type="paragraph" w:styleId="Header">
    <w:name w:val="header"/>
    <w:basedOn w:val="Normal"/>
    <w:rsid w:val="007A0D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A0D5A"/>
    <w:pPr>
      <w:tabs>
        <w:tab w:val="center" w:pos="4153"/>
        <w:tab w:val="right" w:pos="8306"/>
      </w:tabs>
    </w:pPr>
  </w:style>
  <w:style w:type="paragraph" w:styleId="CRTHeaderLeft" w:customStyle="1">
    <w:name w:val="CRT_HeaderLeft"/>
    <w:basedOn w:val="CRTNormal"/>
    <w:rsid w:val="000504FD"/>
    <w:pPr>
      <w:spacing w:line="240" w:lineRule="exact"/>
    </w:pPr>
    <w:rPr>
      <w:sz w:val="16"/>
    </w:rPr>
  </w:style>
  <w:style w:type="paragraph" w:styleId="CRTFooterLeft" w:customStyle="1">
    <w:name w:val="CRT_FooterLeft"/>
    <w:basedOn w:val="CRTNormal"/>
    <w:rsid w:val="000504FD"/>
    <w:pPr>
      <w:spacing w:line="240" w:lineRule="exact"/>
    </w:pPr>
    <w:rPr>
      <w:sz w:val="16"/>
    </w:rPr>
  </w:style>
  <w:style w:type="paragraph" w:styleId="CRTFooterRight" w:customStyle="1">
    <w:name w:val="CRT_FooterRight"/>
    <w:basedOn w:val="CRTNormal"/>
    <w:rsid w:val="00887928"/>
    <w:pPr>
      <w:spacing w:line="240" w:lineRule="exact"/>
      <w:jc w:val="right"/>
    </w:pPr>
    <w:rPr>
      <w:sz w:val="16"/>
    </w:rPr>
  </w:style>
  <w:style w:type="paragraph" w:styleId="CRTHeader" w:customStyle="1">
    <w:name w:val="CRT_Header"/>
    <w:basedOn w:val="Normal"/>
    <w:rsid w:val="00E05E74"/>
    <w:pPr>
      <w:spacing w:after="2880" w:line="240" w:lineRule="exact"/>
    </w:pPr>
    <w:rPr>
      <w:sz w:val="16"/>
      <w:szCs w:val="24"/>
    </w:rPr>
  </w:style>
  <w:style w:type="paragraph" w:styleId="CRTToAddress" w:customStyle="1">
    <w:name w:val="CRT_ToAddress"/>
    <w:basedOn w:val="CRTNormal"/>
    <w:rsid w:val="00EA04F3"/>
    <w:pPr>
      <w:spacing w:line="300" w:lineRule="exact"/>
    </w:pPr>
  </w:style>
  <w:style w:type="paragraph" w:styleId="CRTSenderPosition" w:customStyle="1">
    <w:name w:val="CRT_SenderPosition"/>
    <w:basedOn w:val="CRTNormal"/>
    <w:rsid w:val="00B512CA"/>
  </w:style>
  <w:style w:type="paragraph" w:styleId="CRTBodyText" w:customStyle="1">
    <w:name w:val="CRT_BodyText"/>
    <w:basedOn w:val="CRTNormal"/>
    <w:rsid w:val="003E5FA6"/>
    <w:pPr>
      <w:spacing w:before="120" w:after="120"/>
    </w:pPr>
  </w:style>
  <w:style w:type="paragraph" w:styleId="CRTSignOff" w:customStyle="1">
    <w:name w:val="CRT_SignOff"/>
    <w:basedOn w:val="CRTNormal"/>
    <w:rsid w:val="00B512CA"/>
    <w:pPr>
      <w:spacing w:before="480"/>
    </w:pPr>
  </w:style>
  <w:style w:type="paragraph" w:styleId="CRTToName" w:customStyle="1">
    <w:name w:val="CRT_ToName"/>
    <w:basedOn w:val="CRTNormal"/>
    <w:rsid w:val="008F0673"/>
    <w:pPr>
      <w:spacing w:before="240" w:after="240" w:line="300" w:lineRule="exact"/>
    </w:pPr>
  </w:style>
  <w:style w:type="paragraph" w:styleId="CRTHeadingOne" w:customStyle="1">
    <w:name w:val="CRT_HeadingOne"/>
    <w:basedOn w:val="CRTNormal"/>
    <w:next w:val="CRTBodyText"/>
    <w:rsid w:val="003813D1"/>
    <w:pPr>
      <w:pBdr>
        <w:top w:val="single" w:color="165BAA" w:themeColor="text2" w:sz="4" w:space="1"/>
      </w:pBdr>
      <w:spacing w:line="300" w:lineRule="exact"/>
    </w:pPr>
    <w:rPr>
      <w:rFonts w:asciiTheme="majorHAnsi" w:hAnsiTheme="majorHAnsi"/>
      <w:color w:val="165BAA" w:themeColor="text2"/>
      <w:szCs w:val="22"/>
    </w:rPr>
  </w:style>
  <w:style w:type="paragraph" w:styleId="CRTHeadingTwo" w:customStyle="1">
    <w:name w:val="CRT_HeadingTwo"/>
    <w:basedOn w:val="CRTNormal"/>
    <w:next w:val="CRTBodyText"/>
    <w:rsid w:val="003E5FA6"/>
    <w:pPr>
      <w:spacing w:line="300" w:lineRule="exact"/>
    </w:pPr>
    <w:rPr>
      <w:rFonts w:asciiTheme="majorHAnsi" w:hAnsiTheme="majorHAnsi"/>
    </w:rPr>
  </w:style>
  <w:style w:type="paragraph" w:styleId="CRTBullet" w:customStyle="1">
    <w:name w:val="CRT_Bullet"/>
    <w:basedOn w:val="CRTNormal"/>
    <w:rsid w:val="00CD3537"/>
    <w:pPr>
      <w:numPr>
        <w:numId w:val="1"/>
      </w:numPr>
      <w:spacing w:line="300" w:lineRule="exact"/>
    </w:pPr>
  </w:style>
  <w:style w:type="paragraph" w:styleId="CRTOfficeAddressOne" w:customStyle="1">
    <w:name w:val="CRT_OfficeAddressOne"/>
    <w:basedOn w:val="CRTNormal"/>
    <w:rsid w:val="008F3F2F"/>
    <w:pPr>
      <w:spacing w:line="240" w:lineRule="exact"/>
    </w:pPr>
    <w:rPr>
      <w:b/>
    </w:rPr>
  </w:style>
  <w:style w:type="paragraph" w:styleId="CRTOfficeAddressTwo" w:customStyle="1">
    <w:name w:val="CRT_OfficeAddressTwo"/>
    <w:basedOn w:val="CRTNormal"/>
    <w:rsid w:val="008F3F2F"/>
    <w:pPr>
      <w:spacing w:line="240" w:lineRule="exact"/>
    </w:pPr>
  </w:style>
  <w:style w:type="paragraph" w:styleId="CRTToAddressName" w:customStyle="1">
    <w:name w:val="CRT_ToAddressName"/>
    <w:basedOn w:val="CRTNormal"/>
    <w:rsid w:val="005B3D4F"/>
    <w:pPr>
      <w:spacing w:line="300" w:lineRule="exact"/>
    </w:pPr>
  </w:style>
  <w:style w:type="paragraph" w:styleId="CRTFPAddressTwo" w:customStyle="1">
    <w:name w:val="CRT_FP_AddressTwo"/>
    <w:basedOn w:val="CRTNormal"/>
    <w:rsid w:val="009C00E6"/>
    <w:pPr>
      <w:spacing w:line="280" w:lineRule="exact"/>
    </w:pPr>
  </w:style>
  <w:style w:type="paragraph" w:styleId="CRTFPImage" w:customStyle="1">
    <w:name w:val="CRT_FP_Image"/>
    <w:basedOn w:val="CRTNormal"/>
    <w:rsid w:val="009C00E6"/>
    <w:rPr>
      <w:sz w:val="16"/>
    </w:rPr>
  </w:style>
  <w:style w:type="paragraph" w:styleId="CRTSpace" w:customStyle="1">
    <w:name w:val="CRT_Space"/>
    <w:basedOn w:val="CRTNormal"/>
    <w:rsid w:val="003E5FA6"/>
    <w:pPr>
      <w:spacing w:line="20" w:lineRule="exact"/>
    </w:pPr>
    <w:rPr>
      <w:sz w:val="2"/>
    </w:rPr>
  </w:style>
  <w:style w:type="paragraph" w:styleId="CRTBulletNumber" w:customStyle="1">
    <w:name w:val="CRT_BulletNumber"/>
    <w:basedOn w:val="CRTNormal"/>
    <w:rsid w:val="00F40261"/>
    <w:pPr>
      <w:numPr>
        <w:numId w:val="3"/>
      </w:numPr>
    </w:pPr>
  </w:style>
  <w:style w:type="paragraph" w:styleId="CRTHeadingThree" w:customStyle="1">
    <w:name w:val="CRT_HeadingThree"/>
    <w:basedOn w:val="CRTNormal"/>
    <w:rsid w:val="003E5FA6"/>
    <w:pPr>
      <w:spacing w:line="300" w:lineRule="exact"/>
    </w:pPr>
    <w:rPr>
      <w:rFonts w:asciiTheme="majorHAnsi" w:hAnsiTheme="majorHAnsi"/>
    </w:rPr>
  </w:style>
  <w:style w:type="paragraph" w:styleId="CRTTBBodyText" w:customStyle="1">
    <w:name w:val="CRT_TB_BodyText"/>
    <w:basedOn w:val="CRTNormal"/>
    <w:rsid w:val="003E5FA6"/>
    <w:pPr>
      <w:spacing w:after="240"/>
    </w:pPr>
    <w:rPr>
      <w:rFonts w:ascii="Arial" w:hAnsi="Arial"/>
      <w:sz w:val="22"/>
    </w:rPr>
  </w:style>
  <w:style w:type="paragraph" w:styleId="CRTTBColHeading" w:customStyle="1">
    <w:name w:val="CRT_TB_ColHeading"/>
    <w:basedOn w:val="CRTNormal"/>
    <w:rsid w:val="003E5FA6"/>
    <w:pPr>
      <w:spacing w:line="300" w:lineRule="exact"/>
    </w:pPr>
    <w:rPr>
      <w:rFonts w:asciiTheme="majorHAnsi" w:hAnsiTheme="majorHAnsi"/>
    </w:rPr>
  </w:style>
  <w:style w:type="paragraph" w:styleId="CRTFPAddressOne" w:customStyle="1">
    <w:name w:val="CRT_FP_AddressOne"/>
    <w:basedOn w:val="CRTNormal"/>
    <w:rsid w:val="000E7611"/>
    <w:pPr>
      <w:spacing w:line="280" w:lineRule="exact"/>
    </w:pPr>
    <w:rPr>
      <w:rFonts w:asciiTheme="majorHAnsi" w:hAnsiTheme="majorHAnsi"/>
    </w:rPr>
  </w:style>
  <w:style w:type="paragraph" w:styleId="CRTFPAddressCharity" w:customStyle="1">
    <w:name w:val="CRT_FP_AddressCharity"/>
    <w:basedOn w:val="CRTNormal"/>
    <w:autoRedefine/>
    <w:qFormat/>
    <w:rsid w:val="004D1AFD"/>
    <w:pPr>
      <w:spacing w:line="240" w:lineRule="exact"/>
    </w:pPr>
    <w:rPr>
      <w:sz w:val="16"/>
    </w:rPr>
  </w:style>
  <w:style w:type="character" w:styleId="CRTNormalChar" w:customStyle="1">
    <w:name w:val="CRT_Normal Char"/>
    <w:basedOn w:val="DefaultParagraphFont"/>
    <w:link w:val="CRTNormal"/>
    <w:rsid w:val="003E5FA6"/>
    <w:rPr>
      <w:rFonts w:ascii="Modern Era" w:hAnsi="Modern Era"/>
      <w:szCs w:val="24"/>
      <w:lang w:eastAsia="en-US"/>
    </w:rPr>
  </w:style>
  <w:style w:type="paragraph" w:styleId="BalloonText">
    <w:name w:val="Balloon Text"/>
    <w:basedOn w:val="Normal"/>
    <w:link w:val="BalloonTextChar"/>
    <w:rsid w:val="00C422E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C422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D77C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RTURL" w:customStyle="1">
    <w:name w:val="CRT_URL"/>
    <w:basedOn w:val="CRTNormal"/>
    <w:autoRedefine/>
    <w:qFormat/>
    <w:rsid w:val="005D77F6"/>
    <w:pPr>
      <w:jc w:val="right"/>
    </w:pPr>
    <w:rPr>
      <w:rFonts w:asciiTheme="majorHAnsi" w:hAnsiTheme="majorHAnsi"/>
      <w:color w:val="165BAA" w:themeColor="text2"/>
      <w:sz w:val="32"/>
    </w:rPr>
  </w:style>
  <w:style w:type="paragraph" w:styleId="CRTFooterAddress" w:customStyle="1">
    <w:name w:val="CRT_Footer Address"/>
    <w:basedOn w:val="CRTNormal"/>
    <w:autoRedefine/>
    <w:qFormat/>
    <w:rsid w:val="005D77F6"/>
    <w:rPr>
      <w:sz w:val="16"/>
    </w:rPr>
  </w:style>
  <w:style w:type="paragraph" w:styleId="CRTFooterHeading" w:customStyle="1">
    <w:name w:val="CRT_Footer Heading"/>
    <w:basedOn w:val="CRTNormal"/>
    <w:autoRedefine/>
    <w:qFormat/>
    <w:rsid w:val="00E51EEC"/>
    <w:rPr>
      <w:rFonts w:asciiTheme="majorHAnsi" w:hAnsiTheme="majorHAnsi"/>
      <w:sz w:val="16"/>
    </w:rPr>
  </w:style>
  <w:style w:type="paragraph" w:styleId="CRTFooterSmallText" w:customStyle="1">
    <w:name w:val="CRT_Footer Small Text"/>
    <w:basedOn w:val="CRTNormal"/>
    <w:autoRedefine/>
    <w:qFormat/>
    <w:rsid w:val="00E51EEC"/>
    <w:pPr>
      <w:spacing w:before="120"/>
    </w:pPr>
    <w:rPr>
      <w:sz w:val="12"/>
    </w:rPr>
  </w:style>
  <w:style w:type="paragraph" w:styleId="CRTTBRowHeading" w:customStyle="1">
    <w:name w:val="CRT_TB_RowHeading"/>
    <w:basedOn w:val="CRTNormal"/>
    <w:rsid w:val="003E5FA6"/>
    <w:pPr>
      <w:spacing w:before="60" w:after="200"/>
    </w:pPr>
    <w:rPr>
      <w:rFonts w:asciiTheme="majorHAnsi" w:hAnsiTheme="majorHAnsi"/>
      <w:color w:val="165BAA" w:themeColor="text2"/>
      <w:sz w:val="26"/>
    </w:rPr>
  </w:style>
  <w:style w:type="paragraph" w:styleId="CRTTitle" w:customStyle="1">
    <w:name w:val="CRT_Title"/>
    <w:basedOn w:val="CRTNormal"/>
    <w:rsid w:val="00AE7107"/>
    <w:rPr>
      <w:rFonts w:asciiTheme="majorHAnsi" w:hAnsiTheme="majorHAnsi"/>
      <w:color w:val="165BAA" w:themeColor="text2"/>
      <w:spacing w:val="24"/>
      <w:kern w:val="36"/>
      <w:sz w:val="100"/>
      <w:szCs w:val="40"/>
    </w:rPr>
  </w:style>
  <w:style w:type="paragraph" w:styleId="CRTSubtitle" w:customStyle="1">
    <w:name w:val="CRT_Subtitle"/>
    <w:basedOn w:val="CRTTitle"/>
    <w:autoRedefine/>
    <w:qFormat/>
    <w:rsid w:val="00BA137F"/>
    <w:rPr>
      <w:rFonts w:ascii="Modern Era" w:hAnsi="Modern Era"/>
    </w:rPr>
  </w:style>
  <w:style w:type="paragraph" w:styleId="CRTNumberedHeading1" w:customStyle="1">
    <w:name w:val="CRT_Numbered Heading 1"/>
    <w:basedOn w:val="CRTHeadingOne"/>
    <w:autoRedefine/>
    <w:qFormat/>
    <w:rsid w:val="00D944EC"/>
    <w:pPr>
      <w:numPr>
        <w:numId w:val="5"/>
      </w:numPr>
    </w:pPr>
  </w:style>
  <w:style w:type="paragraph" w:styleId="CRTNumberedHeading2" w:customStyle="1">
    <w:name w:val="CRT_Numbered Heading 2"/>
    <w:basedOn w:val="CRTHeadingTwo"/>
    <w:autoRedefine/>
    <w:qFormat/>
    <w:rsid w:val="00624EBF"/>
    <w:pPr>
      <w:numPr>
        <w:numId w:val="6"/>
      </w:numPr>
    </w:pPr>
  </w:style>
  <w:style w:type="paragraph" w:styleId="CRTNumberedBodyText" w:customStyle="1">
    <w:name w:val="CRT_Numbered BodyText"/>
    <w:basedOn w:val="CRTBodyText"/>
    <w:autoRedefine/>
    <w:qFormat/>
    <w:rsid w:val="00EB6BBE"/>
    <w:pPr>
      <w:numPr>
        <w:ilvl w:val="2"/>
        <w:numId w:val="7"/>
      </w:numPr>
    </w:pPr>
  </w:style>
  <w:style w:type="paragraph" w:styleId="CRTLetteredList" w:customStyle="1">
    <w:name w:val="CRT_Lettered List"/>
    <w:basedOn w:val="CRTBullet"/>
    <w:autoRedefine/>
    <w:qFormat/>
    <w:rsid w:val="008C271E"/>
    <w:pPr>
      <w:numPr>
        <w:numId w:val="8"/>
      </w:numPr>
    </w:pPr>
  </w:style>
  <w:style w:type="paragraph" w:styleId="CRTAction" w:customStyle="1">
    <w:name w:val="CRT_Action"/>
    <w:basedOn w:val="Normal"/>
    <w:rsid w:val="00D42334"/>
    <w:pPr>
      <w:spacing w:line="300" w:lineRule="exact"/>
      <w:jc w:val="right"/>
    </w:pPr>
    <w:rPr>
      <w:rFonts w:asciiTheme="minorHAnsi" w:hAnsiTheme="minorHAnsi"/>
      <w:sz w:val="20"/>
      <w:szCs w:val="24"/>
    </w:rPr>
  </w:style>
  <w:style w:type="paragraph" w:styleId="CRTTBRowHeadingRight" w:customStyle="1">
    <w:name w:val="CRT_TB_RowHeadingRight"/>
    <w:basedOn w:val="CRTTBRowHeading"/>
    <w:rsid w:val="00D42334"/>
    <w:pPr>
      <w:jc w:val="right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2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eader" Target="header2.xml" Id="Rda3bd59d98274963" /><Relationship Type="http://schemas.openxmlformats.org/officeDocument/2006/relationships/image" Target="/media/image3.png" Id="Rd2830aeb27d64d01" /><Relationship Type="http://schemas.openxmlformats.org/officeDocument/2006/relationships/image" Target="/media/image4.png" Id="R828a1b4ef7bf423c" /><Relationship Type="http://schemas.openxmlformats.org/officeDocument/2006/relationships/image" Target="/media/image5.png" Id="R13d04df991614fc8" /><Relationship Type="http://schemas.openxmlformats.org/officeDocument/2006/relationships/image" Target="/media/image6.png" Id="Rf019e2d010744aa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emf" Id="rId1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nalrivertrust.sharepoint.com/sites/TrustTemplates/office%20template/Information.dotx" TargetMode="External"/></Relationships>
</file>

<file path=word/theme/theme1.xml><?xml version="1.0" encoding="utf-8"?>
<a:theme xmlns:a="http://schemas.openxmlformats.org/drawingml/2006/main" name="Office Theme">
  <a:themeElements>
    <a:clrScheme name="CRT_Colours">
      <a:dk1>
        <a:srgbClr val="797A7E"/>
      </a:dk1>
      <a:lt1>
        <a:sysClr val="window" lastClr="FFFFFF"/>
      </a:lt1>
      <a:dk2>
        <a:srgbClr val="165BAA"/>
      </a:dk2>
      <a:lt2>
        <a:srgbClr val="F2F2F2"/>
      </a:lt2>
      <a:accent1>
        <a:srgbClr val="165BAA"/>
      </a:accent1>
      <a:accent2>
        <a:srgbClr val="00B9E8"/>
      </a:accent2>
      <a:accent3>
        <a:srgbClr val="0086A6"/>
      </a:accent3>
      <a:accent4>
        <a:srgbClr val="00E05B"/>
      </a:accent4>
      <a:accent5>
        <a:srgbClr val="653184"/>
      </a:accent5>
      <a:accent6>
        <a:srgbClr val="E73339"/>
      </a:accent6>
      <a:hlink>
        <a:srgbClr val="0000FF"/>
      </a:hlink>
      <a:folHlink>
        <a:srgbClr val="800080"/>
      </a:folHlink>
    </a:clrScheme>
    <a:fontScheme name="CRT">
      <a:majorFont>
        <a:latin typeface="Modern Era Bold"/>
        <a:ea typeface=""/>
        <a:cs typeface=""/>
      </a:majorFont>
      <a:minorFont>
        <a:latin typeface="Modern E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1D02D7B4B4C24CB4B501DD802E39A3" ma:contentTypeVersion="19" ma:contentTypeDescription="Create a new document." ma:contentTypeScope="" ma:versionID="7d10d928dfed0bd8ed734cd461e3a305">
  <xsd:schema xmlns:xsd="http://www.w3.org/2001/XMLSchema" xmlns:xs="http://www.w3.org/2001/XMLSchema" xmlns:p="http://schemas.microsoft.com/office/2006/metadata/properties" xmlns:ns1="http://schemas.microsoft.com/sharepoint/v3" xmlns:ns2="25f6a41b-2605-42b0-8b53-7b5295054d4d" xmlns:ns3="b6ddfd7c-5691-4bc0-835a-38afd8d8b325" xmlns:ns4="dd90c73a-ac79-44b0-bf7a-d33e80a5851e" targetNamespace="http://schemas.microsoft.com/office/2006/metadata/properties" ma:root="true" ma:fieldsID="d57f16477e2d06f189c779f9e25f2210" ns1:_="" ns2:_="" ns3:_="" ns4:_="">
    <xsd:import namespace="http://schemas.microsoft.com/sharepoint/v3"/>
    <xsd:import namespace="25f6a41b-2605-42b0-8b53-7b5295054d4d"/>
    <xsd:import namespace="b6ddfd7c-5691-4bc0-835a-38afd8d8b325"/>
    <xsd:import namespace="dd90c73a-ac79-44b0-bf7a-d33e80a585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6a41b-2605-42b0-8b53-7b5295054d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2ddf3a-50ee-4709-a4cd-5c43b516f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dfd7c-5691-4bc0-835a-38afd8d8b3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0c73a-ac79-44b0-bf7a-d33e80a5851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e45ab40-1f84-4217-bf94-ca812090d3d8}" ma:internalName="TaxCatchAll" ma:showField="CatchAllData" ma:web="b6ddfd7c-5691-4bc0-835a-38afd8d8b3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d90c73a-ac79-44b0-bf7a-d33e80a5851e" xsi:nil="true"/>
    <lcf76f155ced4ddcb4097134ff3c332f xmlns="25f6a41b-2605-42b0-8b53-7b5295054d4d">
      <Terms xmlns="http://schemas.microsoft.com/office/infopath/2007/PartnerControls"/>
    </lcf76f155ced4ddcb4097134ff3c332f>
    <_ip_UnifiedCompliancePolicyProperties xmlns="http://schemas.microsoft.com/sharepoint/v3" xsi:nil="true"/>
    <SharedWithUsers xmlns="b6ddfd7c-5691-4bc0-835a-38afd8d8b325">
      <UserInfo>
        <DisplayName>Philip Smith</DisplayName>
        <AccountId>71</AccountId>
        <AccountType/>
      </UserInfo>
      <UserInfo>
        <DisplayName>Richard Harrison</DisplayName>
        <AccountId>24</AccountId>
        <AccountType/>
      </UserInfo>
      <UserInfo>
        <DisplayName>James Dunn</DisplayName>
        <AccountId>217</AccountId>
        <AccountType/>
      </UserInfo>
      <UserInfo>
        <DisplayName>Sara James</DisplayName>
        <AccountId>47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B7F7384-EE92-4A36-80CD-5F77572E9F8A}"/>
</file>

<file path=customXml/itemProps2.xml><?xml version="1.0" encoding="utf-8"?>
<ds:datastoreItem xmlns:ds="http://schemas.openxmlformats.org/officeDocument/2006/customXml" ds:itemID="{2AF82E7E-23FE-4C32-AD8A-A787C3FB5E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757714-205E-412A-A5F7-ED0AF5CB1DB2}">
  <ds:schemaRefs>
    <ds:schemaRef ds:uri="http://schemas.microsoft.com/office/2006/metadata/properties"/>
    <ds:schemaRef ds:uri="http://schemas.microsoft.com/office/infopath/2007/PartnerControls"/>
    <ds:schemaRef ds:uri="4a9d1b26-c79f-42cc-a523-8a64e3525db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Information</ap:Template>
  <ap:Application>Microsoft Word for the web</ap:Application>
  <ap:DocSecurity>0</ap:DocSecurity>
  <ap:ScaleCrop>false</ap:ScaleCrop>
  <ap:Company>British Waterways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James</dc:creator>
  <cp:lastModifiedBy>Sara James</cp:lastModifiedBy>
  <cp:revision>20</cp:revision>
  <dcterms:created xsi:type="dcterms:W3CDTF">2024-04-12T15:00:00Z</dcterms:created>
  <dcterms:modified xsi:type="dcterms:W3CDTF">2024-05-16T08:56:12Z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neP_DocType">
    <vt:lpwstr>Letter</vt:lpwstr>
  </property>
  <property fmtid="{D5CDD505-2E9C-101B-9397-08002B2CF9AE}" pid="3" name="moneP_DocVer">
    <vt:lpwstr>3.3.1</vt:lpwstr>
  </property>
  <property fmtid="{D5CDD505-2E9C-101B-9397-08002B2CF9AE}" pid="4" name="ContentTypeId">
    <vt:lpwstr>0x010100DE1D02D7B4B4C24CB4B501DD802E39A3</vt:lpwstr>
  </property>
  <property fmtid="{D5CDD505-2E9C-101B-9397-08002B2CF9AE}" pid="5" name="MediaServiceImageTags">
    <vt:lpwstr/>
  </property>
</Properties>
</file>